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0748894" w:displacedByCustomXml="next"/>
    <w:bookmarkEnd w:id="0" w:displacedByCustomXml="next"/>
    <w:sdt>
      <w:sdtPr>
        <w:rPr>
          <w:b/>
          <w:bCs/>
        </w:rPr>
        <w:id w:val="-1649280474"/>
        <w:docPartObj>
          <w:docPartGallery w:val="Cover Pages"/>
          <w:docPartUnique/>
        </w:docPartObj>
      </w:sdtPr>
      <w:sdtEndPr>
        <w:rPr>
          <w:b w:val="0"/>
          <w:bCs w:val="0"/>
        </w:rPr>
      </w:sdtEndPr>
      <w:sdtContent>
        <w:p w14:paraId="40147F87" w14:textId="77777777" w:rsidR="004E18B1" w:rsidRDefault="00C27BF9" w:rsidP="004E18B1">
          <w:pPr>
            <w:rPr>
              <w:b/>
              <w:bCs/>
            </w:rPr>
          </w:pPr>
          <w:r w:rsidRPr="00FC500B">
            <w:rPr>
              <w:noProof/>
              <w:lang w:eastAsia="en-AU"/>
            </w:rPr>
            <mc:AlternateContent>
              <mc:Choice Requires="wpg">
                <w:drawing>
                  <wp:anchor distT="0" distB="0" distL="114300" distR="114300" simplePos="0" relativeHeight="251658240" behindDoc="1" locked="0" layoutInCell="1" allowOverlap="1" wp14:anchorId="3EF15C91" wp14:editId="0A425E2F">
                    <wp:simplePos x="0" y="0"/>
                    <wp:positionH relativeFrom="page">
                      <wp:align>center</wp:align>
                    </wp:positionH>
                    <wp:positionV relativeFrom="paragraph">
                      <wp:posOffset>-866775</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1"/>
                                <a:ext cx="6983730" cy="1492250"/>
                              </a:xfrm>
                              <a:prstGeom prst="rect">
                                <a:avLst/>
                              </a:prstGeom>
                            </pic:spPr>
                          </pic:pic>
                          <pic:pic xmlns:pic="http://schemas.openxmlformats.org/drawingml/2006/picture">
                            <pic:nvPicPr>
                              <pic:cNvPr id="7" name="Graphic 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group id="Group 3" style="position:absolute;margin-left:0;margin-top:-68.25pt;width:549.9pt;height:117.5pt;z-index:-251658240;mso-position-horizontal:center;mso-position-horizontal-relative:page;mso-height-relative:margin" alt="&quot;&quot;" coordsize="69837,14922" coordorigin="" o:spid="_x0000_s1026" w14:anchorId="6BDE25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6" style="position:absolute;width:69837;height:149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cropbottom="21709f" o:title="" r:id="rId14"/>
                    </v:shape>
                    <v:shape id="Graphic 9" style="position:absolute;left:4393;top:2137;width:31782;height:50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o:title="" r:id="rId15"/>
                    </v:shape>
                    <w10:wrap anchorx="page"/>
                  </v:group>
                </w:pict>
              </mc:Fallback>
            </mc:AlternateContent>
          </w:r>
        </w:p>
        <w:p w14:paraId="6D6D4644" w14:textId="77777777" w:rsidR="004E18B1" w:rsidRDefault="004E18B1" w:rsidP="004E18B1"/>
        <w:p w14:paraId="142D91F2" w14:textId="658A7262" w:rsidR="00AC40CD" w:rsidRDefault="4FBE7442" w:rsidP="004E18B1">
          <w:pPr>
            <w:pStyle w:val="Heading1"/>
            <w:spacing w:before="0"/>
          </w:pPr>
          <w:bookmarkStart w:id="1" w:name="_Toc181001123"/>
          <w:r>
            <w:t xml:space="preserve">Austrade’s </w:t>
          </w:r>
          <w:r w:rsidR="00BA1637">
            <w:t>T</w:t>
          </w:r>
          <w:r>
            <w:t xml:space="preserve">rade and </w:t>
          </w:r>
          <w:r w:rsidR="00BA1637">
            <w:t>I</w:t>
          </w:r>
          <w:r>
            <w:t xml:space="preserve">nward </w:t>
          </w:r>
          <w:r w:rsidR="00BA1637">
            <w:t>I</w:t>
          </w:r>
          <w:r>
            <w:t xml:space="preserve">nvestment </w:t>
          </w:r>
          <w:r w:rsidR="00BA1637">
            <w:t>R</w:t>
          </w:r>
          <w:r>
            <w:t>esults 202</w:t>
          </w:r>
          <w:r w:rsidR="00507B63">
            <w:t>3</w:t>
          </w:r>
          <w:r>
            <w:t>-2</w:t>
          </w:r>
          <w:r w:rsidR="00507B63">
            <w:t>4</w:t>
          </w:r>
          <w:bookmarkEnd w:id="1"/>
          <w:r w:rsidR="00507B63">
            <w:t xml:space="preserve"> </w:t>
          </w:r>
        </w:p>
        <w:p w14:paraId="0A5DEB11" w14:textId="207077FD" w:rsidR="007227B6" w:rsidRDefault="007227B6" w:rsidP="007227B6">
          <w:pPr>
            <w:pStyle w:val="TOCHeading"/>
          </w:pPr>
          <w:r>
            <w:t>Acknowledge</w:t>
          </w:r>
          <w:r w:rsidR="009E1892" w:rsidRPr="00BC6507">
            <w:t>ment</w:t>
          </w:r>
          <w:r>
            <w:t xml:space="preserve"> of Country </w:t>
          </w:r>
        </w:p>
        <w:p w14:paraId="500F99C8" w14:textId="524A5768" w:rsidR="007227B6" w:rsidRPr="0042519A" w:rsidRDefault="007227B6" w:rsidP="007227B6">
          <w:pPr>
            <w:rPr>
              <w:lang w:val="en-US"/>
            </w:rPr>
          </w:pPr>
          <w:r w:rsidRPr="0042519A">
            <w:rPr>
              <w:rFonts w:cs="AU Sans BETA Text"/>
              <w:color w:val="221E1F"/>
            </w:rPr>
            <w:t>In the spirit of reconciliation, Austrade acknowledges the Traditional Custodians of country throughout Australia and their connections to land, sea</w:t>
          </w:r>
          <w:r w:rsidR="00220AD0" w:rsidRPr="0042519A">
            <w:rPr>
              <w:rFonts w:cs="AU Sans BETA Text"/>
              <w:color w:val="221E1F"/>
            </w:rPr>
            <w:t>,</w:t>
          </w:r>
          <w:r w:rsidRPr="0042519A">
            <w:rPr>
              <w:rFonts w:cs="AU Sans BETA Text"/>
              <w:color w:val="221E1F"/>
            </w:rPr>
            <w:t xml:space="preserve"> and community. We pay our respect to their Elders past and present and extend that respect to all Aboriginal and Torres Strait Islander peoples today.</w:t>
          </w:r>
        </w:p>
        <w:p w14:paraId="3429511B" w14:textId="2050FDD8" w:rsidR="00D83BE8" w:rsidRPr="00E41E2D" w:rsidRDefault="6AE5BE31" w:rsidP="00D83BE8">
          <w:pPr>
            <w:pStyle w:val="TOCHeading"/>
          </w:pPr>
          <w:r>
            <w:t>F</w:t>
          </w:r>
          <w:r w:rsidR="00D83BE8">
            <w:t xml:space="preserve">oreword </w:t>
          </w:r>
        </w:p>
        <w:p w14:paraId="1D600CE9" w14:textId="77777777" w:rsidR="000B63E6" w:rsidRPr="00E41E2D" w:rsidRDefault="000B63E6" w:rsidP="000B63E6">
          <w:r w:rsidRPr="00E41E2D">
            <w:t xml:space="preserve">Trade and investment are the lifeblood of Australia’s economy. </w:t>
          </w:r>
        </w:p>
        <w:p w14:paraId="08DC0F8E" w14:textId="77777777" w:rsidR="000B63E6" w:rsidRPr="00E41E2D" w:rsidRDefault="000B63E6" w:rsidP="000B63E6">
          <w:r w:rsidRPr="00E41E2D">
            <w:t xml:space="preserve">Australia has a long history as a trading nation: Australia’s First Nations peoples were the nation’s first exporters with tens of thousands of years of history exchanging goods, knowledge and technology. </w:t>
          </w:r>
        </w:p>
        <w:p w14:paraId="7D4D63F1" w14:textId="13424FE7" w:rsidR="000B63E6" w:rsidRPr="00E41E2D" w:rsidRDefault="000B63E6" w:rsidP="000B63E6">
          <w:r w:rsidRPr="00E41E2D">
            <w:t xml:space="preserve">Greater trade and investment </w:t>
          </w:r>
          <w:proofErr w:type="gramStart"/>
          <w:r w:rsidRPr="00E41E2D">
            <w:t>means</w:t>
          </w:r>
          <w:proofErr w:type="gramEnd"/>
          <w:r w:rsidRPr="00E41E2D">
            <w:t xml:space="preserve"> more </w:t>
          </w:r>
          <w:r w:rsidR="00A43A4A" w:rsidRPr="00E41E2D">
            <w:t>jobs, boosted</w:t>
          </w:r>
          <w:r w:rsidRPr="00E41E2D">
            <w:t xml:space="preserve"> productivity, resilient supply chains, improved competitiveness, and a secure national future. </w:t>
          </w:r>
        </w:p>
        <w:p w14:paraId="1D001EF2" w14:textId="77777777" w:rsidR="000B63E6" w:rsidRPr="00E41E2D" w:rsidRDefault="000B63E6" w:rsidP="000B63E6">
          <w:r w:rsidRPr="00E41E2D">
            <w:t>Australia’s future economic prosperity depends on the success of our exporters, and on attracting foreign investment to bring in the capital, skills, and technology needed to drive growth.</w:t>
          </w:r>
        </w:p>
        <w:p w14:paraId="28AFF046" w14:textId="77777777" w:rsidR="000B63E6" w:rsidRPr="00E41E2D" w:rsidRDefault="000B63E6" w:rsidP="000B63E6">
          <w:r w:rsidRPr="00E41E2D">
            <w:t xml:space="preserve">Australia has a well-earned reputation as a stable and trusted partner, reflected in our strong trade and investment partnerships. Australia’s growing suite of free trade agreements, including with India, the United Kingdom and the United Arab Emirates, means businesses </w:t>
          </w:r>
          <w:proofErr w:type="gramStart"/>
          <w:r w:rsidRPr="00E41E2D">
            <w:t>are able to</w:t>
          </w:r>
          <w:proofErr w:type="gramEnd"/>
          <w:r w:rsidRPr="00E41E2D">
            <w:t xml:space="preserve"> explore and diversify into new markets.</w:t>
          </w:r>
        </w:p>
        <w:p w14:paraId="00A1766A" w14:textId="77777777" w:rsidR="000B63E6" w:rsidRPr="00E41E2D" w:rsidRDefault="000B63E6" w:rsidP="000B63E6">
          <w:r w:rsidRPr="00E41E2D">
            <w:t>Austrade plays a significant role in supporting Australia’s hard-working exporters, while also identifying and facilitating productive foreign direct investment into key sectors.</w:t>
          </w:r>
        </w:p>
        <w:p w14:paraId="4D4870D6" w14:textId="69B8C90C" w:rsidR="000B63E6" w:rsidRPr="00E41E2D" w:rsidRDefault="000B63E6" w:rsidP="000B63E6">
          <w:r w:rsidRPr="00E41E2D">
            <w:t>We have a network of experts</w:t>
          </w:r>
          <w:r w:rsidR="008B59A4" w:rsidRPr="00E41E2D">
            <w:t>,</w:t>
          </w:r>
          <w:r w:rsidRPr="00E41E2D">
            <w:t xml:space="preserve"> located in market and who speak the local language</w:t>
          </w:r>
          <w:r w:rsidR="008B59A4" w:rsidRPr="00E41E2D">
            <w:t>s</w:t>
          </w:r>
          <w:r w:rsidRPr="00E41E2D">
            <w:t xml:space="preserve">, in more than 100 offices at home and around the world. </w:t>
          </w:r>
        </w:p>
        <w:p w14:paraId="6F1DA1A6" w14:textId="77777777" w:rsidR="000B63E6" w:rsidRPr="00E41E2D" w:rsidRDefault="000B63E6" w:rsidP="000B63E6">
          <w:r w:rsidRPr="00E41E2D">
            <w:t>It is this network that gives Australian businesses the competitive edge in the global marketplace.</w:t>
          </w:r>
        </w:p>
        <w:p w14:paraId="5ECF55CA" w14:textId="0A4E919C" w:rsidR="000B63E6" w:rsidRPr="00E41E2D" w:rsidRDefault="000B63E6" w:rsidP="000B63E6">
          <w:r w:rsidRPr="00E41E2D">
            <w:t>In the last year, Austrade has supported trade clients diversify into markets across the globe</w:t>
          </w:r>
          <w:r w:rsidR="002F736E" w:rsidRPr="00E41E2D">
            <w:t>:</w:t>
          </w:r>
          <w:r w:rsidRPr="00E41E2D">
            <w:t xml:space="preserve"> from India to the Pacific, across Southeast Asia and beyond.  </w:t>
          </w:r>
        </w:p>
        <w:p w14:paraId="4E575735" w14:textId="5EFEE3B7" w:rsidR="000B63E6" w:rsidRPr="00E41E2D" w:rsidRDefault="000B63E6" w:rsidP="000B63E6">
          <w:r w:rsidRPr="00E41E2D">
            <w:t>Austrade has brought in new capabilities through a diverse investment pipeline, supporting the development of key areas of the economy</w:t>
          </w:r>
          <w:r w:rsidR="00A82B44" w:rsidRPr="00E41E2D">
            <w:t>:</w:t>
          </w:r>
          <w:r w:rsidRPr="00E41E2D">
            <w:t xml:space="preserve"> from renewable energy to critical technologies. </w:t>
          </w:r>
        </w:p>
        <w:p w14:paraId="07B95A42" w14:textId="19918B2F" w:rsidR="000B63E6" w:rsidRDefault="32728AC3" w:rsidP="000B63E6">
          <w:r>
            <w:lastRenderedPageBreak/>
            <w:t>We’re</w:t>
          </w:r>
          <w:r w:rsidR="000B63E6">
            <w:t xml:space="preserve"> delighted and proud to present this report, showcasing Austrade’s work with exporters and foreign investors in 2023-24.  </w:t>
          </w:r>
        </w:p>
        <w:p w14:paraId="2BEC2C2F" w14:textId="1BCB8F1C" w:rsidR="575BF588" w:rsidRDefault="003E66BD" w:rsidP="1C5B6665">
          <w:r>
            <w:t xml:space="preserve">Peter Horn, </w:t>
          </w:r>
          <w:r w:rsidR="00375D60">
            <w:t>General Manager, Investment</w:t>
          </w:r>
        </w:p>
        <w:p w14:paraId="1E117F82" w14:textId="6B3DDFB0" w:rsidR="00375D60" w:rsidRDefault="00375D60" w:rsidP="1C5B6665">
          <w:r>
            <w:t>Jay Meek, General Manager, Trade</w:t>
          </w:r>
        </w:p>
        <w:p w14:paraId="219CCD90" w14:textId="55AA4F33" w:rsidR="007227B6" w:rsidRPr="007227B6" w:rsidRDefault="00072CE4" w:rsidP="00934886">
          <w:pPr>
            <w:spacing w:before="0" w:after="160" w:line="259" w:lineRule="auto"/>
            <w:rPr>
              <w:lang w:val="en-US"/>
            </w:rPr>
          </w:pPr>
          <w:r w:rsidRPr="77A68437">
            <w:rPr>
              <w:lang w:val="en-US"/>
            </w:rPr>
            <w:br w:type="page"/>
          </w:r>
        </w:p>
        <w:sdt>
          <w:sdtPr>
            <w:rPr>
              <w:rFonts w:ascii="Verdana" w:eastAsiaTheme="minorEastAsia" w:hAnsi="Verdana" w:cstheme="minorBidi"/>
              <w:color w:val="000000" w:themeColor="text1"/>
              <w:sz w:val="20"/>
              <w:szCs w:val="20"/>
              <w:lang w:val="en-AU"/>
            </w:rPr>
            <w:id w:val="-623228394"/>
            <w:docPartObj>
              <w:docPartGallery w:val="Table of Contents"/>
              <w:docPartUnique/>
            </w:docPartObj>
          </w:sdtPr>
          <w:sdtEndPr/>
          <w:sdtContent>
            <w:p w14:paraId="1705F1EF" w14:textId="77777777" w:rsidR="008332A0" w:rsidRDefault="008332A0" w:rsidP="008332A0">
              <w:pPr>
                <w:pStyle w:val="TOCHeading"/>
              </w:pPr>
              <w:r>
                <w:t>Contents</w:t>
              </w:r>
            </w:p>
            <w:p w14:paraId="5A1F1C3D" w14:textId="415962D9" w:rsidR="008332A0" w:rsidRDefault="008332A0" w:rsidP="008332A0">
              <w:pPr>
                <w:pStyle w:val="TOC1"/>
              </w:pPr>
              <w:r>
                <w:rPr>
                  <w:b/>
                  <w:bCs/>
                </w:rPr>
                <w:t xml:space="preserve">Austrade’s year in review </w:t>
              </w:r>
              <w:r>
                <w:ptab w:relativeTo="margin" w:alignment="right" w:leader="dot"/>
              </w:r>
              <w:r w:rsidR="009E3DB7">
                <w:rPr>
                  <w:b/>
                  <w:bCs/>
                </w:rPr>
                <w:t>3</w:t>
              </w:r>
            </w:p>
            <w:p w14:paraId="768B35C3" w14:textId="44ACE388" w:rsidR="008332A0" w:rsidRDefault="008332A0" w:rsidP="008332A0">
              <w:pPr>
                <w:pStyle w:val="TOC2"/>
                <w:ind w:left="216"/>
              </w:pPr>
              <w:r>
                <w:t>Trade and investment annual results</w:t>
              </w:r>
              <w:r>
                <w:ptab w:relativeTo="margin" w:alignment="right" w:leader="dot"/>
              </w:r>
              <w:r w:rsidR="009E3DB7" w:rsidRPr="009E3DB7">
                <w:rPr>
                  <w:b/>
                  <w:bCs/>
                </w:rPr>
                <w:t>4</w:t>
              </w:r>
            </w:p>
            <w:p w14:paraId="559A5F5E" w14:textId="18F147DF" w:rsidR="008332A0" w:rsidRPr="0061268F" w:rsidRDefault="009E3DB7" w:rsidP="008332A0">
              <w:pPr>
                <w:pStyle w:val="TOC1"/>
              </w:pPr>
              <w:r w:rsidRPr="009E3DB7">
                <w:rPr>
                  <w:b/>
                </w:rPr>
                <w:t>Advancing Australia’s economic prosperity</w:t>
              </w:r>
              <w:r w:rsidRPr="009E3DB7">
                <w:t xml:space="preserve"> </w:t>
              </w:r>
              <w:r w:rsidR="008332A0">
                <w:ptab w:relativeTo="margin" w:alignment="right" w:leader="dot"/>
              </w:r>
              <w:r w:rsidR="00334433">
                <w:rPr>
                  <w:b/>
                  <w:bCs/>
                </w:rPr>
                <w:t>5</w:t>
              </w:r>
            </w:p>
            <w:p w14:paraId="1E4977C9" w14:textId="07B97DD7" w:rsidR="008332A0" w:rsidRDefault="008332A0" w:rsidP="008332A0">
              <w:pPr>
                <w:pStyle w:val="TOC1"/>
              </w:pPr>
              <w:r>
                <w:rPr>
                  <w:b/>
                  <w:bCs/>
                </w:rPr>
                <w:t>Trade highlights 2023-24</w:t>
              </w:r>
              <w:r>
                <w:ptab w:relativeTo="margin" w:alignment="right" w:leader="dot"/>
              </w:r>
              <w:r w:rsidR="00334433">
                <w:rPr>
                  <w:b/>
                  <w:bCs/>
                </w:rPr>
                <w:t>6</w:t>
              </w:r>
            </w:p>
            <w:p w14:paraId="03851D4F" w14:textId="67ECC4B3" w:rsidR="008332A0" w:rsidRDefault="008332A0" w:rsidP="008332A0">
              <w:pPr>
                <w:pStyle w:val="TOC2"/>
                <w:ind w:left="216"/>
              </w:pPr>
              <w:r>
                <w:t>Top sectors and markets for Austrade-facilitated export deals</w:t>
              </w:r>
              <w:r>
                <w:ptab w:relativeTo="margin" w:alignment="right" w:leader="dot"/>
              </w:r>
              <w:r w:rsidR="00334433">
                <w:rPr>
                  <w:b/>
                </w:rPr>
                <w:t>6</w:t>
              </w:r>
            </w:p>
            <w:p w14:paraId="24C21786" w14:textId="007A74BC" w:rsidR="008332A0" w:rsidRDefault="008332A0" w:rsidP="008332A0">
              <w:pPr>
                <w:pStyle w:val="TOC2"/>
                <w:ind w:left="216"/>
              </w:pPr>
              <w:r>
                <w:t>Case studies</w:t>
              </w:r>
              <w:r>
                <w:ptab w:relativeTo="margin" w:alignment="right" w:leader="dot"/>
              </w:r>
              <w:r w:rsidR="004A7767">
                <w:rPr>
                  <w:b/>
                </w:rPr>
                <w:t>7</w:t>
              </w:r>
            </w:p>
            <w:p w14:paraId="450D2F85" w14:textId="37B94802" w:rsidR="008332A0" w:rsidRDefault="008332A0" w:rsidP="008332A0">
              <w:pPr>
                <w:pStyle w:val="TOC1"/>
              </w:pPr>
              <w:r>
                <w:rPr>
                  <w:b/>
                  <w:bCs/>
                </w:rPr>
                <w:t>Inward investment highlights 2023-24</w:t>
              </w:r>
              <w:r>
                <w:ptab w:relativeTo="margin" w:alignment="right" w:leader="dot"/>
              </w:r>
              <w:r w:rsidR="009E3DB7">
                <w:rPr>
                  <w:b/>
                  <w:bCs/>
                </w:rPr>
                <w:t>1</w:t>
              </w:r>
              <w:r w:rsidR="00C12CAA">
                <w:rPr>
                  <w:b/>
                  <w:bCs/>
                </w:rPr>
                <w:t>0</w:t>
              </w:r>
            </w:p>
            <w:p w14:paraId="25E4D1DE" w14:textId="21355022" w:rsidR="008332A0" w:rsidRDefault="008332A0" w:rsidP="008332A0">
              <w:pPr>
                <w:pStyle w:val="TOC2"/>
                <w:ind w:left="216"/>
              </w:pPr>
              <w:r>
                <w:t>Top sectors and markets for Austrade-facilitated FDI projects</w:t>
              </w:r>
              <w:r>
                <w:ptab w:relativeTo="margin" w:alignment="right" w:leader="dot"/>
              </w:r>
              <w:r w:rsidR="009E3DB7" w:rsidRPr="00154124">
                <w:rPr>
                  <w:b/>
                </w:rPr>
                <w:t>1</w:t>
              </w:r>
              <w:r w:rsidR="00C12CAA">
                <w:rPr>
                  <w:b/>
                </w:rPr>
                <w:t>0</w:t>
              </w:r>
            </w:p>
            <w:p w14:paraId="5653EF3D" w14:textId="1BB0D429" w:rsidR="008332A0" w:rsidRDefault="008332A0" w:rsidP="008332A0">
              <w:pPr>
                <w:pStyle w:val="TOC2"/>
                <w:ind w:left="216"/>
              </w:pPr>
              <w:r>
                <w:t>Case studies</w:t>
              </w:r>
              <w:r>
                <w:ptab w:relativeTo="margin" w:alignment="right" w:leader="dot"/>
              </w:r>
              <w:r w:rsidRPr="00154124">
                <w:rPr>
                  <w:b/>
                  <w:bCs/>
                </w:rPr>
                <w:t>1</w:t>
              </w:r>
              <w:r w:rsidR="00C12CAA">
                <w:rPr>
                  <w:b/>
                  <w:bCs/>
                </w:rPr>
                <w:t>1</w:t>
              </w:r>
            </w:p>
            <w:p w14:paraId="6D0DDCD6" w14:textId="732C2ECA" w:rsidR="008332A0" w:rsidRDefault="00154124" w:rsidP="008332A0">
              <w:pPr>
                <w:pStyle w:val="TOC1"/>
              </w:pPr>
              <w:r w:rsidRPr="00154124">
                <w:rPr>
                  <w:b/>
                </w:rPr>
                <w:t xml:space="preserve">Austrade </w:t>
              </w:r>
              <w:proofErr w:type="gramStart"/>
              <w:r w:rsidRPr="00154124">
                <w:rPr>
                  <w:b/>
                </w:rPr>
                <w:t>at a glance</w:t>
              </w:r>
              <w:proofErr w:type="gramEnd"/>
              <w:r w:rsidR="008332A0" w:rsidRPr="00154124">
                <w:rPr>
                  <w:b/>
                  <w:bCs/>
                </w:rPr>
                <w:ptab w:relativeTo="margin" w:alignment="right" w:leader="dot"/>
              </w:r>
              <w:r w:rsidR="008332A0" w:rsidRPr="00154124">
                <w:rPr>
                  <w:b/>
                  <w:bCs/>
                </w:rPr>
                <w:t>1</w:t>
              </w:r>
              <w:r w:rsidR="00C12CAA">
                <w:rPr>
                  <w:b/>
                  <w:bCs/>
                </w:rPr>
                <w:t>4</w:t>
              </w:r>
            </w:p>
            <w:p w14:paraId="47DDEA3D" w14:textId="3FDFC7EF" w:rsidR="008332A0" w:rsidRDefault="008332A0" w:rsidP="008332A0">
              <w:pPr>
                <w:pStyle w:val="TOC2"/>
                <w:ind w:left="216"/>
              </w:pPr>
              <w:r>
                <w:t>Australian businesses</w:t>
              </w:r>
              <w:bookmarkStart w:id="2" w:name="_Hlk181001317"/>
              <w:r>
                <w:ptab w:relativeTo="margin" w:alignment="right" w:leader="dot"/>
              </w:r>
              <w:r w:rsidRPr="00154124">
                <w:rPr>
                  <w:b/>
                  <w:bCs/>
                </w:rPr>
                <w:t>1</w:t>
              </w:r>
              <w:bookmarkEnd w:id="2"/>
              <w:r w:rsidR="00C12CAA">
                <w:rPr>
                  <w:b/>
                  <w:bCs/>
                </w:rPr>
                <w:t>4</w:t>
              </w:r>
            </w:p>
            <w:p w14:paraId="3C455969" w14:textId="074D1ED3" w:rsidR="00F464B6" w:rsidRPr="00527102" w:rsidRDefault="008332A0" w:rsidP="004D59B1">
              <w:pPr>
                <w:ind w:firstLine="216"/>
              </w:pPr>
              <w:r w:rsidRPr="00527102">
                <w:t>Foreign investors</w:t>
              </w:r>
              <w:r w:rsidR="006A3BD8">
                <w:t xml:space="preserve"> </w:t>
              </w:r>
              <w:r w:rsidR="006A3BD8">
                <w:ptab w:relativeTo="margin" w:alignment="right" w:leader="dot"/>
              </w:r>
              <w:r w:rsidR="00F64472" w:rsidRPr="00F64472">
                <w:rPr>
                  <w:b/>
                </w:rPr>
                <w:t>1</w:t>
              </w:r>
              <w:r w:rsidR="00C12CAA">
                <w:rPr>
                  <w:b/>
                </w:rPr>
                <w:t>4</w:t>
              </w:r>
              <w:r w:rsidRPr="00527102">
                <w:ptab w:relativeTo="margin" w:alignment="left" w:leader="none"/>
              </w:r>
            </w:p>
          </w:sdtContent>
        </w:sdt>
        <w:p w14:paraId="246D1B7E" w14:textId="67C48540" w:rsidR="007227B6" w:rsidRDefault="007227B6">
          <w:pPr>
            <w:spacing w:before="0" w:after="160" w:line="259" w:lineRule="auto"/>
            <w:rPr>
              <w:lang w:eastAsia="zh-CN"/>
            </w:rPr>
          </w:pPr>
          <w:r>
            <w:rPr>
              <w:lang w:eastAsia="zh-CN"/>
            </w:rPr>
            <w:br w:type="page"/>
          </w:r>
        </w:p>
        <w:p w14:paraId="3344B27A" w14:textId="742AE759" w:rsidR="003A58AB" w:rsidRPr="00475D25" w:rsidRDefault="00EC2CA2" w:rsidP="00475D25">
          <w:pPr>
            <w:pStyle w:val="Heading2"/>
          </w:pPr>
          <w:bookmarkStart w:id="3" w:name="_Toc181001124"/>
          <w:r w:rsidRPr="00475D25">
            <w:lastRenderedPageBreak/>
            <w:t>Austrade’s year in review</w:t>
          </w:r>
          <w:bookmarkEnd w:id="3"/>
        </w:p>
        <w:p w14:paraId="4F5C00B1" w14:textId="77777777" w:rsidR="00EC2CA2" w:rsidRDefault="00EC2CA2" w:rsidP="00EC2CA2">
          <w:pPr>
            <w:spacing w:before="0" w:after="0" w:line="240" w:lineRule="auto"/>
          </w:pPr>
        </w:p>
        <w:p w14:paraId="7848A5FC" w14:textId="4F9FFEB5" w:rsidR="00AB31E2" w:rsidRDefault="0000042F" w:rsidP="000B7439">
          <w:pPr>
            <w:spacing w:before="0" w:after="0" w:line="276" w:lineRule="auto"/>
          </w:pPr>
          <w:r>
            <w:t>Austrade deliver</w:t>
          </w:r>
          <w:r w:rsidR="00883EBC">
            <w:t>s</w:t>
          </w:r>
          <w:r>
            <w:t xml:space="preserve"> quality trade and investment services to businesses and policy advice to government to grow Australia’s prosperity. </w:t>
          </w:r>
        </w:p>
        <w:p w14:paraId="3EFC4974" w14:textId="77777777" w:rsidR="00C85BFA" w:rsidRDefault="00C85BFA" w:rsidP="000B7439">
          <w:pPr>
            <w:spacing w:before="0" w:after="0" w:line="276" w:lineRule="auto"/>
          </w:pPr>
        </w:p>
        <w:p w14:paraId="35186F86" w14:textId="2E80648D" w:rsidR="00C17A5F" w:rsidRDefault="00C85BFA" w:rsidP="000B7439">
          <w:pPr>
            <w:spacing w:before="0" w:after="0" w:line="276" w:lineRule="auto"/>
          </w:pPr>
          <w:r w:rsidRPr="00C85BFA">
            <w:t xml:space="preserve">Our trade and investment services </w:t>
          </w:r>
          <w:r w:rsidR="00591076">
            <w:t>provide</w:t>
          </w:r>
          <w:r w:rsidRPr="00C85BFA">
            <w:t xml:space="preserve"> advice, connections, and support. We </w:t>
          </w:r>
          <w:r w:rsidR="00D210A3">
            <w:t>help</w:t>
          </w:r>
          <w:r w:rsidR="00D210A3" w:rsidRPr="00C85BFA">
            <w:t xml:space="preserve"> </w:t>
          </w:r>
          <w:r w:rsidRPr="00C85BFA">
            <w:t xml:space="preserve">our clients to achieve commercial outcomes </w:t>
          </w:r>
          <w:r w:rsidR="006903EA">
            <w:t xml:space="preserve">by </w:t>
          </w:r>
          <w:r w:rsidRPr="00C85BFA">
            <w:t>drawing on our commercial knowledge, international networks, relationships and connections</w:t>
          </w:r>
          <w:r w:rsidR="00A2189A">
            <w:t>.</w:t>
          </w:r>
        </w:p>
        <w:p w14:paraId="205DCA91" w14:textId="77777777" w:rsidR="00C17A5F" w:rsidRDefault="00C17A5F" w:rsidP="000B7439">
          <w:pPr>
            <w:spacing w:before="0" w:after="0" w:line="276" w:lineRule="auto"/>
          </w:pPr>
        </w:p>
        <w:p w14:paraId="229D7FC4" w14:textId="2390589F" w:rsidR="00EC2CA2" w:rsidRDefault="002F0CE8" w:rsidP="000B7439">
          <w:pPr>
            <w:pStyle w:val="paragraph"/>
            <w:spacing w:before="0" w:beforeAutospacing="0" w:after="0" w:afterAutospacing="0" w:line="276" w:lineRule="auto"/>
            <w:textAlignment w:val="baseline"/>
            <w:rPr>
              <w:rFonts w:ascii="Verdana" w:eastAsiaTheme="minorEastAsia" w:hAnsi="Verdana" w:cstheme="minorBidi"/>
              <w:color w:val="000000" w:themeColor="text1"/>
              <w:sz w:val="20"/>
              <w:szCs w:val="20"/>
              <w:lang w:eastAsia="en-US"/>
            </w:rPr>
          </w:pPr>
          <w:r w:rsidRPr="4EC777D5">
            <w:rPr>
              <w:rFonts w:ascii="Verdana" w:eastAsiaTheme="minorEastAsia" w:hAnsi="Verdana" w:cstheme="minorBidi"/>
              <w:color w:val="000000" w:themeColor="text1"/>
              <w:sz w:val="20"/>
              <w:szCs w:val="20"/>
              <w:lang w:eastAsia="en-US"/>
            </w:rPr>
            <w:t xml:space="preserve">International trade </w:t>
          </w:r>
          <w:r w:rsidR="00430AF1" w:rsidRPr="4EC777D5">
            <w:rPr>
              <w:rFonts w:ascii="Verdana" w:eastAsiaTheme="minorEastAsia" w:hAnsi="Verdana" w:cstheme="minorBidi"/>
              <w:color w:val="000000" w:themeColor="text1"/>
              <w:sz w:val="20"/>
              <w:szCs w:val="20"/>
              <w:lang w:eastAsia="en-US"/>
            </w:rPr>
            <w:t>is</w:t>
          </w:r>
          <w:r w:rsidRPr="4EC777D5">
            <w:rPr>
              <w:rFonts w:ascii="Verdana" w:eastAsiaTheme="minorEastAsia" w:hAnsi="Verdana" w:cstheme="minorBidi"/>
              <w:color w:val="000000" w:themeColor="text1"/>
              <w:sz w:val="20"/>
              <w:szCs w:val="20"/>
              <w:lang w:eastAsia="en-US"/>
            </w:rPr>
            <w:t xml:space="preserve"> important </w:t>
          </w:r>
          <w:r w:rsidR="00E12845" w:rsidRPr="4EC777D5">
            <w:rPr>
              <w:rFonts w:ascii="Verdana" w:eastAsiaTheme="minorEastAsia" w:hAnsi="Verdana" w:cstheme="minorBidi"/>
              <w:color w:val="000000" w:themeColor="text1"/>
              <w:sz w:val="20"/>
              <w:szCs w:val="20"/>
              <w:lang w:eastAsia="en-US"/>
            </w:rPr>
            <w:t>for</w:t>
          </w:r>
          <w:r w:rsidRPr="4EC777D5">
            <w:rPr>
              <w:rFonts w:ascii="Verdana" w:eastAsiaTheme="minorEastAsia" w:hAnsi="Verdana" w:cstheme="minorBidi"/>
              <w:color w:val="000000" w:themeColor="text1"/>
              <w:sz w:val="20"/>
              <w:szCs w:val="20"/>
              <w:lang w:eastAsia="en-US"/>
            </w:rPr>
            <w:t xml:space="preserve"> driving Australia’s economic growth and resilience. </w:t>
          </w:r>
          <w:r w:rsidR="00A2189A" w:rsidRPr="4EC777D5">
            <w:rPr>
              <w:rFonts w:ascii="Verdana" w:eastAsiaTheme="minorEastAsia" w:hAnsi="Verdana" w:cstheme="minorBidi"/>
              <w:color w:val="000000" w:themeColor="text1"/>
              <w:sz w:val="20"/>
              <w:szCs w:val="20"/>
              <w:lang w:eastAsia="en-US"/>
            </w:rPr>
            <w:t xml:space="preserve">Austrade </w:t>
          </w:r>
          <w:r w:rsidR="006E2EF1" w:rsidRPr="4EC777D5">
            <w:rPr>
              <w:rFonts w:ascii="Verdana" w:eastAsiaTheme="minorEastAsia" w:hAnsi="Verdana" w:cstheme="minorBidi"/>
              <w:color w:val="000000" w:themeColor="text1"/>
              <w:sz w:val="20"/>
              <w:szCs w:val="20"/>
              <w:lang w:eastAsia="en-US"/>
            </w:rPr>
            <w:t>supports</w:t>
          </w:r>
          <w:r w:rsidR="00A02550" w:rsidRPr="4EC777D5">
            <w:rPr>
              <w:rFonts w:ascii="Verdana" w:eastAsiaTheme="minorEastAsia" w:hAnsi="Verdana" w:cstheme="minorBidi"/>
              <w:color w:val="000000" w:themeColor="text1"/>
              <w:sz w:val="20"/>
              <w:szCs w:val="20"/>
              <w:lang w:eastAsia="en-US"/>
            </w:rPr>
            <w:t xml:space="preserve"> </w:t>
          </w:r>
          <w:r w:rsidR="002F2438" w:rsidRPr="4EC777D5">
            <w:rPr>
              <w:rFonts w:ascii="Verdana" w:eastAsiaTheme="minorEastAsia" w:hAnsi="Verdana" w:cstheme="minorBidi"/>
              <w:color w:val="000000" w:themeColor="text1"/>
              <w:sz w:val="20"/>
              <w:szCs w:val="20"/>
              <w:lang w:eastAsia="en-US"/>
            </w:rPr>
            <w:t xml:space="preserve">Australian </w:t>
          </w:r>
          <w:r w:rsidR="00A02550" w:rsidRPr="4EC777D5">
            <w:rPr>
              <w:rFonts w:ascii="Verdana" w:eastAsiaTheme="minorEastAsia" w:hAnsi="Verdana" w:cstheme="minorBidi"/>
              <w:color w:val="000000" w:themeColor="text1"/>
              <w:sz w:val="20"/>
              <w:szCs w:val="20"/>
              <w:lang w:eastAsia="en-US"/>
            </w:rPr>
            <w:t>businesses to increase their e</w:t>
          </w:r>
          <w:r w:rsidR="00A2189A" w:rsidRPr="4EC777D5">
            <w:rPr>
              <w:rFonts w:ascii="Verdana" w:eastAsiaTheme="minorEastAsia" w:hAnsi="Verdana" w:cstheme="minorBidi"/>
              <w:color w:val="000000" w:themeColor="text1"/>
              <w:sz w:val="20"/>
              <w:szCs w:val="20"/>
              <w:lang w:eastAsia="en-US"/>
            </w:rPr>
            <w:t xml:space="preserve">xports </w:t>
          </w:r>
          <w:r w:rsidR="00A02550" w:rsidRPr="4EC777D5">
            <w:rPr>
              <w:rFonts w:ascii="Verdana" w:eastAsiaTheme="minorEastAsia" w:hAnsi="Verdana" w:cstheme="minorBidi"/>
              <w:color w:val="000000" w:themeColor="text1"/>
              <w:sz w:val="20"/>
              <w:szCs w:val="20"/>
              <w:lang w:eastAsia="en-US"/>
            </w:rPr>
            <w:t xml:space="preserve">across a diverse range of </w:t>
          </w:r>
          <w:r w:rsidR="00DD56B5" w:rsidRPr="4EC777D5">
            <w:rPr>
              <w:rFonts w:ascii="Verdana" w:eastAsiaTheme="minorEastAsia" w:hAnsi="Verdana" w:cstheme="minorBidi"/>
              <w:color w:val="000000" w:themeColor="text1"/>
              <w:sz w:val="20"/>
              <w:szCs w:val="20"/>
              <w:lang w:eastAsia="en-US"/>
            </w:rPr>
            <w:t>global markets</w:t>
          </w:r>
          <w:r w:rsidR="00A02550" w:rsidRPr="4EC777D5">
            <w:rPr>
              <w:rFonts w:ascii="Verdana" w:eastAsiaTheme="minorEastAsia" w:hAnsi="Verdana" w:cstheme="minorBidi"/>
              <w:color w:val="000000" w:themeColor="text1"/>
              <w:sz w:val="20"/>
              <w:szCs w:val="20"/>
              <w:lang w:eastAsia="en-US"/>
            </w:rPr>
            <w:t xml:space="preserve"> and sectors</w:t>
          </w:r>
          <w:r w:rsidRPr="4EC777D5">
            <w:rPr>
              <w:rFonts w:ascii="Verdana" w:eastAsiaTheme="minorEastAsia" w:hAnsi="Verdana" w:cstheme="minorBidi"/>
              <w:color w:val="000000" w:themeColor="text1"/>
              <w:sz w:val="20"/>
              <w:szCs w:val="20"/>
              <w:lang w:eastAsia="en-US"/>
            </w:rPr>
            <w:t xml:space="preserve"> through trade facilitation, program support and the promotion of </w:t>
          </w:r>
          <w:r w:rsidR="00D51726">
            <w:rPr>
              <w:rFonts w:ascii="Verdana" w:eastAsiaTheme="minorEastAsia" w:hAnsi="Verdana" w:cstheme="minorBidi"/>
              <w:color w:val="000000" w:themeColor="text1"/>
              <w:sz w:val="20"/>
              <w:szCs w:val="20"/>
              <w:lang w:eastAsia="en-US"/>
            </w:rPr>
            <w:t>Australia’s</w:t>
          </w:r>
          <w:r w:rsidR="00D51726" w:rsidRPr="4EC777D5">
            <w:rPr>
              <w:rFonts w:ascii="Verdana" w:eastAsiaTheme="minorEastAsia" w:hAnsi="Verdana" w:cstheme="minorBidi"/>
              <w:color w:val="000000" w:themeColor="text1"/>
              <w:sz w:val="20"/>
              <w:szCs w:val="20"/>
              <w:lang w:eastAsia="en-US"/>
            </w:rPr>
            <w:t xml:space="preserve"> </w:t>
          </w:r>
          <w:r w:rsidRPr="4EC777D5">
            <w:rPr>
              <w:rFonts w:ascii="Verdana" w:eastAsiaTheme="minorEastAsia" w:hAnsi="Verdana" w:cstheme="minorBidi"/>
              <w:color w:val="000000" w:themeColor="text1"/>
              <w:sz w:val="20"/>
              <w:szCs w:val="20"/>
              <w:lang w:eastAsia="en-US"/>
            </w:rPr>
            <w:t>capabilities</w:t>
          </w:r>
          <w:r w:rsidR="00A02550" w:rsidRPr="4EC777D5">
            <w:rPr>
              <w:rFonts w:ascii="Verdana" w:eastAsiaTheme="minorEastAsia" w:hAnsi="Verdana" w:cstheme="minorBidi"/>
              <w:color w:val="000000" w:themeColor="text1"/>
              <w:sz w:val="20"/>
              <w:szCs w:val="20"/>
              <w:lang w:eastAsia="en-US"/>
            </w:rPr>
            <w:t xml:space="preserve">. </w:t>
          </w:r>
          <w:r w:rsidR="00D65CFC" w:rsidRPr="4EC777D5">
            <w:rPr>
              <w:rFonts w:ascii="Verdana" w:eastAsiaTheme="minorEastAsia" w:hAnsi="Verdana" w:cstheme="minorBidi"/>
              <w:color w:val="000000" w:themeColor="text1"/>
              <w:sz w:val="20"/>
              <w:szCs w:val="20"/>
              <w:lang w:eastAsia="en-US"/>
            </w:rPr>
            <w:t>In 2023</w:t>
          </w:r>
          <w:r w:rsidR="00D07484" w:rsidRPr="4EC777D5">
            <w:rPr>
              <w:rFonts w:ascii="Verdana" w:eastAsiaTheme="minorEastAsia" w:hAnsi="Verdana" w:cstheme="minorBidi"/>
              <w:color w:val="000000" w:themeColor="text1"/>
              <w:sz w:val="20"/>
              <w:szCs w:val="20"/>
              <w:lang w:eastAsia="en-US"/>
            </w:rPr>
            <w:t>–</w:t>
          </w:r>
          <w:r w:rsidR="00D65CFC" w:rsidRPr="4EC777D5">
            <w:rPr>
              <w:rFonts w:ascii="Verdana" w:eastAsiaTheme="minorEastAsia" w:hAnsi="Verdana" w:cstheme="minorBidi"/>
              <w:color w:val="000000" w:themeColor="text1"/>
              <w:sz w:val="20"/>
              <w:szCs w:val="20"/>
              <w:lang w:eastAsia="en-US"/>
            </w:rPr>
            <w:t xml:space="preserve">24, </w:t>
          </w:r>
          <w:r w:rsidR="00EC2CA2" w:rsidRPr="4EC777D5">
            <w:rPr>
              <w:rFonts w:ascii="Verdana" w:eastAsiaTheme="minorEastAsia" w:hAnsi="Verdana" w:cstheme="minorBidi"/>
              <w:color w:val="000000" w:themeColor="text1"/>
              <w:sz w:val="20"/>
              <w:szCs w:val="20"/>
              <w:lang w:eastAsia="en-US"/>
            </w:rPr>
            <w:t xml:space="preserve">Austrade </w:t>
          </w:r>
          <w:r w:rsidR="00966D57">
            <w:rPr>
              <w:rFonts w:ascii="Verdana" w:eastAsiaTheme="minorEastAsia" w:hAnsi="Verdana" w:cstheme="minorBidi"/>
              <w:color w:val="000000" w:themeColor="text1"/>
              <w:sz w:val="20"/>
              <w:szCs w:val="20"/>
              <w:lang w:eastAsia="en-US"/>
            </w:rPr>
            <w:t>helped</w:t>
          </w:r>
          <w:r w:rsidR="00EC2CA2" w:rsidRPr="4EC777D5">
            <w:rPr>
              <w:rFonts w:ascii="Verdana" w:eastAsiaTheme="minorEastAsia" w:hAnsi="Verdana" w:cstheme="minorBidi"/>
              <w:color w:val="000000" w:themeColor="text1"/>
              <w:sz w:val="20"/>
              <w:szCs w:val="20"/>
              <w:lang w:eastAsia="en-US"/>
            </w:rPr>
            <w:t xml:space="preserve"> </w:t>
          </w:r>
          <w:r w:rsidR="00F06E66" w:rsidRPr="4EC777D5">
            <w:rPr>
              <w:rFonts w:ascii="Verdana" w:eastAsiaTheme="minorEastAsia" w:hAnsi="Verdana" w:cstheme="minorBidi"/>
              <w:color w:val="000000" w:themeColor="text1"/>
              <w:sz w:val="20"/>
              <w:szCs w:val="20"/>
              <w:lang w:eastAsia="en-US"/>
            </w:rPr>
            <w:t xml:space="preserve">Australian </w:t>
          </w:r>
          <w:r w:rsidR="00EC2CA2" w:rsidRPr="4EC777D5">
            <w:rPr>
              <w:rFonts w:ascii="Verdana" w:eastAsiaTheme="minorEastAsia" w:hAnsi="Verdana" w:cstheme="minorBidi"/>
              <w:color w:val="000000" w:themeColor="text1"/>
              <w:sz w:val="20"/>
              <w:szCs w:val="20"/>
              <w:lang w:eastAsia="en-US"/>
            </w:rPr>
            <w:t xml:space="preserve">businesses to secure </w:t>
          </w:r>
          <w:r w:rsidR="00175647" w:rsidRPr="4EC777D5">
            <w:rPr>
              <w:rFonts w:ascii="Verdana" w:eastAsiaTheme="minorEastAsia" w:hAnsi="Verdana" w:cstheme="minorBidi"/>
              <w:color w:val="000000" w:themeColor="text1"/>
              <w:sz w:val="20"/>
              <w:szCs w:val="20"/>
              <w:lang w:eastAsia="en-US"/>
            </w:rPr>
            <w:t>2,099</w:t>
          </w:r>
          <w:r w:rsidR="007E75B8" w:rsidRPr="4EC777D5">
            <w:rPr>
              <w:rFonts w:ascii="Verdana" w:eastAsiaTheme="minorEastAsia" w:hAnsi="Verdana" w:cstheme="minorBidi"/>
              <w:color w:val="000000" w:themeColor="text1"/>
              <w:sz w:val="20"/>
              <w:szCs w:val="20"/>
              <w:lang w:eastAsia="en-US"/>
            </w:rPr>
            <w:t xml:space="preserve"> export deals</w:t>
          </w:r>
          <w:r w:rsidR="42E327CF" w:rsidRPr="4EC777D5">
            <w:rPr>
              <w:rFonts w:ascii="Verdana" w:eastAsiaTheme="minorEastAsia" w:hAnsi="Verdana" w:cstheme="minorBidi"/>
              <w:color w:val="000000" w:themeColor="text1"/>
              <w:sz w:val="20"/>
              <w:szCs w:val="20"/>
              <w:lang w:eastAsia="en-US"/>
            </w:rPr>
            <w:t>,</w:t>
          </w:r>
          <w:r w:rsidR="00EC2CA2" w:rsidRPr="4EC777D5">
            <w:rPr>
              <w:rFonts w:ascii="Verdana" w:eastAsiaTheme="minorEastAsia" w:hAnsi="Verdana" w:cstheme="minorBidi"/>
              <w:color w:val="000000" w:themeColor="text1"/>
              <w:sz w:val="20"/>
              <w:szCs w:val="20"/>
              <w:lang w:eastAsia="en-US"/>
            </w:rPr>
            <w:t xml:space="preserve"> with an estimated initial value of </w:t>
          </w:r>
          <w:r w:rsidR="00C654AA" w:rsidRPr="4EC777D5">
            <w:rPr>
              <w:rFonts w:ascii="Verdana" w:eastAsiaTheme="minorEastAsia" w:hAnsi="Verdana" w:cstheme="minorBidi"/>
              <w:color w:val="000000" w:themeColor="text1"/>
              <w:sz w:val="20"/>
              <w:szCs w:val="20"/>
              <w:lang w:eastAsia="en-US"/>
            </w:rPr>
            <w:t>$4.5</w:t>
          </w:r>
          <w:r w:rsidR="00EC2CA2" w:rsidRPr="4EC777D5">
            <w:rPr>
              <w:rFonts w:ascii="Verdana" w:eastAsiaTheme="minorEastAsia" w:hAnsi="Verdana" w:cstheme="minorBidi"/>
              <w:color w:val="000000" w:themeColor="text1"/>
              <w:sz w:val="20"/>
              <w:szCs w:val="20"/>
              <w:lang w:eastAsia="en-US"/>
            </w:rPr>
            <w:t xml:space="preserve"> billion. </w:t>
          </w:r>
          <w:r w:rsidR="008D2752" w:rsidRPr="4EC777D5">
            <w:rPr>
              <w:rFonts w:ascii="Verdana" w:eastAsiaTheme="minorEastAsia" w:hAnsi="Verdana" w:cstheme="minorBidi"/>
              <w:color w:val="000000" w:themeColor="text1"/>
              <w:sz w:val="20"/>
              <w:szCs w:val="20"/>
              <w:lang w:eastAsia="en-US"/>
            </w:rPr>
            <w:t xml:space="preserve">This </w:t>
          </w:r>
          <w:r w:rsidR="0081022F" w:rsidRPr="4EC777D5">
            <w:rPr>
              <w:rFonts w:ascii="Verdana" w:eastAsiaTheme="minorEastAsia" w:hAnsi="Verdana" w:cstheme="minorBidi"/>
              <w:color w:val="000000" w:themeColor="text1"/>
              <w:sz w:val="20"/>
              <w:szCs w:val="20"/>
              <w:lang w:eastAsia="en-US"/>
            </w:rPr>
            <w:t xml:space="preserve">is a </w:t>
          </w:r>
          <w:r w:rsidR="00330A7D" w:rsidRPr="4EC777D5">
            <w:rPr>
              <w:rFonts w:ascii="Verdana" w:eastAsiaTheme="minorEastAsia" w:hAnsi="Verdana" w:cstheme="minorBidi"/>
              <w:color w:val="000000" w:themeColor="text1"/>
              <w:sz w:val="20"/>
              <w:szCs w:val="20"/>
              <w:lang w:eastAsia="en-US"/>
            </w:rPr>
            <w:t>50%</w:t>
          </w:r>
          <w:r w:rsidR="0081022F" w:rsidRPr="4EC777D5">
            <w:rPr>
              <w:rFonts w:ascii="Verdana" w:eastAsiaTheme="minorEastAsia" w:hAnsi="Verdana" w:cstheme="minorBidi"/>
              <w:color w:val="000000" w:themeColor="text1"/>
              <w:sz w:val="20"/>
              <w:szCs w:val="20"/>
              <w:lang w:eastAsia="en-US"/>
            </w:rPr>
            <w:t xml:space="preserve"> increase on the 1,402 </w:t>
          </w:r>
          <w:r w:rsidR="007E3B89" w:rsidRPr="4EC777D5">
            <w:rPr>
              <w:rFonts w:ascii="Verdana" w:eastAsiaTheme="minorEastAsia" w:hAnsi="Verdana" w:cstheme="minorBidi"/>
              <w:color w:val="000000" w:themeColor="text1"/>
              <w:sz w:val="20"/>
              <w:szCs w:val="20"/>
              <w:lang w:eastAsia="en-US"/>
            </w:rPr>
            <w:t xml:space="preserve">export </w:t>
          </w:r>
          <w:r w:rsidR="00270FC3" w:rsidRPr="4EC777D5">
            <w:rPr>
              <w:rFonts w:ascii="Verdana" w:eastAsiaTheme="minorEastAsia" w:hAnsi="Verdana" w:cstheme="minorBidi"/>
              <w:color w:val="000000" w:themeColor="text1"/>
              <w:sz w:val="20"/>
              <w:szCs w:val="20"/>
              <w:lang w:eastAsia="en-US"/>
            </w:rPr>
            <w:t>deals achieved</w:t>
          </w:r>
          <w:r w:rsidR="0081022F" w:rsidRPr="4EC777D5">
            <w:rPr>
              <w:rFonts w:ascii="Verdana" w:eastAsiaTheme="minorEastAsia" w:hAnsi="Verdana" w:cstheme="minorBidi"/>
              <w:color w:val="000000" w:themeColor="text1"/>
              <w:sz w:val="20"/>
              <w:szCs w:val="20"/>
              <w:lang w:eastAsia="en-US"/>
            </w:rPr>
            <w:t xml:space="preserve"> in 2022–23</w:t>
          </w:r>
          <w:r w:rsidR="230B81BF" w:rsidRPr="4EC777D5">
            <w:rPr>
              <w:rFonts w:ascii="Verdana" w:eastAsiaTheme="minorEastAsia" w:hAnsi="Verdana" w:cstheme="minorBidi"/>
              <w:color w:val="000000" w:themeColor="text1"/>
              <w:sz w:val="20"/>
              <w:szCs w:val="20"/>
              <w:lang w:eastAsia="en-US"/>
            </w:rPr>
            <w:t>.</w:t>
          </w:r>
        </w:p>
        <w:p w14:paraId="7829DD11" w14:textId="77777777" w:rsidR="00242401" w:rsidRDefault="00242401" w:rsidP="00843A6C">
          <w:pPr>
            <w:spacing w:before="0" w:after="0" w:line="276" w:lineRule="auto"/>
          </w:pPr>
        </w:p>
        <w:p w14:paraId="64213231" w14:textId="73A48F1F" w:rsidR="00987A64" w:rsidRDefault="00CA0F88" w:rsidP="00843A6C">
          <w:pPr>
            <w:spacing w:before="0" w:after="0" w:line="276" w:lineRule="auto"/>
          </w:pPr>
          <w:r>
            <w:t xml:space="preserve">Austrade </w:t>
          </w:r>
          <w:r w:rsidR="00EB5B2D">
            <w:t>attracts</w:t>
          </w:r>
          <w:r>
            <w:t xml:space="preserve"> </w:t>
          </w:r>
          <w:r w:rsidR="008C22BE">
            <w:t xml:space="preserve">productive </w:t>
          </w:r>
          <w:r w:rsidR="00A05AE8">
            <w:t>foreign direct investment (FDI) that bring</w:t>
          </w:r>
          <w:r w:rsidR="00E83C0F">
            <w:t>s</w:t>
          </w:r>
          <w:r w:rsidR="00A05AE8">
            <w:t xml:space="preserve"> </w:t>
          </w:r>
          <w:r w:rsidR="00405695">
            <w:t xml:space="preserve">in </w:t>
          </w:r>
          <w:r w:rsidR="00A05AE8">
            <w:t>capital, skills</w:t>
          </w:r>
          <w:r w:rsidR="63E6CB7F">
            <w:t>,</w:t>
          </w:r>
          <w:r w:rsidR="00A05AE8">
            <w:t xml:space="preserve"> and technology</w:t>
          </w:r>
          <w:r w:rsidR="006327A2">
            <w:t xml:space="preserve"> t</w:t>
          </w:r>
          <w:r w:rsidR="005F1459">
            <w:t>o deliver</w:t>
          </w:r>
          <w:r w:rsidR="006327A2">
            <w:t xml:space="preserve"> on Australia’s strategic priorities</w:t>
          </w:r>
          <w:r w:rsidR="00405695">
            <w:t>.</w:t>
          </w:r>
          <w:r w:rsidR="00A05AE8">
            <w:t xml:space="preserve"> </w:t>
          </w:r>
          <w:r w:rsidR="00E47C4A">
            <w:t>In 2023-24, w</w:t>
          </w:r>
          <w:r>
            <w:t>e</w:t>
          </w:r>
          <w:r w:rsidR="00B27CCF">
            <w:t xml:space="preserve"> facilitated </w:t>
          </w:r>
          <w:r w:rsidR="00987A64" w:rsidRPr="00843A6C">
            <w:t>$1</w:t>
          </w:r>
          <w:r w:rsidR="008619CE">
            <w:t>1.5</w:t>
          </w:r>
          <w:r w:rsidR="00987A64" w:rsidRPr="00843A6C">
            <w:t xml:space="preserve"> billion </w:t>
          </w:r>
          <w:r w:rsidR="00E47C4A">
            <w:t xml:space="preserve">of investment </w:t>
          </w:r>
          <w:r w:rsidR="00987A64" w:rsidRPr="00843A6C">
            <w:t xml:space="preserve">from </w:t>
          </w:r>
          <w:r w:rsidR="0090251D" w:rsidRPr="008619CE">
            <w:t>1</w:t>
          </w:r>
          <w:r w:rsidR="008619CE" w:rsidRPr="008619CE">
            <w:t>59</w:t>
          </w:r>
          <w:r w:rsidR="00987A64" w:rsidRPr="008619CE">
            <w:t xml:space="preserve"> </w:t>
          </w:r>
          <w:r>
            <w:t>projects</w:t>
          </w:r>
          <w:r w:rsidR="00987A64" w:rsidRPr="00843A6C">
            <w:t xml:space="preserve">. </w:t>
          </w:r>
          <w:r w:rsidR="00C848A7">
            <w:t>T</w:t>
          </w:r>
          <w:r w:rsidR="00987A64" w:rsidRPr="00843A6C">
            <w:t xml:space="preserve">his represents the highest investment value facilitated by Austrade since 2010-11.  </w:t>
          </w:r>
          <w:r w:rsidR="005F3208">
            <w:t>The</w:t>
          </w:r>
          <w:r w:rsidR="00722CA9">
            <w:t>se</w:t>
          </w:r>
          <w:r w:rsidR="005F3208">
            <w:t xml:space="preserve"> projects</w:t>
          </w:r>
          <w:r w:rsidR="00987A64" w:rsidRPr="00843A6C">
            <w:t xml:space="preserve"> are expected to create </w:t>
          </w:r>
          <w:r w:rsidR="00E50564">
            <w:t xml:space="preserve">or safeguard </w:t>
          </w:r>
          <w:r w:rsidR="007B25B0">
            <w:t>over</w:t>
          </w:r>
          <w:r w:rsidR="00E50564">
            <w:t xml:space="preserve"> </w:t>
          </w:r>
          <w:r w:rsidR="00987A64" w:rsidRPr="00843A6C">
            <w:t>12,</w:t>
          </w:r>
          <w:r w:rsidR="007B25B0">
            <w:t>000</w:t>
          </w:r>
          <w:r w:rsidR="00987A64" w:rsidRPr="00843A6C">
            <w:t xml:space="preserve"> jobs.</w:t>
          </w:r>
          <w:r>
            <w:t xml:space="preserve"> </w:t>
          </w:r>
        </w:p>
        <w:p w14:paraId="05BF2DBE" w14:textId="77777777" w:rsidR="005008D9" w:rsidRDefault="005008D9" w:rsidP="00843A6C">
          <w:pPr>
            <w:spacing w:before="0" w:after="0" w:line="276" w:lineRule="auto"/>
          </w:pPr>
        </w:p>
        <w:p w14:paraId="134DFB33" w14:textId="0A704A1E" w:rsidR="00C32548" w:rsidRPr="00C41B15" w:rsidRDefault="003529B8" w:rsidP="00C41B15">
          <w:pPr>
            <w:pStyle w:val="Heading4"/>
            <w:rPr>
              <w:color w:val="5B3161" w:themeColor="accent1" w:themeShade="BF"/>
            </w:rPr>
          </w:pPr>
          <w:r w:rsidRPr="0066391C">
            <w:rPr>
              <w:color w:val="5B3161" w:themeColor="accent1" w:themeShade="BF"/>
            </w:rPr>
            <w:t xml:space="preserve">Delivering </w:t>
          </w:r>
          <w:r w:rsidR="001C55A8">
            <w:rPr>
              <w:color w:val="5B3161" w:themeColor="accent1" w:themeShade="BF"/>
            </w:rPr>
            <w:t xml:space="preserve">for Australia </w:t>
          </w:r>
        </w:p>
        <w:p w14:paraId="5E905F1F" w14:textId="124A8A86" w:rsidR="00676AA8" w:rsidRPr="006D0E9F" w:rsidRDefault="00676AA8" w:rsidP="000B7439">
          <w:pPr>
            <w:spacing w:before="0" w:after="0" w:line="276" w:lineRule="auto"/>
          </w:pPr>
          <w:r w:rsidRPr="006D0E9F">
            <w:t xml:space="preserve">In 2023-24, Austrade </w:t>
          </w:r>
          <w:r w:rsidR="00D26E8B" w:rsidRPr="006D0E9F">
            <w:t>delivered</w:t>
          </w:r>
          <w:r w:rsidRPr="006D0E9F">
            <w:t xml:space="preserve"> </w:t>
          </w:r>
          <w:r w:rsidR="00E32BD4" w:rsidRPr="006D0E9F">
            <w:t>$</w:t>
          </w:r>
          <w:r w:rsidR="00B52BC6" w:rsidRPr="00B52BC6">
            <w:t>4.</w:t>
          </w:r>
          <w:r w:rsidR="00E32BD4" w:rsidRPr="006D0E9F">
            <w:t>5 billion in investment value</w:t>
          </w:r>
          <w:r w:rsidRPr="006D0E9F">
            <w:t xml:space="preserve"> </w:t>
          </w:r>
          <w:r w:rsidR="00673036">
            <w:t xml:space="preserve">from 63 FDI projects </w:t>
          </w:r>
          <w:r w:rsidR="008F4677" w:rsidRPr="006D0E9F">
            <w:t xml:space="preserve">to </w:t>
          </w:r>
          <w:r w:rsidR="005E3510" w:rsidRPr="006D0E9F">
            <w:t>support</w:t>
          </w:r>
          <w:r w:rsidR="006D3B93" w:rsidRPr="006D0E9F">
            <w:t xml:space="preserve"> </w:t>
          </w:r>
          <w:r w:rsidR="006D3B93" w:rsidRPr="006D0E9F">
            <w:rPr>
              <w:b/>
            </w:rPr>
            <w:t>Australia’s net zero transformation</w:t>
          </w:r>
          <w:r w:rsidR="006D3B93" w:rsidRPr="006D0E9F">
            <w:t>.</w:t>
          </w:r>
          <w:r w:rsidR="00E32BD4" w:rsidRPr="006D0E9F">
            <w:t xml:space="preserve"> </w:t>
          </w:r>
          <w:r w:rsidR="005D5581">
            <w:t xml:space="preserve">These projects </w:t>
          </w:r>
          <w:r w:rsidR="00A75B08">
            <w:t xml:space="preserve">will </w:t>
          </w:r>
          <w:r w:rsidR="005D5581">
            <w:t>contribut</w:t>
          </w:r>
          <w:r w:rsidR="00E67DC6">
            <w:t>e</w:t>
          </w:r>
          <w:r w:rsidR="002B7ED5" w:rsidRPr="006D0E9F">
            <w:t xml:space="preserve"> </w:t>
          </w:r>
          <w:r w:rsidR="004E25F0" w:rsidRPr="006D0E9F">
            <w:t>to</w:t>
          </w:r>
          <w:r w:rsidR="002B7ED5" w:rsidRPr="006D0E9F">
            <w:t xml:space="preserve"> </w:t>
          </w:r>
          <w:r w:rsidR="00337B68">
            <w:t>lower</w:t>
          </w:r>
          <w:r w:rsidR="00E25857">
            <w:t>ing</w:t>
          </w:r>
          <w:r w:rsidR="00337B68">
            <w:t xml:space="preserve"> emissions across</w:t>
          </w:r>
          <w:r w:rsidR="00337B68" w:rsidRPr="006D0E9F">
            <w:t xml:space="preserve"> </w:t>
          </w:r>
          <w:r w:rsidR="0063440B" w:rsidRPr="006D0E9F">
            <w:t>our econom</w:t>
          </w:r>
          <w:r w:rsidR="00F003ED" w:rsidRPr="006D0E9F">
            <w:t>y</w:t>
          </w:r>
          <w:r w:rsidR="004E25F0" w:rsidRPr="006D0E9F">
            <w:t xml:space="preserve">, </w:t>
          </w:r>
          <w:r w:rsidR="00057D28">
            <w:t xml:space="preserve">help </w:t>
          </w:r>
          <w:r w:rsidR="008E4622">
            <w:t xml:space="preserve">transform our energy </w:t>
          </w:r>
          <w:r w:rsidR="00947990">
            <w:t>systems</w:t>
          </w:r>
          <w:r w:rsidR="00147CB9" w:rsidRPr="006D0E9F">
            <w:t xml:space="preserve"> and </w:t>
          </w:r>
          <w:r w:rsidR="00251113" w:rsidRPr="006D0E9F">
            <w:t xml:space="preserve">deliver on the </w:t>
          </w:r>
          <w:r w:rsidR="00D517F4">
            <w:t xml:space="preserve">Australian </w:t>
          </w:r>
          <w:r w:rsidR="00251113" w:rsidRPr="006D0E9F">
            <w:t>Government’s renewable energy superpower ambition</w:t>
          </w:r>
          <w:r w:rsidR="007F1A86">
            <w:t>s</w:t>
          </w:r>
          <w:r w:rsidR="00251113" w:rsidRPr="006D0E9F">
            <w:t>.</w:t>
          </w:r>
          <w:r w:rsidR="00CB56AA" w:rsidRPr="006D0E9F">
            <w:t xml:space="preserve"> </w:t>
          </w:r>
          <w:r w:rsidR="00D60B80">
            <w:t>They</w:t>
          </w:r>
          <w:r w:rsidR="004864CC" w:rsidRPr="006D0E9F">
            <w:t xml:space="preserve"> will help create or safeguard over </w:t>
          </w:r>
          <w:r w:rsidR="00B52BC6" w:rsidRPr="00B52BC6">
            <w:t>8,7</w:t>
          </w:r>
          <w:r w:rsidR="00337B68">
            <w:t>00</w:t>
          </w:r>
          <w:r w:rsidR="004864CC" w:rsidRPr="006D0E9F">
            <w:t xml:space="preserve"> jobs. </w:t>
          </w:r>
        </w:p>
        <w:p w14:paraId="19153B4B" w14:textId="77777777" w:rsidR="00676AA8" w:rsidRPr="006D0E9F" w:rsidRDefault="00676AA8" w:rsidP="000B7439">
          <w:pPr>
            <w:spacing w:before="0" w:after="0" w:line="276" w:lineRule="auto"/>
          </w:pPr>
        </w:p>
        <w:p w14:paraId="001FF5B8" w14:textId="1BC4EBF1" w:rsidR="00836F84" w:rsidRDefault="00560473" w:rsidP="000B7439">
          <w:pPr>
            <w:spacing w:before="0" w:after="0" w:line="276" w:lineRule="auto"/>
          </w:pPr>
          <w:r w:rsidRPr="006D0E9F">
            <w:t xml:space="preserve">FDI </w:t>
          </w:r>
          <w:r w:rsidR="00337B68">
            <w:t>is</w:t>
          </w:r>
          <w:r w:rsidRPr="006D0E9F">
            <w:t xml:space="preserve"> critical</w:t>
          </w:r>
          <w:r w:rsidR="001C641A" w:rsidRPr="006D0E9F">
            <w:t xml:space="preserve"> </w:t>
          </w:r>
          <w:r w:rsidR="00554483">
            <w:t>to</w:t>
          </w:r>
          <w:r w:rsidR="00554483" w:rsidRPr="006D0E9F">
            <w:t xml:space="preserve"> </w:t>
          </w:r>
          <w:r w:rsidR="00D933F9" w:rsidRPr="006D0E9F">
            <w:rPr>
              <w:b/>
            </w:rPr>
            <w:t>strengthen</w:t>
          </w:r>
          <w:r w:rsidRPr="006D0E9F">
            <w:rPr>
              <w:b/>
            </w:rPr>
            <w:t>ing</w:t>
          </w:r>
          <w:r w:rsidR="006A0FA3" w:rsidRPr="006D0E9F">
            <w:rPr>
              <w:b/>
            </w:rPr>
            <w:t xml:space="preserve"> </w:t>
          </w:r>
          <w:r w:rsidR="005F025A" w:rsidRPr="006D0E9F">
            <w:rPr>
              <w:b/>
            </w:rPr>
            <w:t>Australia’s</w:t>
          </w:r>
          <w:r w:rsidR="00DE7769" w:rsidRPr="006D0E9F">
            <w:rPr>
              <w:b/>
            </w:rPr>
            <w:t xml:space="preserve"> economic security</w:t>
          </w:r>
          <w:r w:rsidR="00D60B80">
            <w:rPr>
              <w:b/>
            </w:rPr>
            <w:t xml:space="preserve"> and resilience</w:t>
          </w:r>
          <w:r w:rsidR="00DE7769" w:rsidRPr="006D0E9F">
            <w:t xml:space="preserve">. </w:t>
          </w:r>
          <w:r w:rsidR="006A0FA3" w:rsidRPr="006D0E9F">
            <w:t xml:space="preserve">In </w:t>
          </w:r>
          <w:r w:rsidR="00841679" w:rsidRPr="006D0E9F">
            <w:t xml:space="preserve">2023-24, </w:t>
          </w:r>
          <w:r w:rsidR="00834AE3" w:rsidRPr="006D0E9F">
            <w:t>Austrade supported</w:t>
          </w:r>
          <w:r w:rsidR="000B2679" w:rsidRPr="006D0E9F">
            <w:t xml:space="preserve"> 7</w:t>
          </w:r>
          <w:r w:rsidR="00D43E99">
            <w:t>5</w:t>
          </w:r>
          <w:r w:rsidR="000B2679" w:rsidRPr="006D0E9F">
            <w:t xml:space="preserve"> FDI projects valued at</w:t>
          </w:r>
          <w:r w:rsidR="00834AE3" w:rsidRPr="006D0E9F">
            <w:t xml:space="preserve"> $</w:t>
          </w:r>
          <w:r w:rsidR="002610B9">
            <w:t>6.9</w:t>
          </w:r>
          <w:r w:rsidR="00834AE3" w:rsidRPr="006D0E9F">
            <w:t xml:space="preserve"> billion</w:t>
          </w:r>
          <w:r w:rsidR="00554483">
            <w:t xml:space="preserve"> that contribute to this goal</w:t>
          </w:r>
          <w:r w:rsidR="000B2679" w:rsidRPr="006D0E9F">
            <w:t>. These projects</w:t>
          </w:r>
          <w:r w:rsidR="00834AE3" w:rsidRPr="006D0E9F">
            <w:t xml:space="preserve"> </w:t>
          </w:r>
          <w:r w:rsidR="0057358A">
            <w:t>bring in new</w:t>
          </w:r>
          <w:r w:rsidR="009A4C7D" w:rsidRPr="006D0E9F">
            <w:t xml:space="preserve"> critical technologies</w:t>
          </w:r>
          <w:r w:rsidR="009A1926">
            <w:t xml:space="preserve">, </w:t>
          </w:r>
          <w:r w:rsidR="00057D28">
            <w:t>strengthen</w:t>
          </w:r>
          <w:r w:rsidR="0057358A">
            <w:t xml:space="preserve"> </w:t>
          </w:r>
          <w:r w:rsidR="009A1926">
            <w:t>our</w:t>
          </w:r>
          <w:r w:rsidR="00BD5FE6">
            <w:t xml:space="preserve"> </w:t>
          </w:r>
          <w:r w:rsidR="009A4C7D" w:rsidRPr="006D0E9F">
            <w:t>manufacturing</w:t>
          </w:r>
          <w:r w:rsidR="0057358A">
            <w:t xml:space="preserve"> capabilities </w:t>
          </w:r>
          <w:r w:rsidR="0073450C">
            <w:t xml:space="preserve">and </w:t>
          </w:r>
          <w:r w:rsidR="00554483">
            <w:t xml:space="preserve">develop </w:t>
          </w:r>
          <w:r w:rsidR="0073450C" w:rsidRPr="006D0E9F">
            <w:t>critical</w:t>
          </w:r>
          <w:r w:rsidR="009A4C7D" w:rsidRPr="006D0E9F">
            <w:t xml:space="preserve"> minerals</w:t>
          </w:r>
          <w:r w:rsidR="00262EEF">
            <w:t xml:space="preserve"> supply chains</w:t>
          </w:r>
          <w:r w:rsidR="009A4C7D">
            <w:t xml:space="preserve">. </w:t>
          </w:r>
          <w:r w:rsidR="001629B1" w:rsidRPr="006D0E9F">
            <w:t>The</w:t>
          </w:r>
          <w:r w:rsidR="001629B1">
            <w:t xml:space="preserve">y </w:t>
          </w:r>
          <w:r w:rsidR="001629B1" w:rsidRPr="006D0E9F">
            <w:t xml:space="preserve">will help create or safeguard </w:t>
          </w:r>
          <w:r w:rsidR="001629B1">
            <w:t xml:space="preserve">close to </w:t>
          </w:r>
          <w:r w:rsidR="001629B1" w:rsidRPr="006D0E9F">
            <w:t>3,</w:t>
          </w:r>
          <w:r w:rsidR="001629B1">
            <w:t>300</w:t>
          </w:r>
          <w:r w:rsidR="001629B1" w:rsidRPr="006D0E9F">
            <w:t xml:space="preserve"> jobs. </w:t>
          </w:r>
          <w:r w:rsidR="001629B1">
            <w:t xml:space="preserve"> </w:t>
          </w:r>
          <w:r w:rsidR="00F73648">
            <w:t>By</w:t>
          </w:r>
          <w:r w:rsidR="00495D23">
            <w:t xml:space="preserve"> attracting and facilitating these </w:t>
          </w:r>
          <w:r w:rsidR="003E08BD">
            <w:t xml:space="preserve">projects </w:t>
          </w:r>
          <w:r w:rsidR="00495D23">
            <w:t xml:space="preserve">Austrade is </w:t>
          </w:r>
          <w:r w:rsidR="002614B5">
            <w:t xml:space="preserve">helping build a stronger, more diversified and more resilient </w:t>
          </w:r>
          <w:r w:rsidR="00B17049">
            <w:t xml:space="preserve">Australian </w:t>
          </w:r>
          <w:r w:rsidR="002614B5">
            <w:t>economy</w:t>
          </w:r>
          <w:r w:rsidR="003204E0">
            <w:t xml:space="preserve"> in a changing global economic and strategic landscape</w:t>
          </w:r>
          <w:r w:rsidR="00484AD0">
            <w:t>.</w:t>
          </w:r>
        </w:p>
        <w:p w14:paraId="29943CDF" w14:textId="0E6D8490" w:rsidR="004B21F7" w:rsidRDefault="000579CA" w:rsidP="004B21F7">
          <w:pPr>
            <w:rPr>
              <w:rFonts w:asciiTheme="minorHAnsi" w:hAnsiTheme="minorHAnsi" w:cstheme="minorHAnsi"/>
              <w:szCs w:val="18"/>
            </w:rPr>
          </w:pPr>
          <w:r>
            <w:rPr>
              <w:rFonts w:asciiTheme="minorHAnsi" w:hAnsiTheme="minorHAnsi" w:cstheme="minorHAnsi"/>
              <w:szCs w:val="18"/>
            </w:rPr>
            <w:t xml:space="preserve">In </w:t>
          </w:r>
          <w:r w:rsidR="007E74C4" w:rsidRPr="008F4B18">
            <w:rPr>
              <w:rFonts w:asciiTheme="minorHAnsi" w:hAnsiTheme="minorHAnsi" w:cstheme="minorHAnsi"/>
              <w:szCs w:val="18"/>
            </w:rPr>
            <w:t xml:space="preserve">2023–24, </w:t>
          </w:r>
          <w:r w:rsidR="004B21F7" w:rsidRPr="008F4B18">
            <w:rPr>
              <w:rFonts w:asciiTheme="minorHAnsi" w:hAnsiTheme="minorHAnsi" w:cstheme="minorHAnsi"/>
              <w:szCs w:val="18"/>
            </w:rPr>
            <w:t xml:space="preserve">Austrade continued </w:t>
          </w:r>
          <w:r w:rsidR="007E74C4" w:rsidRPr="008F4B18">
            <w:rPr>
              <w:rFonts w:asciiTheme="minorHAnsi" w:hAnsiTheme="minorHAnsi" w:cstheme="minorHAnsi"/>
              <w:szCs w:val="18"/>
            </w:rPr>
            <w:t xml:space="preserve">its </w:t>
          </w:r>
          <w:r w:rsidR="004B21F7" w:rsidRPr="008F4B18">
            <w:rPr>
              <w:rFonts w:asciiTheme="minorHAnsi" w:hAnsiTheme="minorHAnsi" w:cstheme="minorHAnsi"/>
              <w:szCs w:val="18"/>
            </w:rPr>
            <w:t xml:space="preserve">focus on </w:t>
          </w:r>
          <w:r w:rsidR="001536AB">
            <w:rPr>
              <w:rFonts w:asciiTheme="minorHAnsi" w:hAnsiTheme="minorHAnsi" w:cstheme="minorHAnsi"/>
              <w:szCs w:val="18"/>
            </w:rPr>
            <w:t>supporting Australian businesses to access and diversify their exports</w:t>
          </w:r>
          <w:r w:rsidR="006463A6">
            <w:rPr>
              <w:rFonts w:asciiTheme="minorHAnsi" w:hAnsiTheme="minorHAnsi" w:cstheme="minorHAnsi"/>
              <w:szCs w:val="18"/>
            </w:rPr>
            <w:t xml:space="preserve"> in line with Australia’s </w:t>
          </w:r>
          <w:r w:rsidR="00DA1B68">
            <w:rPr>
              <w:rFonts w:asciiTheme="minorHAnsi" w:hAnsiTheme="minorHAnsi" w:cstheme="minorHAnsi"/>
              <w:szCs w:val="18"/>
            </w:rPr>
            <w:t xml:space="preserve">strategic </w:t>
          </w:r>
          <w:r w:rsidR="003864B7">
            <w:rPr>
              <w:rFonts w:asciiTheme="minorHAnsi" w:hAnsiTheme="minorHAnsi" w:cstheme="minorHAnsi"/>
              <w:szCs w:val="18"/>
            </w:rPr>
            <w:t>interests</w:t>
          </w:r>
          <w:r w:rsidR="004C5BE8">
            <w:rPr>
              <w:rFonts w:asciiTheme="minorHAnsi" w:hAnsiTheme="minorHAnsi" w:cstheme="minorHAnsi"/>
              <w:szCs w:val="18"/>
            </w:rPr>
            <w:t>.</w:t>
          </w:r>
          <w:r w:rsidR="004B21F7" w:rsidRPr="008F4B18">
            <w:rPr>
              <w:rFonts w:asciiTheme="minorHAnsi" w:hAnsiTheme="minorHAnsi" w:cstheme="minorHAnsi"/>
              <w:szCs w:val="18"/>
            </w:rPr>
            <w:t xml:space="preserve"> Austrade supported </w:t>
          </w:r>
          <w:r w:rsidR="004C5BE8">
            <w:rPr>
              <w:rFonts w:asciiTheme="minorHAnsi" w:hAnsiTheme="minorHAnsi" w:cstheme="minorHAnsi"/>
              <w:szCs w:val="18"/>
            </w:rPr>
            <w:t xml:space="preserve">greater </w:t>
          </w:r>
          <w:r w:rsidR="004B21F7" w:rsidRPr="008F4B18">
            <w:rPr>
              <w:rFonts w:asciiTheme="minorHAnsi" w:hAnsiTheme="minorHAnsi" w:cstheme="minorHAnsi"/>
              <w:b/>
              <w:bCs/>
              <w:szCs w:val="18"/>
            </w:rPr>
            <w:t>diversification</w:t>
          </w:r>
          <w:r w:rsidR="004B21F7" w:rsidRPr="008F4B18">
            <w:rPr>
              <w:rFonts w:asciiTheme="minorHAnsi" w:hAnsiTheme="minorHAnsi" w:cstheme="minorHAnsi"/>
              <w:szCs w:val="18"/>
            </w:rPr>
            <w:t xml:space="preserve"> of exports into the rapidly expanding economies in Southeast Asia and India</w:t>
          </w:r>
          <w:r w:rsidR="00FB62AF">
            <w:rPr>
              <w:rFonts w:asciiTheme="minorHAnsi" w:hAnsiTheme="minorHAnsi" w:cstheme="minorHAnsi"/>
              <w:szCs w:val="18"/>
            </w:rPr>
            <w:t>,</w:t>
          </w:r>
          <w:r w:rsidR="004F3EA8">
            <w:rPr>
              <w:rFonts w:asciiTheme="minorHAnsi" w:hAnsiTheme="minorHAnsi" w:cstheme="minorHAnsi"/>
              <w:szCs w:val="18"/>
            </w:rPr>
            <w:t xml:space="preserve"> and</w:t>
          </w:r>
          <w:r w:rsidR="00FB62AF">
            <w:rPr>
              <w:rFonts w:asciiTheme="minorHAnsi" w:hAnsiTheme="minorHAnsi" w:cstheme="minorHAnsi"/>
              <w:szCs w:val="18"/>
            </w:rPr>
            <w:t xml:space="preserve"> supported exporters to access the</w:t>
          </w:r>
          <w:r w:rsidR="004B21F7" w:rsidRPr="008F4B18">
            <w:rPr>
              <w:rFonts w:asciiTheme="minorHAnsi" w:hAnsiTheme="minorHAnsi" w:cstheme="minorHAnsi"/>
              <w:szCs w:val="18"/>
            </w:rPr>
            <w:t xml:space="preserve"> benefits of </w:t>
          </w:r>
          <w:r w:rsidR="00FF6701">
            <w:rPr>
              <w:rFonts w:asciiTheme="minorHAnsi" w:hAnsiTheme="minorHAnsi" w:cstheme="minorHAnsi"/>
              <w:szCs w:val="18"/>
            </w:rPr>
            <w:t>Australia’s</w:t>
          </w:r>
          <w:r w:rsidR="004B21F7" w:rsidRPr="008F4B18">
            <w:rPr>
              <w:rFonts w:asciiTheme="minorHAnsi" w:hAnsiTheme="minorHAnsi" w:cstheme="minorHAnsi"/>
              <w:szCs w:val="18"/>
            </w:rPr>
            <w:t xml:space="preserve"> Free Trade Agreements</w:t>
          </w:r>
          <w:r w:rsidR="000900DE" w:rsidRPr="008F4B18">
            <w:rPr>
              <w:rFonts w:asciiTheme="minorHAnsi" w:hAnsiTheme="minorHAnsi" w:cstheme="minorHAnsi"/>
              <w:szCs w:val="18"/>
            </w:rPr>
            <w:t xml:space="preserve"> and capture high-growth opportunities</w:t>
          </w:r>
          <w:r w:rsidR="00390EC9" w:rsidRPr="008F4B18">
            <w:rPr>
              <w:rFonts w:asciiTheme="minorHAnsi" w:hAnsiTheme="minorHAnsi" w:cstheme="minorHAnsi"/>
              <w:szCs w:val="18"/>
            </w:rPr>
            <w:t>.</w:t>
          </w:r>
          <w:r w:rsidR="00506CE2" w:rsidRPr="008F4B18">
            <w:rPr>
              <w:rFonts w:asciiTheme="minorHAnsi" w:hAnsiTheme="minorHAnsi" w:cstheme="minorHAnsi"/>
              <w:szCs w:val="18"/>
            </w:rPr>
            <w:t xml:space="preserve"> </w:t>
          </w:r>
        </w:p>
        <w:p w14:paraId="3EF31D11" w14:textId="401F0B35" w:rsidR="00E326DA" w:rsidRDefault="00A42A1C" w:rsidP="00A42A1C">
          <w:pPr>
            <w:rPr>
              <w:rFonts w:asciiTheme="minorHAnsi" w:hAnsiTheme="minorHAnsi"/>
            </w:rPr>
          </w:pPr>
          <w:r w:rsidRPr="5B2BD283">
            <w:rPr>
              <w:rFonts w:asciiTheme="minorHAnsi" w:hAnsiTheme="minorHAnsi"/>
            </w:rPr>
            <w:t xml:space="preserve">Austrade </w:t>
          </w:r>
          <w:r w:rsidR="00BB7E8A" w:rsidRPr="5B2BD283">
            <w:rPr>
              <w:rFonts w:asciiTheme="minorHAnsi" w:hAnsiTheme="minorHAnsi"/>
            </w:rPr>
            <w:t>supported</w:t>
          </w:r>
          <w:r w:rsidRPr="5B2BD283">
            <w:rPr>
              <w:rFonts w:asciiTheme="minorHAnsi" w:hAnsiTheme="minorHAnsi"/>
            </w:rPr>
            <w:t xml:space="preserve"> </w:t>
          </w:r>
          <w:r w:rsidR="00965549">
            <w:rPr>
              <w:rFonts w:asciiTheme="minorHAnsi" w:hAnsiTheme="minorHAnsi"/>
            </w:rPr>
            <w:t>59</w:t>
          </w:r>
          <w:r w:rsidRPr="5B2BD283">
            <w:rPr>
              <w:rFonts w:asciiTheme="minorHAnsi" w:hAnsiTheme="minorHAnsi"/>
            </w:rPr>
            <w:t xml:space="preserve"> exporters </w:t>
          </w:r>
          <w:r w:rsidR="00417D32" w:rsidRPr="5B2BD283">
            <w:rPr>
              <w:rFonts w:asciiTheme="minorHAnsi" w:hAnsiTheme="minorHAnsi"/>
            </w:rPr>
            <w:t xml:space="preserve">to achieve almost $144 million in </w:t>
          </w:r>
          <w:r w:rsidR="00A0674D" w:rsidRPr="5B2BD283">
            <w:rPr>
              <w:rFonts w:asciiTheme="minorHAnsi" w:hAnsiTheme="minorHAnsi"/>
            </w:rPr>
            <w:t>export sales</w:t>
          </w:r>
          <w:r w:rsidR="004A52F9" w:rsidRPr="5B2BD283">
            <w:rPr>
              <w:rFonts w:asciiTheme="minorHAnsi" w:hAnsiTheme="minorHAnsi"/>
            </w:rPr>
            <w:t xml:space="preserve"> </w:t>
          </w:r>
          <w:r w:rsidRPr="5B2BD283">
            <w:rPr>
              <w:rFonts w:asciiTheme="minorHAnsi" w:hAnsiTheme="minorHAnsi"/>
            </w:rPr>
            <w:t xml:space="preserve">in the </w:t>
          </w:r>
          <w:r w:rsidRPr="5B2BD283">
            <w:rPr>
              <w:rFonts w:asciiTheme="minorHAnsi" w:hAnsiTheme="minorHAnsi"/>
              <w:b/>
            </w:rPr>
            <w:t>Green Economy</w:t>
          </w:r>
          <w:r w:rsidR="007F7D22" w:rsidRPr="5B2BD283">
            <w:rPr>
              <w:rFonts w:asciiTheme="minorHAnsi" w:hAnsiTheme="minorHAnsi"/>
            </w:rPr>
            <w:t>,</w:t>
          </w:r>
          <w:r w:rsidRPr="5B2BD283">
            <w:rPr>
              <w:rFonts w:asciiTheme="minorHAnsi" w:hAnsiTheme="minorHAnsi"/>
            </w:rPr>
            <w:t xml:space="preserve"> cover</w:t>
          </w:r>
          <w:r w:rsidR="007F7D22" w:rsidRPr="5B2BD283">
            <w:rPr>
              <w:rFonts w:asciiTheme="minorHAnsi" w:hAnsiTheme="minorHAnsi"/>
            </w:rPr>
            <w:t>ing</w:t>
          </w:r>
          <w:r w:rsidRPr="5B2BD283">
            <w:rPr>
              <w:rFonts w:asciiTheme="minorHAnsi" w:hAnsiTheme="minorHAnsi"/>
            </w:rPr>
            <w:t xml:space="preserve"> a broad range of areas including renewable energy, low-carbon transport, sustainable mining, and clean technologies. </w:t>
          </w:r>
          <w:r w:rsidR="00CF4F65" w:rsidRPr="5B2BD283" w:rsidDel="00CF4F65">
            <w:rPr>
              <w:rFonts w:asciiTheme="minorHAnsi" w:hAnsiTheme="minorHAnsi"/>
            </w:rPr>
            <w:t xml:space="preserve"> </w:t>
          </w:r>
        </w:p>
        <w:p w14:paraId="5EF75D0E" w14:textId="7F79EF20" w:rsidR="00C95944" w:rsidRDefault="00E326DA" w:rsidP="792A5713">
          <w:pPr>
            <w:spacing w:before="0" w:after="160" w:line="259" w:lineRule="auto"/>
            <w:rPr>
              <w:rFonts w:asciiTheme="minorHAnsi" w:hAnsiTheme="minorHAnsi"/>
            </w:rPr>
          </w:pPr>
          <w:r>
            <w:rPr>
              <w:rFonts w:asciiTheme="minorHAnsi" w:hAnsiTheme="minorHAnsi"/>
            </w:rPr>
            <w:br w:type="page"/>
          </w:r>
        </w:p>
        <w:p w14:paraId="3A1228C7" w14:textId="50126C53" w:rsidR="00C95944" w:rsidRDefault="00C95944" w:rsidP="005008D9">
          <w:pPr>
            <w:spacing w:before="0"/>
            <w:rPr>
              <w:rFonts w:ascii="Calibri" w:hAnsi="Calibri" w:cs="Calibri"/>
              <w:i/>
              <w:iCs/>
              <w:color w:val="32312F"/>
            </w:rPr>
          </w:pPr>
        </w:p>
        <w:p w14:paraId="7AC9E9B7" w14:textId="77777777" w:rsidR="00E34B98" w:rsidRDefault="00E34B98" w:rsidP="00FF488A">
          <w:pPr>
            <w:pStyle w:val="paragraph"/>
            <w:spacing w:before="0" w:beforeAutospacing="0" w:after="0" w:afterAutospacing="0"/>
            <w:textAlignment w:val="baseline"/>
            <w:rPr>
              <w:rFonts w:ascii="Calibri" w:hAnsi="Calibri" w:cs="Calibri"/>
              <w:color w:val="32312F"/>
              <w:sz w:val="20"/>
              <w:szCs w:val="20"/>
            </w:rPr>
          </w:pPr>
          <w:r>
            <w:rPr>
              <w:noProof/>
            </w:rPr>
            <w:drawing>
              <wp:inline distT="0" distB="0" distL="0" distR="0" wp14:anchorId="4FE541D5" wp14:editId="56662D76">
                <wp:extent cx="3514335" cy="3122762"/>
                <wp:effectExtent l="0" t="0" r="0" b="1905"/>
                <wp:docPr id="1789316624" name="Picture 1" descr="A graph of total exports for this year. Two purple icons highlight the value and number of exports this year, with an arrow pointing up to show an increase on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16624" name="Picture 1" descr="A graph of total exports for this year. Two purple icons highlight the value and number of exports this year, with an arrow pointing up to show an increase on the previous year. "/>
                        <pic:cNvPicPr/>
                      </pic:nvPicPr>
                      <pic:blipFill>
                        <a:blip r:embed="rId16">
                          <a:extLst>
                            <a:ext uri="{28A0092B-C50C-407E-A947-70E740481C1C}">
                              <a14:useLocalDpi xmlns:a14="http://schemas.microsoft.com/office/drawing/2010/main" val="0"/>
                            </a:ext>
                          </a:extLst>
                        </a:blip>
                        <a:stretch>
                          <a:fillRect/>
                        </a:stretch>
                      </pic:blipFill>
                      <pic:spPr>
                        <a:xfrm>
                          <a:off x="0" y="0"/>
                          <a:ext cx="3515954" cy="3124200"/>
                        </a:xfrm>
                        <a:prstGeom prst="rect">
                          <a:avLst/>
                        </a:prstGeom>
                      </pic:spPr>
                    </pic:pic>
                  </a:graphicData>
                </a:graphic>
              </wp:inline>
            </w:drawing>
          </w:r>
        </w:p>
        <w:p w14:paraId="57D02DD0" w14:textId="77777777" w:rsidR="00AA45C1" w:rsidRDefault="00AA45C1" w:rsidP="00FF488A">
          <w:pPr>
            <w:pStyle w:val="paragraph"/>
            <w:spacing w:before="0" w:beforeAutospacing="0" w:after="0" w:afterAutospacing="0"/>
            <w:textAlignment w:val="baseline"/>
            <w:rPr>
              <w:rFonts w:ascii="Calibri" w:hAnsi="Calibri" w:cs="Calibri"/>
              <w:color w:val="32312F"/>
              <w:sz w:val="20"/>
              <w:szCs w:val="20"/>
            </w:rPr>
          </w:pPr>
        </w:p>
        <w:p w14:paraId="237E42FA" w14:textId="2D504092" w:rsidR="00FE26DC" w:rsidRPr="00443700" w:rsidRDefault="0010694E" w:rsidP="00FF488A">
          <w:pPr>
            <w:pStyle w:val="paragraph"/>
            <w:spacing w:before="0" w:beforeAutospacing="0" w:after="0" w:afterAutospacing="0"/>
            <w:textAlignment w:val="baseline"/>
            <w:rPr>
              <w:rFonts w:ascii="Calibri" w:hAnsi="Calibri" w:cs="Calibri"/>
              <w:color w:val="32312F"/>
              <w:sz w:val="20"/>
              <w:szCs w:val="20"/>
            </w:rPr>
          </w:pPr>
          <w:r w:rsidRPr="00443700">
            <w:rPr>
              <w:rFonts w:ascii="Calibri" w:hAnsi="Calibri" w:cs="Calibri"/>
              <w:noProof/>
              <w:color w:val="32312F"/>
              <w:sz w:val="20"/>
              <w:szCs w:val="20"/>
            </w:rPr>
            <w:drawing>
              <wp:inline distT="0" distB="0" distL="0" distR="0" wp14:anchorId="72DAD21C" wp14:editId="302ACB5F">
                <wp:extent cx="3514090" cy="2893957"/>
                <wp:effectExtent l="0" t="0" r="0" b="1905"/>
                <wp:docPr id="645286973" name="Picture 2" descr="A graph shows total number and value of FDI projects Austrade facilitated this year. Three purple circles with icons depicting a globe with arrows going around it symbolising FDI projects, a hand holding a bag with a dollar sign on it symbolising investment value and three people to symbolis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86973" name="Picture 2" descr="A graph shows total number and value of FDI projects Austrade facilitated this year. Three purple circles with icons depicting a globe with arrows going around it symbolising FDI projects, a hand holding a bag with a dollar sign on it symbolising investment value and three people to symbolise jobs. "/>
                        <pic:cNvPicPr>
                          <a:picLocks noChangeAspect="1" noChangeArrowheads="1"/>
                        </pic:cNvPicPr>
                      </pic:nvPicPr>
                      <pic:blipFill>
                        <a:blip r:embed="rId17"/>
                        <a:stretch>
                          <a:fillRect/>
                        </a:stretch>
                      </pic:blipFill>
                      <pic:spPr bwMode="auto">
                        <a:xfrm>
                          <a:off x="0" y="0"/>
                          <a:ext cx="3536959" cy="2912791"/>
                        </a:xfrm>
                        <a:prstGeom prst="rect">
                          <a:avLst/>
                        </a:prstGeom>
                        <a:noFill/>
                      </pic:spPr>
                    </pic:pic>
                  </a:graphicData>
                </a:graphic>
              </wp:inline>
            </w:drawing>
          </w:r>
        </w:p>
        <w:p w14:paraId="7A47773B" w14:textId="77777777" w:rsidR="00693815" w:rsidRDefault="00693815" w:rsidP="00443700">
          <w:pPr>
            <w:pStyle w:val="paragraph"/>
            <w:spacing w:before="0" w:beforeAutospacing="0" w:after="0" w:afterAutospacing="0"/>
            <w:textAlignment w:val="baseline"/>
            <w:rPr>
              <w:rFonts w:ascii="Calibri" w:hAnsi="Calibri" w:cs="Calibri"/>
              <w:noProof/>
              <w:color w:val="32312F"/>
              <w:sz w:val="20"/>
              <w:szCs w:val="20"/>
            </w:rPr>
          </w:pPr>
        </w:p>
        <w:p w14:paraId="28454C7A" w14:textId="4087549C" w:rsidR="00693815" w:rsidRDefault="00A5464A" w:rsidP="00AA45C1">
          <w:pPr>
            <w:pStyle w:val="paragraph"/>
            <w:spacing w:before="0" w:beforeAutospacing="0" w:after="0" w:afterAutospacing="0"/>
            <w:textAlignment w:val="baseline"/>
          </w:pPr>
          <w:r w:rsidRPr="00443700">
            <w:rPr>
              <w:rFonts w:ascii="Calibri" w:hAnsi="Calibri" w:cs="Calibri"/>
              <w:noProof/>
              <w:color w:val="32312F"/>
              <w:sz w:val="20"/>
              <w:szCs w:val="20"/>
            </w:rPr>
            <w:drawing>
              <wp:inline distT="0" distB="0" distL="0" distR="0" wp14:anchorId="285DE078" wp14:editId="552D8331">
                <wp:extent cx="4051300" cy="1314033"/>
                <wp:effectExtent l="0" t="0" r="6350" b="635"/>
                <wp:docPr id="639400244" name="Picture 3" descr="A graph to highlight the impact for net zero. Three purple circles with icons depicting a leaf in a circular arrow to symbolise net zero, a hand holding a bag with a dollar sign on it symbolising investment value and three people to symbolise jobs. There is an arrow pointing up to signify growth in jobs c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00244" name="Picture 3" descr="A graph to highlight the impact for net zero. Three purple circles with icons depicting a leaf in a circular arrow to symbolise net zero, a hand holding a bag with a dollar sign on it symbolising investment value and three people to symbolise jobs. There is an arrow pointing up to signify growth in jobs created. "/>
                        <pic:cNvPicPr>
                          <a:picLocks noChangeAspect="1" noChangeArrowheads="1"/>
                        </pic:cNvPicPr>
                      </pic:nvPicPr>
                      <pic:blipFill>
                        <a:blip r:embed="rId18"/>
                        <a:stretch>
                          <a:fillRect/>
                        </a:stretch>
                      </pic:blipFill>
                      <pic:spPr bwMode="auto">
                        <a:xfrm>
                          <a:off x="0" y="0"/>
                          <a:ext cx="4088405" cy="1326068"/>
                        </a:xfrm>
                        <a:prstGeom prst="rect">
                          <a:avLst/>
                        </a:prstGeom>
                        <a:noFill/>
                      </pic:spPr>
                    </pic:pic>
                  </a:graphicData>
                </a:graphic>
              </wp:inline>
            </w:drawing>
          </w:r>
          <w:bookmarkStart w:id="4" w:name="_Toc181001125"/>
          <w:bookmarkStart w:id="5" w:name="_Hlk181001413"/>
        </w:p>
        <w:p w14:paraId="0C2D2806" w14:textId="77777777" w:rsidR="00693815" w:rsidRDefault="00693815">
          <w:pPr>
            <w:spacing w:before="0" w:after="160" w:line="259" w:lineRule="auto"/>
            <w:rPr>
              <w:rFonts w:eastAsia="SimSun" w:cs="Times New Roman"/>
              <w:bCs/>
              <w:color w:val="3D2141" w:themeColor="accent1" w:themeShade="80"/>
              <w:sz w:val="32"/>
              <w:szCs w:val="26"/>
              <w:lang w:eastAsia="zh-CN"/>
            </w:rPr>
          </w:pPr>
          <w:r>
            <w:br w:type="page"/>
          </w:r>
        </w:p>
        <w:p w14:paraId="2A8E87A5" w14:textId="0593A4FD" w:rsidR="005D23AC" w:rsidRPr="005E608A" w:rsidRDefault="00193340" w:rsidP="005D23AC">
          <w:pPr>
            <w:pStyle w:val="Heading2"/>
          </w:pPr>
          <w:r w:rsidRPr="005E608A">
            <w:lastRenderedPageBreak/>
            <w:t xml:space="preserve">Advancing Australia’s economic </w:t>
          </w:r>
          <w:r w:rsidR="00EF4CD8" w:rsidRPr="005E608A">
            <w:t>prosperity</w:t>
          </w:r>
          <w:bookmarkEnd w:id="4"/>
          <w:r w:rsidR="00EF4CD8" w:rsidRPr="005E608A">
            <w:t xml:space="preserve"> </w:t>
          </w:r>
        </w:p>
        <w:bookmarkEnd w:id="5"/>
        <w:p w14:paraId="737FD73F" w14:textId="2CC02DE6" w:rsidR="00BF0500" w:rsidRPr="004009EC" w:rsidRDefault="004708E4" w:rsidP="005008D9">
          <w:pPr>
            <w:rPr>
              <w:vertAlign w:val="superscript"/>
            </w:rPr>
          </w:pPr>
          <w:r w:rsidRPr="005E608A">
            <w:t>Austrade</w:t>
          </w:r>
          <w:r w:rsidR="00855144" w:rsidRPr="005E608A">
            <w:t xml:space="preserve"> </w:t>
          </w:r>
          <w:r w:rsidR="00F60B5D" w:rsidRPr="005E608A">
            <w:t>supports Australian</w:t>
          </w:r>
          <w:r w:rsidR="005A561D" w:rsidRPr="005E608A">
            <w:t xml:space="preserve"> businesses to expand their exports in</w:t>
          </w:r>
          <w:r w:rsidR="00784AE9" w:rsidRPr="005E608A">
            <w:t xml:space="preserve">to </w:t>
          </w:r>
          <w:r w:rsidR="00D444CF" w:rsidRPr="005E608A">
            <w:t xml:space="preserve">international </w:t>
          </w:r>
          <w:r w:rsidR="009E3F52" w:rsidRPr="005E608A">
            <w:t>markets to capture new growth opportunities</w:t>
          </w:r>
          <w:r w:rsidR="00B068D5" w:rsidRPr="005E608A">
            <w:t xml:space="preserve">. </w:t>
          </w:r>
          <w:r w:rsidR="001B50BF" w:rsidRPr="005E608A">
            <w:t>Australian exporters ma</w:t>
          </w:r>
          <w:r w:rsidR="00832134" w:rsidRPr="005E608A">
            <w:t>k</w:t>
          </w:r>
          <w:r w:rsidR="001B50BF" w:rsidRPr="005E608A">
            <w:t>e a significant contribution to our economic growth</w:t>
          </w:r>
          <w:r w:rsidR="00832134" w:rsidRPr="005E608A">
            <w:t xml:space="preserve">. </w:t>
          </w:r>
          <w:r w:rsidR="00A9236C" w:rsidRPr="005E608A">
            <w:t xml:space="preserve">Economic </w:t>
          </w:r>
          <w:r w:rsidR="00B1183B" w:rsidRPr="005E608A">
            <w:t>i</w:t>
          </w:r>
          <w:r w:rsidR="00A9236C" w:rsidRPr="005E608A">
            <w:t>mpacts of Exports</w:t>
          </w:r>
          <w:r w:rsidR="00A50984" w:rsidRPr="005E608A">
            <w:rPr>
              <w:vertAlign w:val="superscript"/>
            </w:rPr>
            <w:t>1</w:t>
          </w:r>
        </w:p>
        <w:p w14:paraId="52640F21" w14:textId="6D27E065" w:rsidR="00BF0500" w:rsidRDefault="00BF0500" w:rsidP="00F8018B">
          <w:pPr>
            <w:spacing w:line="240" w:lineRule="auto"/>
            <w:rPr>
              <w:sz w:val="12"/>
              <w:szCs w:val="12"/>
            </w:rPr>
          </w:pPr>
          <w:r>
            <w:rPr>
              <w:noProof/>
            </w:rPr>
            <w:drawing>
              <wp:inline distT="0" distB="0" distL="0" distR="0" wp14:anchorId="393C0579" wp14:editId="4571632C">
                <wp:extent cx="5262114" cy="2683816"/>
                <wp:effectExtent l="0" t="0" r="0" b="2540"/>
                <wp:docPr id="2" name="Picture 1" descr="Text to show the economic impacts of exports. Three purple circles with icons depicting a globe with half of a dollar sign to signify economic value, three people to symbolise jobs and a hand holding a bag with a dollar sign on it symbolising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 to show the economic impacts of exports. Three purple circles with icons depicting a globe with half of a dollar sign to signify economic value, three people to symbolise jobs and a hand holding a bag with a dollar sign on it symbolising inco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5385" cy="2721186"/>
                        </a:xfrm>
                        <a:prstGeom prst="rect">
                          <a:avLst/>
                        </a:prstGeom>
                        <a:noFill/>
                        <a:ln>
                          <a:noFill/>
                        </a:ln>
                      </pic:spPr>
                    </pic:pic>
                  </a:graphicData>
                </a:graphic>
              </wp:inline>
            </w:drawing>
          </w:r>
        </w:p>
        <w:p w14:paraId="55BA5F2A" w14:textId="5DCE6776" w:rsidR="00F8018B" w:rsidRDefault="00F8018B" w:rsidP="00F8018B">
          <w:pPr>
            <w:spacing w:line="240" w:lineRule="auto"/>
            <w:rPr>
              <w:rFonts w:eastAsia="Verdana" w:cs="Verdana"/>
              <w:sz w:val="12"/>
              <w:szCs w:val="12"/>
            </w:rPr>
          </w:pPr>
          <w:r w:rsidRPr="005E608A">
            <w:rPr>
              <w:sz w:val="12"/>
              <w:szCs w:val="12"/>
            </w:rPr>
            <w:t xml:space="preserve">1.Based on analysis of 2021-22 data and ‘input-output’ (IO) modelling conducted by the Department of Foreign Affairs and Trade (DFAT) </w:t>
          </w:r>
          <w:r w:rsidRPr="005E608A">
            <w:rPr>
              <w:rFonts w:eastAsia="Verdana" w:cs="Verdana"/>
              <w:sz w:val="12"/>
              <w:szCs w:val="12"/>
            </w:rPr>
            <w:t>drawing on publicly available input-output tables and labour force data from the Australian Bureau of Statistics. 2. Full-time equivalent jobs.</w:t>
          </w:r>
        </w:p>
        <w:p w14:paraId="528B6753" w14:textId="77777777" w:rsidR="00E34B98" w:rsidRDefault="00E34B98" w:rsidP="005008D9"/>
        <w:p w14:paraId="5E720837" w14:textId="4132BD0D" w:rsidR="00887133" w:rsidRPr="004B75F3" w:rsidRDefault="0056218E" w:rsidP="005008D9">
          <w:pPr>
            <w:rPr>
              <w:rFonts w:cs="Segoe UI"/>
              <w:sz w:val="12"/>
              <w:szCs w:val="12"/>
            </w:rPr>
          </w:pPr>
          <w:r w:rsidRPr="00BF0500">
            <w:t>Austrade works with foreign companies to identify, attract and facilitate investment projects that deliver productive FDI</w:t>
          </w:r>
          <w:r w:rsidR="00B03C9D" w:rsidRPr="00BF0500">
            <w:t>.</w:t>
          </w:r>
          <w:r w:rsidRPr="00BF0500">
            <w:t xml:space="preserve"> </w:t>
          </w:r>
          <w:r w:rsidR="002B5123" w:rsidRPr="00BF0500">
            <w:t>Productive</w:t>
          </w:r>
          <w:r w:rsidR="002B5123" w:rsidRPr="00BF0500">
            <w:rPr>
              <w:i/>
            </w:rPr>
            <w:t xml:space="preserve"> </w:t>
          </w:r>
          <w:r w:rsidR="00A83C09" w:rsidRPr="00BF0500">
            <w:t xml:space="preserve">FDI </w:t>
          </w:r>
          <w:r w:rsidR="00AA299E" w:rsidRPr="00BF0500">
            <w:t>helps Australia</w:t>
          </w:r>
          <w:r w:rsidR="00A83C09" w:rsidRPr="00BF0500">
            <w:t xml:space="preserve"> </w:t>
          </w:r>
          <w:r w:rsidR="00EB7F32" w:rsidRPr="00BF0500">
            <w:t>create jobs,</w:t>
          </w:r>
          <w:r w:rsidR="00A83C09" w:rsidRPr="00BF0500">
            <w:t xml:space="preserve"> boost productivity, improve competiti</w:t>
          </w:r>
          <w:r w:rsidR="00D1387E" w:rsidRPr="00BF0500">
            <w:t>veness</w:t>
          </w:r>
          <w:r w:rsidR="00A83C09" w:rsidRPr="00BF0500">
            <w:t>, and secure our future prosperity.</w:t>
          </w:r>
          <w:r w:rsidR="00A83C09" w:rsidRPr="005833C0">
            <w:t xml:space="preserve"> </w:t>
          </w:r>
        </w:p>
        <w:p w14:paraId="2E06807B" w14:textId="0746BB5E" w:rsidR="00FC3A08" w:rsidRDefault="00890711">
          <w:pPr>
            <w:spacing w:before="0" w:after="160" w:line="259" w:lineRule="auto"/>
          </w:pPr>
          <w:r>
            <w:rPr>
              <w:noProof/>
            </w:rPr>
            <w:drawing>
              <wp:inline distT="0" distB="0" distL="0" distR="0" wp14:anchorId="3F8EBB06" wp14:editId="63D6D9B0">
                <wp:extent cx="5414222" cy="2700068"/>
                <wp:effectExtent l="0" t="0" r="0" b="5080"/>
                <wp:docPr id="4" name="Picture 3" descr="Text to show the economic impacts of FDI. Three purple circles with icons depicting a globe with half of a dollar sign to signify economic value, three people to symbolise jobs and a hand holding a bag with a dollar sign on it symbolising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 to show the economic impacts of FDI. Three purple circles with icons depicting a globe with half of a dollar sign to signify economic value, three people to symbolise jobs and a hand holding a bag with a dollar sign on it symbolising inco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4240" cy="2725012"/>
                        </a:xfrm>
                        <a:prstGeom prst="rect">
                          <a:avLst/>
                        </a:prstGeom>
                        <a:noFill/>
                        <a:ln>
                          <a:noFill/>
                        </a:ln>
                      </pic:spPr>
                    </pic:pic>
                  </a:graphicData>
                </a:graphic>
              </wp:inline>
            </w:drawing>
          </w:r>
        </w:p>
        <w:p w14:paraId="29F63F40" w14:textId="77777777" w:rsidR="00393B70" w:rsidRDefault="00890711" w:rsidP="005008D9">
          <w:pPr>
            <w:pStyle w:val="ListParagraph"/>
            <w:spacing w:line="240" w:lineRule="auto"/>
            <w:ind w:left="0"/>
            <w:rPr>
              <w:sz w:val="12"/>
              <w:szCs w:val="12"/>
              <w:lang w:eastAsia="zh-CN"/>
            </w:rPr>
          </w:pPr>
          <w:r w:rsidRPr="00890711">
            <w:rPr>
              <w:rFonts w:eastAsia="Verdana" w:cs="Verdana"/>
              <w:sz w:val="12"/>
              <w:szCs w:val="12"/>
            </w:rPr>
            <w:t>3.</w:t>
          </w:r>
          <w:r w:rsidRPr="00890711">
            <w:t xml:space="preserve"> </w:t>
          </w:r>
          <w:r w:rsidRPr="00890711">
            <w:rPr>
              <w:sz w:val="12"/>
              <w:szCs w:val="12"/>
              <w:lang w:eastAsia="zh-CN"/>
            </w:rPr>
            <w:t>Based on analysis of 11,600 companies with more than 10% foreign-ownership after investment, using 2020–21 data from the Australian Bureau of Statistics’ Business Longitudinal Analysis Data Environment (BLADE). Partnerships, trusts, ABNs for individuals, and businesses without an ABN were excluded from the study; 4. Full-time equivalent jobs.</w:t>
          </w:r>
        </w:p>
        <w:p w14:paraId="6F311272" w14:textId="61D0FFE8" w:rsidR="00D304E9" w:rsidRPr="005008D9" w:rsidRDefault="00D304E9" w:rsidP="005008D9">
          <w:pPr>
            <w:pStyle w:val="ListParagraph"/>
            <w:spacing w:line="240" w:lineRule="auto"/>
            <w:ind w:left="0"/>
            <w:rPr>
              <w:sz w:val="12"/>
              <w:szCs w:val="12"/>
            </w:rPr>
          </w:pPr>
          <w:r>
            <w:br w:type="page"/>
          </w:r>
        </w:p>
        <w:p w14:paraId="609E7AB3" w14:textId="76718872" w:rsidR="00887133" w:rsidRDefault="4FBE7442" w:rsidP="44C879DF">
          <w:pPr>
            <w:pStyle w:val="Heading2"/>
          </w:pPr>
          <w:bookmarkStart w:id="6" w:name="_Toc181001126"/>
          <w:r>
            <w:lastRenderedPageBreak/>
            <w:t xml:space="preserve">Trade highlights </w:t>
          </w:r>
          <w:r w:rsidR="007F6523">
            <w:t>2023-24</w:t>
          </w:r>
          <w:bookmarkEnd w:id="6"/>
        </w:p>
        <w:p w14:paraId="3EF87850" w14:textId="77777777" w:rsidR="004E18B1" w:rsidRPr="004E18B1" w:rsidRDefault="00887133" w:rsidP="004E18B1">
          <w:pPr>
            <w:pStyle w:val="Heading3"/>
            <w:spacing w:before="0" w:after="0" w:line="240" w:lineRule="auto"/>
          </w:pPr>
          <w:bookmarkStart w:id="7" w:name="_Toc181001127"/>
          <w:r>
            <w:t>Top sectors and markets for Austrade-facilitated export deals</w:t>
          </w:r>
          <w:bookmarkEnd w:id="7"/>
        </w:p>
        <w:p w14:paraId="5D2C61CA" w14:textId="77777777" w:rsidR="004E18B1" w:rsidRPr="004E18B1" w:rsidRDefault="004E18B1" w:rsidP="004E18B1">
          <w:pPr>
            <w:spacing w:before="0" w:after="0"/>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2ACEC861" w14:textId="77777777" w:rsidTr="004D0902">
            <w:trPr>
              <w:trHeight w:val="123"/>
              <w:tblHeader/>
            </w:trPr>
            <w:tc>
              <w:tcPr>
                <w:tcW w:w="9126" w:type="dxa"/>
                <w:gridSpan w:val="3"/>
                <w:shd w:val="clear" w:color="auto" w:fill="2E1A47" w:themeFill="accent2"/>
              </w:tcPr>
              <w:p w14:paraId="0AB05C3A" w14:textId="4AC23F77" w:rsidR="00EF08B1" w:rsidRPr="00EF08B1" w:rsidRDefault="00EF08B1" w:rsidP="00EF08B1">
                <w:pPr>
                  <w:pStyle w:val="Pa8"/>
                  <w:spacing w:after="100"/>
                  <w:rPr>
                    <w:rFonts w:asciiTheme="minorHAnsi" w:hAnsiTheme="minorHAnsi" w:cs="AU Sans BETA Text Bold"/>
                    <w:color w:val="FFFFFF" w:themeColor="background1"/>
                    <w:sz w:val="20"/>
                    <w:szCs w:val="20"/>
                  </w:rPr>
                </w:pPr>
                <w:r w:rsidRPr="00EF08B1">
                  <w:rPr>
                    <w:rFonts w:asciiTheme="minorHAnsi" w:hAnsiTheme="minorHAnsi" w:cs="AU Sans BETA Text Bold"/>
                    <w:b/>
                    <w:bCs/>
                    <w:color w:val="FFFFFF" w:themeColor="background1"/>
                    <w:sz w:val="20"/>
                    <w:szCs w:val="20"/>
                  </w:rPr>
                  <w:t>Top 5 Markets</w:t>
                </w:r>
                <w:r w:rsidR="00084301">
                  <w:rPr>
                    <w:rFonts w:asciiTheme="minorHAnsi" w:hAnsiTheme="minorHAnsi" w:cs="AU Sans BETA Text Bold"/>
                    <w:b/>
                    <w:bCs/>
                    <w:color w:val="FFFFFF" w:themeColor="background1"/>
                    <w:sz w:val="20"/>
                    <w:szCs w:val="20"/>
                  </w:rPr>
                  <w:t>*</w:t>
                </w:r>
              </w:p>
            </w:tc>
          </w:tr>
          <w:tr w:rsidR="00EF08B1" w14:paraId="6E1931C6" w14:textId="77777777" w:rsidTr="004D0902">
            <w:trPr>
              <w:trHeight w:val="123"/>
            </w:trPr>
            <w:tc>
              <w:tcPr>
                <w:tcW w:w="2831" w:type="dxa"/>
              </w:tcPr>
              <w:p w14:paraId="59EA0AA0" w14:textId="77777777" w:rsidR="00EF08B1" w:rsidRPr="00EF08B1" w:rsidRDefault="00EF08B1" w:rsidP="00EF08B1">
                <w:pPr>
                  <w:pStyle w:val="Pa8"/>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Market</w:t>
                </w:r>
              </w:p>
            </w:tc>
            <w:tc>
              <w:tcPr>
                <w:tcW w:w="2437" w:type="dxa"/>
              </w:tcPr>
              <w:p w14:paraId="02A690B8" w14:textId="5BBDCC87" w:rsidR="00EF08B1" w:rsidRPr="00EF08B1" w:rsidRDefault="00084301" w:rsidP="00EF08B1">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Export deals</w:t>
                </w:r>
              </w:p>
            </w:tc>
            <w:tc>
              <w:tcPr>
                <w:tcW w:w="3858" w:type="dxa"/>
              </w:tcPr>
              <w:p w14:paraId="4B0A883C" w14:textId="77777777" w:rsidR="00EF08B1" w:rsidRPr="00EF08B1" w:rsidRDefault="00EF08B1" w:rsidP="00EF08B1">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EF08B1" w14:paraId="63B462C1" w14:textId="77777777" w:rsidTr="004D0902">
            <w:trPr>
              <w:trHeight w:val="253"/>
            </w:trPr>
            <w:tc>
              <w:tcPr>
                <w:tcW w:w="2831" w:type="dxa"/>
              </w:tcPr>
              <w:p w14:paraId="579770D0" w14:textId="5DE1C015" w:rsidR="00EF08B1" w:rsidRPr="00EF08B1" w:rsidRDefault="00557505"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India</w:t>
                </w:r>
              </w:p>
            </w:tc>
            <w:tc>
              <w:tcPr>
                <w:tcW w:w="2437" w:type="dxa"/>
              </w:tcPr>
              <w:p w14:paraId="67CFCD60" w14:textId="6FE20A4F" w:rsidR="00EF08B1" w:rsidRPr="00EF08B1" w:rsidRDefault="006428C0"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189</w:t>
                </w:r>
              </w:p>
            </w:tc>
            <w:tc>
              <w:tcPr>
                <w:tcW w:w="3858" w:type="dxa"/>
              </w:tcPr>
              <w:p w14:paraId="2A06D8B5" w14:textId="3B111CAC" w:rsidR="00EF08B1" w:rsidRPr="00EF08B1" w:rsidRDefault="00084301"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w:t>
                </w:r>
                <w:r w:rsidR="007D6944">
                  <w:rPr>
                    <w:rFonts w:asciiTheme="minorHAnsi" w:hAnsiTheme="minorHAnsi" w:cs="AU Sans BETA Text"/>
                    <w:color w:val="000000"/>
                    <w:sz w:val="20"/>
                    <w:szCs w:val="20"/>
                  </w:rPr>
                  <w:t>428</w:t>
                </w:r>
                <w:r w:rsidR="00520B34">
                  <w:rPr>
                    <w:rFonts w:asciiTheme="minorHAnsi" w:hAnsiTheme="minorHAnsi" w:cs="AU Sans BETA Text"/>
                    <w:color w:val="000000"/>
                    <w:sz w:val="20"/>
                    <w:szCs w:val="20"/>
                  </w:rPr>
                  <w:t>m</w:t>
                </w:r>
              </w:p>
            </w:tc>
          </w:tr>
          <w:tr w:rsidR="00EF08B1" w14:paraId="3EF2A0BB" w14:textId="77777777" w:rsidTr="004D0902">
            <w:trPr>
              <w:trHeight w:val="122"/>
            </w:trPr>
            <w:tc>
              <w:tcPr>
                <w:tcW w:w="2831" w:type="dxa"/>
              </w:tcPr>
              <w:p w14:paraId="1A3D7F80" w14:textId="1C4CC8BC" w:rsidR="00EF08B1" w:rsidRPr="00EF08B1" w:rsidRDefault="00557505"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China</w:t>
                </w:r>
              </w:p>
            </w:tc>
            <w:tc>
              <w:tcPr>
                <w:tcW w:w="2437" w:type="dxa"/>
              </w:tcPr>
              <w:p w14:paraId="44510EDE" w14:textId="349013BB" w:rsidR="00EF08B1" w:rsidRPr="00EF08B1" w:rsidRDefault="006428C0"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183</w:t>
                </w:r>
              </w:p>
            </w:tc>
            <w:tc>
              <w:tcPr>
                <w:tcW w:w="3858" w:type="dxa"/>
              </w:tcPr>
              <w:p w14:paraId="74B42B6B" w14:textId="6A97560F" w:rsidR="00EF08B1" w:rsidRPr="00EF08B1" w:rsidRDefault="00084301"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w:t>
                </w:r>
                <w:r w:rsidR="00E12888">
                  <w:rPr>
                    <w:rFonts w:asciiTheme="minorHAnsi" w:hAnsiTheme="minorHAnsi" w:cs="AU Sans BETA Text"/>
                    <w:color w:val="000000"/>
                    <w:sz w:val="20"/>
                    <w:szCs w:val="20"/>
                  </w:rPr>
                  <w:t>515</w:t>
                </w:r>
                <w:r w:rsidR="00FF4E5D">
                  <w:rPr>
                    <w:rFonts w:asciiTheme="minorHAnsi" w:hAnsiTheme="minorHAnsi" w:cs="AU Sans BETA Text"/>
                    <w:color w:val="000000"/>
                    <w:sz w:val="20"/>
                    <w:szCs w:val="20"/>
                  </w:rPr>
                  <w:t>m</w:t>
                </w:r>
              </w:p>
            </w:tc>
          </w:tr>
          <w:tr w:rsidR="00EF08B1" w14:paraId="73A90953" w14:textId="77777777" w:rsidTr="004D0902">
            <w:trPr>
              <w:trHeight w:val="122"/>
            </w:trPr>
            <w:tc>
              <w:tcPr>
                <w:tcW w:w="2831" w:type="dxa"/>
              </w:tcPr>
              <w:p w14:paraId="7D0CFF52" w14:textId="598F4669" w:rsidR="00EF08B1" w:rsidRPr="00EF08B1" w:rsidRDefault="00557505"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USA</w:t>
                </w:r>
              </w:p>
            </w:tc>
            <w:tc>
              <w:tcPr>
                <w:tcW w:w="2437" w:type="dxa"/>
              </w:tcPr>
              <w:p w14:paraId="76ABE160" w14:textId="0EA38532" w:rsidR="00EF08B1" w:rsidRPr="00EF08B1" w:rsidRDefault="00E12888"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135</w:t>
                </w:r>
              </w:p>
            </w:tc>
            <w:tc>
              <w:tcPr>
                <w:tcW w:w="3858" w:type="dxa"/>
              </w:tcPr>
              <w:p w14:paraId="3AF211FE" w14:textId="3D47D0CB" w:rsidR="00EF08B1" w:rsidRPr="00EF08B1" w:rsidRDefault="00084301"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w:t>
                </w:r>
                <w:r w:rsidR="007D6944">
                  <w:rPr>
                    <w:rFonts w:asciiTheme="minorHAnsi" w:hAnsiTheme="minorHAnsi" w:cs="AU Sans BETA Text"/>
                    <w:color w:val="000000"/>
                    <w:sz w:val="20"/>
                    <w:szCs w:val="20"/>
                  </w:rPr>
                  <w:t>433</w:t>
                </w:r>
                <w:r w:rsidR="00FF4E5D">
                  <w:rPr>
                    <w:rFonts w:asciiTheme="minorHAnsi" w:hAnsiTheme="minorHAnsi" w:cs="AU Sans BETA Text"/>
                    <w:color w:val="000000"/>
                    <w:sz w:val="20"/>
                    <w:szCs w:val="20"/>
                  </w:rPr>
                  <w:t>m</w:t>
                </w:r>
              </w:p>
            </w:tc>
          </w:tr>
          <w:tr w:rsidR="00EF08B1" w14:paraId="58BEE042" w14:textId="77777777" w:rsidTr="004D0902">
            <w:trPr>
              <w:trHeight w:val="122"/>
            </w:trPr>
            <w:tc>
              <w:tcPr>
                <w:tcW w:w="2831" w:type="dxa"/>
              </w:tcPr>
              <w:p w14:paraId="36D79D01" w14:textId="78BDDD2C" w:rsidR="00EF08B1" w:rsidRPr="00EF08B1" w:rsidRDefault="00557505"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Japan</w:t>
                </w:r>
              </w:p>
            </w:tc>
            <w:tc>
              <w:tcPr>
                <w:tcW w:w="2437" w:type="dxa"/>
              </w:tcPr>
              <w:p w14:paraId="08AEFFEA" w14:textId="317F5435" w:rsidR="00EF08B1" w:rsidRPr="00EF08B1" w:rsidRDefault="00E12888"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120</w:t>
                </w:r>
              </w:p>
            </w:tc>
            <w:tc>
              <w:tcPr>
                <w:tcW w:w="3858" w:type="dxa"/>
              </w:tcPr>
              <w:p w14:paraId="3C9C7199" w14:textId="1C504952" w:rsidR="00EF08B1" w:rsidRPr="00EF08B1" w:rsidRDefault="00084301"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w:t>
                </w:r>
                <w:r w:rsidR="007D6944">
                  <w:rPr>
                    <w:rFonts w:asciiTheme="minorHAnsi" w:hAnsiTheme="minorHAnsi" w:cs="AU Sans BETA Text"/>
                    <w:color w:val="000000"/>
                    <w:sz w:val="20"/>
                    <w:szCs w:val="20"/>
                  </w:rPr>
                  <w:t>25</w:t>
                </w:r>
                <w:r w:rsidR="00FF4E5D">
                  <w:rPr>
                    <w:rFonts w:asciiTheme="minorHAnsi" w:hAnsiTheme="minorHAnsi" w:cs="AU Sans BETA Text"/>
                    <w:color w:val="000000"/>
                    <w:sz w:val="20"/>
                    <w:szCs w:val="20"/>
                  </w:rPr>
                  <w:t>8m</w:t>
                </w:r>
              </w:p>
            </w:tc>
          </w:tr>
          <w:tr w:rsidR="00EF08B1" w14:paraId="565C1B2C" w14:textId="77777777" w:rsidTr="004D0902">
            <w:trPr>
              <w:trHeight w:val="122"/>
            </w:trPr>
            <w:tc>
              <w:tcPr>
                <w:tcW w:w="2831" w:type="dxa"/>
              </w:tcPr>
              <w:p w14:paraId="2DAE3079" w14:textId="4D4DE421" w:rsidR="00EF08B1" w:rsidRPr="00EF08B1" w:rsidRDefault="00557505" w:rsidP="00EF08B1">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Thailand</w:t>
                </w:r>
              </w:p>
            </w:tc>
            <w:tc>
              <w:tcPr>
                <w:tcW w:w="2437" w:type="dxa"/>
              </w:tcPr>
              <w:p w14:paraId="0E866C66" w14:textId="432C1C8C" w:rsidR="00EF08B1" w:rsidRPr="00EF08B1" w:rsidRDefault="00E12888"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115</w:t>
                </w:r>
              </w:p>
            </w:tc>
            <w:tc>
              <w:tcPr>
                <w:tcW w:w="3858" w:type="dxa"/>
              </w:tcPr>
              <w:p w14:paraId="55F941BF" w14:textId="31ED6435" w:rsidR="00EF08B1" w:rsidRPr="00EF08B1" w:rsidRDefault="00084301" w:rsidP="00EF08B1">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w:t>
                </w:r>
                <w:r w:rsidR="007D6944">
                  <w:rPr>
                    <w:rFonts w:asciiTheme="minorHAnsi" w:hAnsiTheme="minorHAnsi" w:cs="AU Sans BETA Text"/>
                    <w:color w:val="000000"/>
                    <w:sz w:val="20"/>
                    <w:szCs w:val="20"/>
                  </w:rPr>
                  <w:t>17</w:t>
                </w:r>
                <w:r w:rsidR="00FF4E5D">
                  <w:rPr>
                    <w:rFonts w:asciiTheme="minorHAnsi" w:hAnsiTheme="minorHAnsi" w:cs="AU Sans BETA Text"/>
                    <w:color w:val="000000"/>
                    <w:sz w:val="20"/>
                    <w:szCs w:val="20"/>
                  </w:rPr>
                  <w:t>7m</w:t>
                </w:r>
              </w:p>
            </w:tc>
          </w:tr>
        </w:tbl>
        <w:p w14:paraId="268B3835" w14:textId="5D7F43B4" w:rsidR="00887133" w:rsidRPr="00084301" w:rsidRDefault="00084301" w:rsidP="00887133">
          <w:pPr>
            <w:rPr>
              <w:rFonts w:cs="Segoe UI"/>
              <w:color w:val="auto"/>
              <w:sz w:val="16"/>
              <w:szCs w:val="16"/>
              <w:lang w:val="en-US"/>
            </w:rPr>
          </w:pPr>
          <w:r w:rsidRPr="00084301">
            <w:rPr>
              <w:rFonts w:cs="Segoe UI"/>
              <w:color w:val="auto"/>
              <w:sz w:val="16"/>
              <w:szCs w:val="16"/>
              <w:lang w:val="en-US"/>
            </w:rPr>
            <w:t>*</w:t>
          </w:r>
          <w:proofErr w:type="gramStart"/>
          <w:r w:rsidRPr="003A174E">
            <w:rPr>
              <w:rFonts w:asciiTheme="minorHAnsi" w:hAnsiTheme="minorHAnsi" w:cs="AU Sans BETA Text Bold"/>
              <w:i/>
              <w:iCs/>
              <w:color w:val="auto"/>
              <w:sz w:val="16"/>
              <w:szCs w:val="16"/>
            </w:rPr>
            <w:t>by</w:t>
          </w:r>
          <w:proofErr w:type="gramEnd"/>
          <w:r w:rsidRPr="003A174E">
            <w:rPr>
              <w:rFonts w:asciiTheme="minorHAnsi" w:hAnsiTheme="minorHAnsi" w:cs="AU Sans BETA Text Bold"/>
              <w:i/>
              <w:iCs/>
              <w:color w:val="auto"/>
              <w:sz w:val="16"/>
              <w:szCs w:val="16"/>
            </w:rPr>
            <w:t xml:space="preserve"> n</w:t>
          </w:r>
          <w:r w:rsidR="003A174E" w:rsidRPr="003A174E">
            <w:rPr>
              <w:rFonts w:asciiTheme="minorHAnsi" w:hAnsiTheme="minorHAnsi" w:cs="AU Sans BETA Text Bold"/>
              <w:i/>
              <w:iCs/>
              <w:color w:val="auto"/>
              <w:sz w:val="16"/>
              <w:szCs w:val="16"/>
            </w:rPr>
            <w:t xml:space="preserve">umber </w:t>
          </w:r>
          <w:r w:rsidRPr="003A174E">
            <w:rPr>
              <w:rFonts w:asciiTheme="minorHAnsi" w:hAnsiTheme="minorHAnsi" w:cs="AU Sans BETA Text Bold"/>
              <w:i/>
              <w:iCs/>
              <w:color w:val="auto"/>
              <w:sz w:val="16"/>
              <w:szCs w:val="16"/>
            </w:rPr>
            <w:t>of export deals</w:t>
          </w:r>
          <w:r w:rsidR="003A174E" w:rsidRPr="003A174E">
            <w:rPr>
              <w:rFonts w:asciiTheme="minorHAnsi" w:hAnsiTheme="minorHAnsi" w:cs="AU Sans BETA Text Bold"/>
              <w:i/>
              <w:iCs/>
              <w:color w:val="auto"/>
              <w:sz w:val="16"/>
              <w:szCs w:val="16"/>
            </w:rPr>
            <w:t xml:space="preserve"> facilitated by Austrade</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5AD1A81D" w14:textId="77777777" w:rsidTr="5A28AADC">
            <w:trPr>
              <w:trHeight w:val="123"/>
              <w:tblHeader/>
            </w:trPr>
            <w:tc>
              <w:tcPr>
                <w:tcW w:w="9126" w:type="dxa"/>
                <w:gridSpan w:val="3"/>
                <w:shd w:val="clear" w:color="auto" w:fill="2E1A47" w:themeFill="accent2"/>
              </w:tcPr>
              <w:p w14:paraId="45F81F32" w14:textId="0CD51C72" w:rsidR="00EF08B1" w:rsidRPr="00EF08B1" w:rsidRDefault="00EF08B1" w:rsidP="001A01FD">
                <w:pPr>
                  <w:pStyle w:val="Pa8"/>
                  <w:spacing w:after="100"/>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t>Regional breakdown</w:t>
                </w:r>
              </w:p>
            </w:tc>
          </w:tr>
          <w:tr w:rsidR="00EF08B1" w14:paraId="1B647B2A" w14:textId="77777777" w:rsidTr="5A28AADC">
            <w:trPr>
              <w:trHeight w:val="123"/>
            </w:trPr>
            <w:tc>
              <w:tcPr>
                <w:tcW w:w="2831" w:type="dxa"/>
              </w:tcPr>
              <w:p w14:paraId="382B5067" w14:textId="77777777" w:rsidR="00EF08B1" w:rsidRPr="00EF08B1" w:rsidRDefault="00EF08B1" w:rsidP="001A01FD">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Region</w:t>
                </w:r>
              </w:p>
            </w:tc>
            <w:tc>
              <w:tcPr>
                <w:tcW w:w="2437" w:type="dxa"/>
              </w:tcPr>
              <w:p w14:paraId="70B86086" w14:textId="77777777" w:rsidR="00EF08B1" w:rsidRPr="00EF08B1" w:rsidRDefault="00EF08B1" w:rsidP="001A01FD">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e</w:t>
                </w:r>
                <w:r w:rsidRPr="00EF08B1">
                  <w:rPr>
                    <w:rFonts w:asciiTheme="minorHAnsi" w:hAnsiTheme="minorHAnsi" w:cs="AU Sans BETA Text Bold"/>
                    <w:b/>
                    <w:bCs/>
                    <w:color w:val="000000"/>
                    <w:sz w:val="20"/>
                    <w:szCs w:val="20"/>
                  </w:rPr>
                  <w:t>xport deals</w:t>
                </w:r>
                <w:r>
                  <w:rPr>
                    <w:rFonts w:asciiTheme="minorHAnsi" w:hAnsiTheme="minorHAnsi" w:cs="AU Sans BETA Text Bold"/>
                    <w:b/>
                    <w:bCs/>
                    <w:color w:val="000000"/>
                    <w:sz w:val="20"/>
                    <w:szCs w:val="20"/>
                  </w:rPr>
                  <w:t xml:space="preserve"> Austrade facilitated</w:t>
                </w:r>
              </w:p>
            </w:tc>
            <w:tc>
              <w:tcPr>
                <w:tcW w:w="3858" w:type="dxa"/>
              </w:tcPr>
              <w:p w14:paraId="6C5BDE1A" w14:textId="77777777" w:rsidR="00EF08B1" w:rsidRPr="00EF08B1" w:rsidRDefault="00EF08B1" w:rsidP="001A01FD">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EF08B1" w14:paraId="1A7315FD" w14:textId="77777777" w:rsidTr="5A28AADC">
            <w:trPr>
              <w:trHeight w:val="253"/>
            </w:trPr>
            <w:tc>
              <w:tcPr>
                <w:tcW w:w="2831" w:type="dxa"/>
              </w:tcPr>
              <w:p w14:paraId="78D5CD80" w14:textId="77777777" w:rsidR="00EF08B1" w:rsidRP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Americas</w:t>
                </w:r>
              </w:p>
            </w:tc>
            <w:tc>
              <w:tcPr>
                <w:tcW w:w="2437" w:type="dxa"/>
              </w:tcPr>
              <w:p w14:paraId="3D39A023" w14:textId="4E33A76B" w:rsidR="00EF08B1" w:rsidRPr="00EF08B1" w:rsidRDefault="00BE2FAB"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331</w:t>
                </w:r>
              </w:p>
            </w:tc>
            <w:tc>
              <w:tcPr>
                <w:tcW w:w="3858" w:type="dxa"/>
              </w:tcPr>
              <w:p w14:paraId="66C12346" w14:textId="47089D4B" w:rsidR="00EF08B1" w:rsidRPr="00EF08B1" w:rsidRDefault="00E912DC" w:rsidP="74542420">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BE2FAB">
                  <w:rPr>
                    <w:rFonts w:asciiTheme="minorHAnsi" w:hAnsiTheme="minorHAnsi" w:cs="AU Sans BETA Text"/>
                    <w:color w:val="000000"/>
                    <w:sz w:val="20"/>
                    <w:szCs w:val="20"/>
                  </w:rPr>
                  <w:t>80</w:t>
                </w:r>
                <w:r w:rsidR="00FF4E5D">
                  <w:rPr>
                    <w:rFonts w:asciiTheme="minorHAnsi" w:hAnsiTheme="minorHAnsi" w:cs="AU Sans BETA Text"/>
                    <w:color w:val="000000"/>
                    <w:sz w:val="20"/>
                    <w:szCs w:val="20"/>
                  </w:rPr>
                  <w:t>6m</w:t>
                </w:r>
              </w:p>
            </w:tc>
          </w:tr>
          <w:tr w:rsidR="00EF08B1" w14:paraId="10D75F0A" w14:textId="77777777" w:rsidTr="5A28AADC">
            <w:trPr>
              <w:trHeight w:val="122"/>
            </w:trPr>
            <w:tc>
              <w:tcPr>
                <w:tcW w:w="2831" w:type="dxa"/>
              </w:tcPr>
              <w:p w14:paraId="4C1F516B" w14:textId="77777777" w:rsidR="00EF08B1" w:rsidRP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Middle East and Africa</w:t>
                </w:r>
              </w:p>
            </w:tc>
            <w:tc>
              <w:tcPr>
                <w:tcW w:w="2437" w:type="dxa"/>
              </w:tcPr>
              <w:p w14:paraId="68834CC9" w14:textId="3799CC5C" w:rsidR="00EF08B1" w:rsidRPr="00EF08B1" w:rsidRDefault="00BE2FAB"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290</w:t>
                </w:r>
              </w:p>
            </w:tc>
            <w:tc>
              <w:tcPr>
                <w:tcW w:w="3858" w:type="dxa"/>
              </w:tcPr>
              <w:p w14:paraId="1025AFD6" w14:textId="308732C8" w:rsidR="00EF08B1" w:rsidRPr="00EF08B1" w:rsidRDefault="00E912DC"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A160EE">
                  <w:rPr>
                    <w:rFonts w:asciiTheme="minorHAnsi" w:hAnsiTheme="minorHAnsi" w:cs="AU Sans BETA Text"/>
                    <w:color w:val="000000"/>
                    <w:sz w:val="20"/>
                    <w:szCs w:val="20"/>
                  </w:rPr>
                  <w:t>20</w:t>
                </w:r>
                <w:r w:rsidR="00FF4E5D">
                  <w:rPr>
                    <w:rFonts w:asciiTheme="minorHAnsi" w:hAnsiTheme="minorHAnsi" w:cs="AU Sans BETA Text"/>
                    <w:color w:val="000000"/>
                    <w:sz w:val="20"/>
                    <w:szCs w:val="20"/>
                  </w:rPr>
                  <w:t>3m</w:t>
                </w:r>
              </w:p>
            </w:tc>
          </w:tr>
          <w:tr w:rsidR="00EF08B1" w14:paraId="42CE6AFF" w14:textId="77777777" w:rsidTr="5A28AADC">
            <w:trPr>
              <w:trHeight w:val="122"/>
            </w:trPr>
            <w:tc>
              <w:tcPr>
                <w:tcW w:w="2831" w:type="dxa"/>
              </w:tcPr>
              <w:p w14:paraId="3165C240" w14:textId="77777777" w:rsidR="00EF08B1" w:rsidRP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Europe</w:t>
                </w:r>
              </w:p>
            </w:tc>
            <w:tc>
              <w:tcPr>
                <w:tcW w:w="2437" w:type="dxa"/>
              </w:tcPr>
              <w:p w14:paraId="27D9CCE5" w14:textId="652006BC" w:rsidR="00EF08B1" w:rsidRPr="00EF08B1" w:rsidRDefault="00BE2FAB"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117</w:t>
                </w:r>
              </w:p>
            </w:tc>
            <w:tc>
              <w:tcPr>
                <w:tcW w:w="3858" w:type="dxa"/>
              </w:tcPr>
              <w:p w14:paraId="69963725" w14:textId="4DB3ED6F" w:rsidR="00EF08B1" w:rsidRPr="00EF08B1" w:rsidRDefault="00E912DC"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A160EE">
                  <w:rPr>
                    <w:rFonts w:asciiTheme="minorHAnsi" w:hAnsiTheme="minorHAnsi" w:cs="AU Sans BETA Text"/>
                    <w:color w:val="000000"/>
                    <w:sz w:val="20"/>
                    <w:szCs w:val="20"/>
                  </w:rPr>
                  <w:t>12</w:t>
                </w:r>
                <w:r w:rsidR="00FF4E5D">
                  <w:rPr>
                    <w:rFonts w:asciiTheme="minorHAnsi" w:hAnsiTheme="minorHAnsi" w:cs="AU Sans BETA Text"/>
                    <w:color w:val="000000"/>
                    <w:sz w:val="20"/>
                    <w:szCs w:val="20"/>
                  </w:rPr>
                  <w:t>4m</w:t>
                </w:r>
              </w:p>
            </w:tc>
          </w:tr>
          <w:tr w:rsidR="00EF08B1" w14:paraId="54662F52" w14:textId="77777777" w:rsidTr="5A28AADC">
            <w:trPr>
              <w:trHeight w:val="122"/>
            </w:trPr>
            <w:tc>
              <w:tcPr>
                <w:tcW w:w="2831" w:type="dxa"/>
              </w:tcPr>
              <w:p w14:paraId="03EB8957" w14:textId="77777777" w:rsidR="00EF08B1" w:rsidRP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 Asia</w:t>
                </w:r>
              </w:p>
            </w:tc>
            <w:tc>
              <w:tcPr>
                <w:tcW w:w="2437" w:type="dxa"/>
              </w:tcPr>
              <w:p w14:paraId="7E0073C4" w14:textId="1DFD1117" w:rsidR="00EF08B1" w:rsidRPr="00EF08B1" w:rsidRDefault="00BE2FAB"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226</w:t>
                </w:r>
              </w:p>
            </w:tc>
            <w:tc>
              <w:tcPr>
                <w:tcW w:w="3858" w:type="dxa"/>
              </w:tcPr>
              <w:p w14:paraId="72662A00" w14:textId="3A8672C7" w:rsidR="00EF08B1" w:rsidRPr="00EF08B1" w:rsidRDefault="00330014"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A160EE">
                  <w:rPr>
                    <w:rFonts w:asciiTheme="minorHAnsi" w:hAnsiTheme="minorHAnsi" w:cs="AU Sans BETA Text"/>
                    <w:color w:val="000000"/>
                    <w:sz w:val="20"/>
                    <w:szCs w:val="20"/>
                  </w:rPr>
                  <w:t>58</w:t>
                </w:r>
                <w:r w:rsidR="00FF4E5D">
                  <w:rPr>
                    <w:rFonts w:asciiTheme="minorHAnsi" w:hAnsiTheme="minorHAnsi" w:cs="AU Sans BETA Text"/>
                    <w:color w:val="000000"/>
                    <w:sz w:val="20"/>
                    <w:szCs w:val="20"/>
                  </w:rPr>
                  <w:t>9m</w:t>
                </w:r>
              </w:p>
            </w:tc>
          </w:tr>
          <w:tr w:rsidR="00EF08B1" w14:paraId="69F1562E" w14:textId="77777777" w:rsidTr="5A28AADC">
            <w:trPr>
              <w:trHeight w:val="122"/>
            </w:trPr>
            <w:tc>
              <w:tcPr>
                <w:tcW w:w="2831" w:type="dxa"/>
              </w:tcPr>
              <w:p w14:paraId="6F32373A" w14:textId="781D13A5" w:rsidR="00EF08B1" w:rsidRP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North</w:t>
                </w:r>
                <w:r w:rsidR="007C51D6">
                  <w:rPr>
                    <w:rFonts w:asciiTheme="minorHAnsi" w:hAnsiTheme="minorHAnsi" w:cs="AU Sans BETA Text"/>
                    <w:color w:val="000000"/>
                    <w:sz w:val="20"/>
                    <w:szCs w:val="20"/>
                  </w:rPr>
                  <w:t>e</w:t>
                </w:r>
                <w:r>
                  <w:rPr>
                    <w:rFonts w:asciiTheme="minorHAnsi" w:hAnsiTheme="minorHAnsi" w:cs="AU Sans BETA Text"/>
                    <w:color w:val="000000"/>
                    <w:sz w:val="20"/>
                    <w:szCs w:val="20"/>
                  </w:rPr>
                  <w:t>ast Asia</w:t>
                </w:r>
              </w:p>
            </w:tc>
            <w:tc>
              <w:tcPr>
                <w:tcW w:w="2437" w:type="dxa"/>
              </w:tcPr>
              <w:p w14:paraId="747D8F1F" w14:textId="7EFAA46D" w:rsidR="00EF08B1" w:rsidRPr="00EF08B1" w:rsidRDefault="00BE2FAB"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220</w:t>
                </w:r>
              </w:p>
            </w:tc>
            <w:tc>
              <w:tcPr>
                <w:tcW w:w="3858" w:type="dxa"/>
              </w:tcPr>
              <w:p w14:paraId="0FE89D90" w14:textId="52EE21F9" w:rsidR="00EF08B1" w:rsidRPr="00EF08B1" w:rsidRDefault="00330014"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7C51D6">
                  <w:rPr>
                    <w:rFonts w:asciiTheme="minorHAnsi" w:hAnsiTheme="minorHAnsi" w:cs="AU Sans BETA Text"/>
                    <w:color w:val="000000"/>
                    <w:sz w:val="20"/>
                    <w:szCs w:val="20"/>
                  </w:rPr>
                  <w:t>340</w:t>
                </w:r>
                <w:r w:rsidR="00FF4E5D">
                  <w:rPr>
                    <w:rFonts w:asciiTheme="minorHAnsi" w:hAnsiTheme="minorHAnsi" w:cs="AU Sans BETA Text"/>
                    <w:color w:val="000000"/>
                    <w:sz w:val="20"/>
                    <w:szCs w:val="20"/>
                  </w:rPr>
                  <w:t>m</w:t>
                </w:r>
              </w:p>
            </w:tc>
          </w:tr>
          <w:tr w:rsidR="00EF08B1" w14:paraId="01551C2F" w14:textId="77777777" w:rsidTr="5A28AADC">
            <w:trPr>
              <w:trHeight w:val="122"/>
            </w:trPr>
            <w:tc>
              <w:tcPr>
                <w:tcW w:w="2831" w:type="dxa"/>
              </w:tcPr>
              <w:p w14:paraId="6A841DBE" w14:textId="3DC3E0C1" w:rsidR="00EF08B1" w:rsidRDefault="0002415B"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Mainland</w:t>
                </w:r>
                <w:r w:rsidR="00EF08B1">
                  <w:rPr>
                    <w:rFonts w:asciiTheme="minorHAnsi" w:hAnsiTheme="minorHAnsi" w:cs="AU Sans BETA Text"/>
                    <w:color w:val="000000"/>
                    <w:sz w:val="20"/>
                    <w:szCs w:val="20"/>
                  </w:rPr>
                  <w:t xml:space="preserve"> China</w:t>
                </w:r>
                <w:r>
                  <w:rPr>
                    <w:rFonts w:asciiTheme="minorHAnsi" w:hAnsiTheme="minorHAnsi" w:cs="AU Sans BETA Text"/>
                    <w:color w:val="000000"/>
                    <w:sz w:val="20"/>
                    <w:szCs w:val="20"/>
                  </w:rPr>
                  <w:t>,</w:t>
                </w:r>
                <w:r w:rsidR="00EF08B1">
                  <w:rPr>
                    <w:rFonts w:asciiTheme="minorHAnsi" w:hAnsiTheme="minorHAnsi" w:cs="AU Sans BETA Text"/>
                    <w:color w:val="000000"/>
                    <w:sz w:val="20"/>
                    <w:szCs w:val="20"/>
                  </w:rPr>
                  <w:t xml:space="preserve"> Hong Kong</w:t>
                </w:r>
                <w:r w:rsidR="00FF1D46">
                  <w:rPr>
                    <w:rFonts w:asciiTheme="minorHAnsi" w:hAnsiTheme="minorHAnsi" w:cs="AU Sans BETA Text"/>
                    <w:color w:val="000000"/>
                    <w:sz w:val="20"/>
                    <w:szCs w:val="20"/>
                  </w:rPr>
                  <w:t>,</w:t>
                </w:r>
                <w:r w:rsidR="00EF08B1">
                  <w:rPr>
                    <w:rFonts w:asciiTheme="minorHAnsi" w:hAnsiTheme="minorHAnsi" w:cs="AU Sans BETA Text"/>
                    <w:color w:val="000000"/>
                    <w:sz w:val="20"/>
                    <w:szCs w:val="20"/>
                  </w:rPr>
                  <w:t xml:space="preserve"> and Taiwan</w:t>
                </w:r>
              </w:p>
            </w:tc>
            <w:tc>
              <w:tcPr>
                <w:tcW w:w="2437" w:type="dxa"/>
              </w:tcPr>
              <w:p w14:paraId="6975E59A" w14:textId="13601600" w:rsidR="00EF08B1" w:rsidRPr="00EF08B1" w:rsidRDefault="007C51D6"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334</w:t>
                </w:r>
              </w:p>
            </w:tc>
            <w:tc>
              <w:tcPr>
                <w:tcW w:w="3858" w:type="dxa"/>
              </w:tcPr>
              <w:p w14:paraId="6AF62E24" w14:textId="149A213B" w:rsidR="00EF08B1" w:rsidRPr="00EF08B1" w:rsidRDefault="00330014"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7C51D6">
                  <w:rPr>
                    <w:rFonts w:asciiTheme="minorHAnsi" w:hAnsiTheme="minorHAnsi" w:cs="AU Sans BETA Text"/>
                    <w:color w:val="000000"/>
                    <w:sz w:val="20"/>
                    <w:szCs w:val="20"/>
                  </w:rPr>
                  <w:t>690</w:t>
                </w:r>
                <w:r w:rsidR="00FF4E5D">
                  <w:rPr>
                    <w:rFonts w:asciiTheme="minorHAnsi" w:hAnsiTheme="minorHAnsi" w:cs="AU Sans BETA Text"/>
                    <w:color w:val="000000"/>
                    <w:sz w:val="20"/>
                    <w:szCs w:val="20"/>
                  </w:rPr>
                  <w:t>m</w:t>
                </w:r>
              </w:p>
            </w:tc>
          </w:tr>
          <w:tr w:rsidR="00EF08B1" w14:paraId="1657C153" w14:textId="77777777" w:rsidTr="5A28AADC">
            <w:trPr>
              <w:trHeight w:val="122"/>
            </w:trPr>
            <w:tc>
              <w:tcPr>
                <w:tcW w:w="2831" w:type="dxa"/>
              </w:tcPr>
              <w:p w14:paraId="3926E95A" w14:textId="606DAC8A" w:rsidR="00EF08B1" w:rsidRDefault="000253F4"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Southeast Asia</w:t>
                </w:r>
              </w:p>
            </w:tc>
            <w:tc>
              <w:tcPr>
                <w:tcW w:w="2437" w:type="dxa"/>
              </w:tcPr>
              <w:p w14:paraId="24D2F6F8" w14:textId="21BEDE0C" w:rsidR="00EF08B1" w:rsidRPr="00EF08B1" w:rsidRDefault="001D4586"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529</w:t>
                </w:r>
              </w:p>
            </w:tc>
            <w:tc>
              <w:tcPr>
                <w:tcW w:w="3858" w:type="dxa"/>
              </w:tcPr>
              <w:p w14:paraId="4C593BCB" w14:textId="77F98AC1" w:rsidR="00EF08B1" w:rsidRPr="00EF08B1" w:rsidRDefault="00330014"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1D4586">
                  <w:rPr>
                    <w:rFonts w:asciiTheme="minorHAnsi" w:hAnsiTheme="minorHAnsi" w:cs="AU Sans BETA Text"/>
                    <w:color w:val="000000"/>
                    <w:sz w:val="20"/>
                    <w:szCs w:val="20"/>
                  </w:rPr>
                  <w:t>1</w:t>
                </w:r>
                <w:r w:rsidR="00FF4E5D">
                  <w:rPr>
                    <w:rFonts w:asciiTheme="minorHAnsi" w:hAnsiTheme="minorHAnsi" w:cs="AU Sans BETA Text"/>
                    <w:color w:val="000000"/>
                    <w:sz w:val="20"/>
                    <w:szCs w:val="20"/>
                  </w:rPr>
                  <w:t>.6bn</w:t>
                </w:r>
              </w:p>
            </w:tc>
          </w:tr>
          <w:tr w:rsidR="00EF08B1" w14:paraId="7C261BE2" w14:textId="77777777" w:rsidTr="5A28AADC">
            <w:trPr>
              <w:trHeight w:val="122"/>
            </w:trPr>
            <w:tc>
              <w:tcPr>
                <w:tcW w:w="2831" w:type="dxa"/>
              </w:tcPr>
              <w:p w14:paraId="3FA05A2E" w14:textId="77777777" w:rsidR="00EF08B1" w:rsidRDefault="00EF08B1" w:rsidP="001A01FD">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Pacific</w:t>
                </w:r>
              </w:p>
            </w:tc>
            <w:tc>
              <w:tcPr>
                <w:tcW w:w="2437" w:type="dxa"/>
              </w:tcPr>
              <w:p w14:paraId="05B06610" w14:textId="222FC52D" w:rsidR="00EF08B1" w:rsidRPr="00EF08B1" w:rsidRDefault="007C51D6" w:rsidP="001A01FD">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52</w:t>
                </w:r>
              </w:p>
            </w:tc>
            <w:tc>
              <w:tcPr>
                <w:tcW w:w="3858" w:type="dxa"/>
              </w:tcPr>
              <w:p w14:paraId="5B483500" w14:textId="3B4D0267" w:rsidR="00EF08B1" w:rsidRPr="00EF08B1" w:rsidRDefault="00330014" w:rsidP="74542420">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1D4586">
                  <w:rPr>
                    <w:rFonts w:asciiTheme="minorHAnsi" w:hAnsiTheme="minorHAnsi" w:cs="AU Sans BETA Text"/>
                    <w:color w:val="000000"/>
                    <w:sz w:val="20"/>
                    <w:szCs w:val="20"/>
                  </w:rPr>
                  <w:t>12</w:t>
                </w:r>
                <w:r w:rsidR="00161783">
                  <w:rPr>
                    <w:rFonts w:asciiTheme="minorHAnsi" w:hAnsiTheme="minorHAnsi" w:cs="AU Sans BETA Text"/>
                    <w:color w:val="000000"/>
                    <w:sz w:val="20"/>
                    <w:szCs w:val="20"/>
                  </w:rPr>
                  <w:t>8m</w:t>
                </w:r>
              </w:p>
            </w:tc>
          </w:tr>
        </w:tbl>
        <w:p w14:paraId="6048DDAE" w14:textId="77777777" w:rsidR="00DE088C" w:rsidRPr="00C23839" w:rsidRDefault="00DE088C" w:rsidP="00C23839">
          <w:pPr>
            <w:pStyle w:val="NormalWeb"/>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858"/>
          </w:tblGrid>
          <w:tr w:rsidR="00EF08B1" w:rsidRPr="00EF08B1" w14:paraId="5B7A9ECF" w14:textId="77777777" w:rsidTr="5A28AADC">
            <w:trPr>
              <w:trHeight w:val="123"/>
              <w:tblHeader/>
            </w:trPr>
            <w:tc>
              <w:tcPr>
                <w:tcW w:w="9126" w:type="dxa"/>
                <w:gridSpan w:val="3"/>
                <w:shd w:val="clear" w:color="auto" w:fill="2E1A47" w:themeFill="accent2"/>
              </w:tcPr>
              <w:p w14:paraId="40B42EF7" w14:textId="3BE6229D" w:rsidR="00EF08B1" w:rsidRPr="00EF08B1" w:rsidRDefault="00EF08B1" w:rsidP="001A01FD">
                <w:pPr>
                  <w:pStyle w:val="Pa8"/>
                  <w:spacing w:after="100"/>
                  <w:rPr>
                    <w:rFonts w:asciiTheme="minorHAnsi" w:hAnsiTheme="minorHAnsi" w:cs="AU Sans BETA Text Bold"/>
                    <w:color w:val="FFFFFF" w:themeColor="background1"/>
                    <w:sz w:val="20"/>
                    <w:szCs w:val="20"/>
                  </w:rPr>
                </w:pPr>
                <w:r>
                  <w:rPr>
                    <w:rFonts w:asciiTheme="minorHAnsi" w:hAnsiTheme="minorHAnsi" w:cs="AU Sans BETA Text Bold"/>
                    <w:b/>
                    <w:bCs/>
                    <w:color w:val="FFFFFF" w:themeColor="background1"/>
                    <w:sz w:val="20"/>
                    <w:szCs w:val="20"/>
                  </w:rPr>
                  <w:t>Sector breakdown</w:t>
                </w:r>
                <w:r w:rsidRPr="00EF08B1">
                  <w:rPr>
                    <w:rFonts w:asciiTheme="minorHAnsi" w:hAnsiTheme="minorHAnsi" w:cs="AU Sans BETA Text Bold"/>
                    <w:b/>
                    <w:bCs/>
                    <w:color w:val="FFFFFF" w:themeColor="background1"/>
                    <w:sz w:val="20"/>
                    <w:szCs w:val="20"/>
                  </w:rPr>
                  <w:t xml:space="preserve"> </w:t>
                </w:r>
                <w:r w:rsidR="00DE088C">
                  <w:rPr>
                    <w:rFonts w:asciiTheme="minorHAnsi" w:hAnsiTheme="minorHAnsi" w:cs="AU Sans BETA Text Bold"/>
                    <w:b/>
                    <w:bCs/>
                    <w:color w:val="FFFFFF" w:themeColor="background1"/>
                    <w:sz w:val="20"/>
                    <w:szCs w:val="20"/>
                  </w:rPr>
                  <w:t xml:space="preserve">by </w:t>
                </w:r>
                <w:r w:rsidR="00943F1A">
                  <w:rPr>
                    <w:rFonts w:asciiTheme="minorHAnsi" w:hAnsiTheme="minorHAnsi" w:cs="AU Sans BETA Text Bold"/>
                    <w:b/>
                    <w:bCs/>
                    <w:color w:val="FFFFFF" w:themeColor="background1"/>
                    <w:sz w:val="20"/>
                    <w:szCs w:val="20"/>
                  </w:rPr>
                  <w:t>no.</w:t>
                </w:r>
                <w:r w:rsidR="00DE088C">
                  <w:rPr>
                    <w:rFonts w:asciiTheme="minorHAnsi" w:hAnsiTheme="minorHAnsi" w:cs="AU Sans BETA Text Bold"/>
                    <w:b/>
                    <w:bCs/>
                    <w:color w:val="FFFFFF" w:themeColor="background1"/>
                    <w:sz w:val="20"/>
                    <w:szCs w:val="20"/>
                  </w:rPr>
                  <w:t xml:space="preserve"> of export deals</w:t>
                </w:r>
              </w:p>
            </w:tc>
          </w:tr>
          <w:tr w:rsidR="00EF08B1" w14:paraId="6E44B83D" w14:textId="77777777" w:rsidTr="5A28AADC">
            <w:trPr>
              <w:trHeight w:val="123"/>
            </w:trPr>
            <w:tc>
              <w:tcPr>
                <w:tcW w:w="2831" w:type="dxa"/>
              </w:tcPr>
              <w:p w14:paraId="0A2B4651" w14:textId="77777777" w:rsidR="00EF08B1" w:rsidRPr="00EF08B1" w:rsidRDefault="00EF08B1" w:rsidP="001A01FD">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Sector</w:t>
                </w:r>
              </w:p>
            </w:tc>
            <w:tc>
              <w:tcPr>
                <w:tcW w:w="2437" w:type="dxa"/>
              </w:tcPr>
              <w:p w14:paraId="3935401B" w14:textId="77777777" w:rsidR="00EF08B1" w:rsidRPr="00EF08B1" w:rsidRDefault="00EF08B1" w:rsidP="001A01FD">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Number of e</w:t>
                </w:r>
                <w:r w:rsidRPr="00EF08B1">
                  <w:rPr>
                    <w:rFonts w:asciiTheme="minorHAnsi" w:hAnsiTheme="minorHAnsi" w:cs="AU Sans BETA Text Bold"/>
                    <w:b/>
                    <w:bCs/>
                    <w:color w:val="000000"/>
                    <w:sz w:val="20"/>
                    <w:szCs w:val="20"/>
                  </w:rPr>
                  <w:t>xport deals</w:t>
                </w:r>
                <w:r>
                  <w:rPr>
                    <w:rFonts w:asciiTheme="minorHAnsi" w:hAnsiTheme="minorHAnsi" w:cs="AU Sans BETA Text Bold"/>
                    <w:b/>
                    <w:bCs/>
                    <w:color w:val="000000"/>
                    <w:sz w:val="20"/>
                    <w:szCs w:val="20"/>
                  </w:rPr>
                  <w:t xml:space="preserve"> Austrade facilitated</w:t>
                </w:r>
              </w:p>
            </w:tc>
            <w:tc>
              <w:tcPr>
                <w:tcW w:w="3858" w:type="dxa"/>
              </w:tcPr>
              <w:p w14:paraId="4AE92BDE" w14:textId="4A5D814C" w:rsidR="00EF08B1" w:rsidRPr="00EF08B1" w:rsidRDefault="00EF08B1" w:rsidP="001A01FD">
                <w:pPr>
                  <w:pStyle w:val="Pa20"/>
                  <w:spacing w:after="100"/>
                  <w:jc w:val="center"/>
                  <w:rPr>
                    <w:rFonts w:asciiTheme="minorHAnsi" w:hAnsiTheme="minorHAnsi" w:cs="AU Sans BETA Text Bold"/>
                    <w:color w:val="000000"/>
                    <w:sz w:val="20"/>
                    <w:szCs w:val="20"/>
                  </w:rPr>
                </w:pPr>
                <w:r w:rsidRPr="00EF08B1">
                  <w:rPr>
                    <w:rFonts w:asciiTheme="minorHAnsi" w:hAnsiTheme="minorHAnsi" w:cs="AU Sans BETA Text Bold"/>
                    <w:b/>
                    <w:bCs/>
                    <w:color w:val="000000"/>
                    <w:sz w:val="20"/>
                    <w:szCs w:val="20"/>
                  </w:rPr>
                  <w:t>Value</w:t>
                </w:r>
              </w:p>
            </w:tc>
          </w:tr>
          <w:tr w:rsidR="00DE088C" w14:paraId="6CD7ECF4" w14:textId="77777777" w:rsidTr="5A28AADC">
            <w:trPr>
              <w:trHeight w:val="253"/>
            </w:trPr>
            <w:tc>
              <w:tcPr>
                <w:tcW w:w="2831" w:type="dxa"/>
              </w:tcPr>
              <w:p w14:paraId="5D6C1B33" w14:textId="4BE33CA8" w:rsidR="00DE088C" w:rsidRDefault="00DE088C" w:rsidP="00DE088C">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Education</w:t>
                </w:r>
              </w:p>
            </w:tc>
            <w:tc>
              <w:tcPr>
                <w:tcW w:w="2437" w:type="dxa"/>
              </w:tcPr>
              <w:p w14:paraId="175C626D" w14:textId="679ADDBC" w:rsidR="00DE088C" w:rsidRDefault="00DE088C"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788</w:t>
                </w:r>
              </w:p>
            </w:tc>
            <w:tc>
              <w:tcPr>
                <w:tcW w:w="3858" w:type="dxa"/>
              </w:tcPr>
              <w:p w14:paraId="4E389C7B" w14:textId="1E4B24B7" w:rsidR="00DE088C" w:rsidRDefault="00250050"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DE088C">
                  <w:rPr>
                    <w:rFonts w:asciiTheme="minorHAnsi" w:hAnsiTheme="minorHAnsi" w:cs="AU Sans BETA Text"/>
                    <w:color w:val="000000"/>
                    <w:sz w:val="20"/>
                    <w:szCs w:val="20"/>
                  </w:rPr>
                  <w:t>731m</w:t>
                </w:r>
              </w:p>
            </w:tc>
          </w:tr>
          <w:tr w:rsidR="00DE088C" w14:paraId="24D568EC" w14:textId="77777777" w:rsidTr="5A28AADC">
            <w:trPr>
              <w:trHeight w:val="253"/>
            </w:trPr>
            <w:tc>
              <w:tcPr>
                <w:tcW w:w="2831" w:type="dxa"/>
              </w:tcPr>
              <w:p w14:paraId="5D5CFF22" w14:textId="77777777" w:rsidR="00DE088C" w:rsidRPr="00EF08B1" w:rsidRDefault="00DE088C" w:rsidP="00DE088C">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Agribusiness &amp; Food</w:t>
                </w:r>
              </w:p>
            </w:tc>
            <w:tc>
              <w:tcPr>
                <w:tcW w:w="2437" w:type="dxa"/>
              </w:tcPr>
              <w:p w14:paraId="53B4A8AC" w14:textId="074B018E" w:rsidR="00DE088C" w:rsidRPr="00EF08B1" w:rsidRDefault="00DE088C"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70</w:t>
                </w:r>
                <w:r w:rsidR="00250050">
                  <w:rPr>
                    <w:rFonts w:asciiTheme="minorHAnsi" w:hAnsiTheme="minorHAnsi" w:cs="AU Sans BETA Text"/>
                    <w:color w:val="000000"/>
                    <w:sz w:val="20"/>
                    <w:szCs w:val="20"/>
                  </w:rPr>
                  <w:t>5</w:t>
                </w:r>
              </w:p>
            </w:tc>
            <w:tc>
              <w:tcPr>
                <w:tcW w:w="3858" w:type="dxa"/>
              </w:tcPr>
              <w:p w14:paraId="54B7A8D9" w14:textId="43CC3741" w:rsidR="00DE088C" w:rsidRPr="00EF08B1" w:rsidRDefault="00250050"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DE088C">
                  <w:rPr>
                    <w:rFonts w:asciiTheme="minorHAnsi" w:hAnsiTheme="minorHAnsi" w:cs="AU Sans BETA Text"/>
                    <w:color w:val="000000"/>
                    <w:sz w:val="20"/>
                    <w:szCs w:val="20"/>
                  </w:rPr>
                  <w:t>978m</w:t>
                </w:r>
              </w:p>
            </w:tc>
          </w:tr>
          <w:tr w:rsidR="00DE088C" w14:paraId="21359231" w14:textId="77777777" w:rsidTr="5A28AADC">
            <w:trPr>
              <w:trHeight w:val="122"/>
            </w:trPr>
            <w:tc>
              <w:tcPr>
                <w:tcW w:w="2831" w:type="dxa"/>
              </w:tcPr>
              <w:p w14:paraId="2A26E247" w14:textId="1E1E9B83" w:rsidR="00DE088C" w:rsidRPr="00EF08B1" w:rsidRDefault="00DE088C" w:rsidP="00DE088C">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Defence, Advanced Manufacturing &amp; Space</w:t>
                </w:r>
              </w:p>
            </w:tc>
            <w:tc>
              <w:tcPr>
                <w:tcW w:w="2437" w:type="dxa"/>
              </w:tcPr>
              <w:p w14:paraId="30C38EA4" w14:textId="1740BD3F" w:rsidR="00DE088C" w:rsidRPr="00EF08B1" w:rsidRDefault="00DE088C"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146</w:t>
                </w:r>
              </w:p>
            </w:tc>
            <w:tc>
              <w:tcPr>
                <w:tcW w:w="3858" w:type="dxa"/>
              </w:tcPr>
              <w:p w14:paraId="5944030B" w14:textId="0C709860" w:rsidR="00DE088C" w:rsidRPr="00EF08B1" w:rsidRDefault="00250050"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DE088C">
                  <w:rPr>
                    <w:rFonts w:asciiTheme="minorHAnsi" w:hAnsiTheme="minorHAnsi" w:cs="AU Sans BETA Text"/>
                    <w:color w:val="000000"/>
                    <w:sz w:val="20"/>
                    <w:szCs w:val="20"/>
                  </w:rPr>
                  <w:t>782m</w:t>
                </w:r>
              </w:p>
            </w:tc>
          </w:tr>
          <w:tr w:rsidR="00DE088C" w14:paraId="079064AF" w14:textId="77777777" w:rsidTr="5A28AADC">
            <w:trPr>
              <w:trHeight w:val="122"/>
            </w:trPr>
            <w:tc>
              <w:tcPr>
                <w:tcW w:w="2831" w:type="dxa"/>
              </w:tcPr>
              <w:p w14:paraId="1F36296F" w14:textId="2C8F28D3" w:rsidR="00DE088C" w:rsidRPr="00EF08B1" w:rsidRDefault="00DE088C" w:rsidP="00DE088C">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Technology</w:t>
                </w:r>
              </w:p>
            </w:tc>
            <w:tc>
              <w:tcPr>
                <w:tcW w:w="2437" w:type="dxa"/>
              </w:tcPr>
              <w:p w14:paraId="7BE053AC" w14:textId="6A433F48" w:rsidR="00DE088C" w:rsidRPr="00EF08B1" w:rsidRDefault="00DE088C"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116</w:t>
                </w:r>
              </w:p>
            </w:tc>
            <w:tc>
              <w:tcPr>
                <w:tcW w:w="3858" w:type="dxa"/>
              </w:tcPr>
              <w:p w14:paraId="67F6F135" w14:textId="56925398" w:rsidR="00DE088C" w:rsidRPr="00EF08B1" w:rsidRDefault="00250050"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DE088C">
                  <w:rPr>
                    <w:rFonts w:asciiTheme="minorHAnsi" w:hAnsiTheme="minorHAnsi" w:cs="AU Sans BETA Text"/>
                    <w:color w:val="000000"/>
                    <w:sz w:val="20"/>
                    <w:szCs w:val="20"/>
                  </w:rPr>
                  <w:t>110m</w:t>
                </w:r>
              </w:p>
            </w:tc>
          </w:tr>
          <w:tr w:rsidR="00DE088C" w14:paraId="7F75398D" w14:textId="77777777" w:rsidTr="5A28AADC">
            <w:trPr>
              <w:trHeight w:val="122"/>
            </w:trPr>
            <w:tc>
              <w:tcPr>
                <w:tcW w:w="2831" w:type="dxa"/>
              </w:tcPr>
              <w:p w14:paraId="5A1B0B81" w14:textId="2BAFA004" w:rsidR="00DE088C" w:rsidRPr="00EF08B1" w:rsidRDefault="00DE088C" w:rsidP="00DE088C">
                <w:pPr>
                  <w:pStyle w:val="Pa8"/>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Resources &amp; Energy</w:t>
                </w:r>
              </w:p>
            </w:tc>
            <w:tc>
              <w:tcPr>
                <w:tcW w:w="2437" w:type="dxa"/>
              </w:tcPr>
              <w:p w14:paraId="5A953C89" w14:textId="0CE84D2D" w:rsidR="00DE088C" w:rsidRPr="00EF08B1" w:rsidRDefault="00DE088C"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99</w:t>
                </w:r>
              </w:p>
            </w:tc>
            <w:tc>
              <w:tcPr>
                <w:tcW w:w="3858" w:type="dxa"/>
              </w:tcPr>
              <w:p w14:paraId="2A404A75" w14:textId="469DDB50" w:rsidR="00DE088C" w:rsidRPr="00EF08B1" w:rsidRDefault="00250050" w:rsidP="00DE088C">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w:t>
                </w:r>
                <w:r w:rsidR="00DE088C">
                  <w:rPr>
                    <w:rFonts w:asciiTheme="minorHAnsi" w:hAnsiTheme="minorHAnsi" w:cs="AU Sans BETA Text"/>
                    <w:color w:val="000000"/>
                    <w:sz w:val="20"/>
                    <w:szCs w:val="20"/>
                  </w:rPr>
                  <w:t>478m</w:t>
                </w:r>
              </w:p>
            </w:tc>
          </w:tr>
        </w:tbl>
        <w:p w14:paraId="3DF5C779" w14:textId="57960282" w:rsidR="00AE5BBB" w:rsidRDefault="00AE5BBB" w:rsidP="44C879DF">
          <w:pPr>
            <w:pStyle w:val="Heading2"/>
          </w:pPr>
        </w:p>
        <w:p w14:paraId="4F2DC843" w14:textId="008E8BF2" w:rsidR="003A58AB" w:rsidRPr="003A58AB" w:rsidRDefault="00AE5BBB" w:rsidP="44C879DF">
          <w:pPr>
            <w:pStyle w:val="Heading2"/>
          </w:pPr>
          <w:r>
            <w:br w:type="page"/>
          </w:r>
          <w:bookmarkStart w:id="8" w:name="_Toc181001128"/>
          <w:r w:rsidR="573DA7E1">
            <w:lastRenderedPageBreak/>
            <w:t>Case studies</w:t>
          </w:r>
          <w:bookmarkEnd w:id="8"/>
        </w:p>
        <w:p w14:paraId="2A689DDD" w14:textId="77777777" w:rsidR="00D67021" w:rsidRDefault="00D67021" w:rsidP="00D67021">
          <w:pPr>
            <w:pStyle w:val="Heading4"/>
            <w:rPr>
              <w:bCs w:val="0"/>
              <w:sz w:val="20"/>
              <w:szCs w:val="20"/>
            </w:rPr>
          </w:pPr>
          <w:r w:rsidRPr="00D67021">
            <w:rPr>
              <w:bCs w:val="0"/>
              <w:sz w:val="20"/>
              <w:szCs w:val="20"/>
            </w:rPr>
            <w:t>A closer look at how Austrade has helped Aussie businesses go global.</w:t>
          </w:r>
        </w:p>
        <w:p w14:paraId="6DD17245" w14:textId="24FCE882" w:rsidR="007D1CCF" w:rsidRDefault="007D1CCF" w:rsidP="007D1CCF">
          <w:pPr>
            <w:pStyle w:val="Heading3"/>
          </w:pPr>
          <w:r>
            <w:t>Food and beverage</w:t>
          </w:r>
        </w:p>
        <w:p w14:paraId="187232F3" w14:textId="2590483A" w:rsidR="007D1CCF" w:rsidRPr="007D1CCF" w:rsidRDefault="007D1CCF" w:rsidP="007D1CCF">
          <w:pPr>
            <w:pStyle w:val="Heading4"/>
          </w:pPr>
          <w:r w:rsidRPr="007D1CCF">
            <w:t>NAAKPA</w:t>
          </w:r>
        </w:p>
        <w:p w14:paraId="46DC872F" w14:textId="77777777" w:rsidR="007D1CCF" w:rsidRDefault="007D1CCF" w:rsidP="007D1CCF">
          <w:pPr>
            <w:spacing w:after="0" w:line="240" w:lineRule="auto"/>
            <w:rPr>
              <w:sz w:val="18"/>
              <w:szCs w:val="18"/>
            </w:rPr>
          </w:pPr>
          <w:r>
            <w:rPr>
              <w:sz w:val="18"/>
              <w:szCs w:val="18"/>
            </w:rPr>
            <w:t xml:space="preserve">Austrade supported the </w:t>
          </w:r>
          <w:r w:rsidRPr="00520B34">
            <w:rPr>
              <w:sz w:val="18"/>
              <w:szCs w:val="18"/>
            </w:rPr>
            <w:t>Northern Australia Aboriginal Kakadu Plum Alliance Cooperative Limited</w:t>
          </w:r>
          <w:r>
            <w:rPr>
              <w:sz w:val="18"/>
              <w:szCs w:val="18"/>
            </w:rPr>
            <w:t xml:space="preserve"> (</w:t>
          </w:r>
          <w:r w:rsidRPr="00520B34">
            <w:rPr>
              <w:sz w:val="18"/>
              <w:szCs w:val="18"/>
            </w:rPr>
            <w:t>NAAKPA</w:t>
          </w:r>
          <w:r>
            <w:rPr>
              <w:sz w:val="18"/>
              <w:szCs w:val="18"/>
            </w:rPr>
            <w:t>)</w:t>
          </w:r>
          <w:r w:rsidRPr="00520B34">
            <w:rPr>
              <w:sz w:val="18"/>
              <w:szCs w:val="18"/>
            </w:rPr>
            <w:t xml:space="preserve"> </w:t>
          </w:r>
          <w:r>
            <w:rPr>
              <w:sz w:val="18"/>
              <w:szCs w:val="18"/>
            </w:rPr>
            <w:t xml:space="preserve">to expand into international markets such as Japan. </w:t>
          </w:r>
        </w:p>
        <w:p w14:paraId="153AF982" w14:textId="77777777" w:rsidR="007D1CCF" w:rsidRDefault="007D1CCF" w:rsidP="007D1CCF">
          <w:pPr>
            <w:spacing w:before="0" w:after="0" w:line="240" w:lineRule="auto"/>
            <w:rPr>
              <w:sz w:val="18"/>
              <w:szCs w:val="18"/>
            </w:rPr>
          </w:pPr>
        </w:p>
        <w:p w14:paraId="1282A521" w14:textId="77777777" w:rsidR="007D1CCF" w:rsidRDefault="007D1CCF" w:rsidP="007D1CCF">
          <w:pPr>
            <w:spacing w:before="0" w:after="0" w:line="240" w:lineRule="auto"/>
            <w:rPr>
              <w:sz w:val="18"/>
              <w:szCs w:val="18"/>
            </w:rPr>
          </w:pPr>
          <w:r>
            <w:rPr>
              <w:sz w:val="18"/>
              <w:szCs w:val="18"/>
            </w:rPr>
            <w:t>NAAKPA is</w:t>
          </w:r>
          <w:r w:rsidRPr="00520B34">
            <w:rPr>
              <w:sz w:val="18"/>
              <w:szCs w:val="18"/>
            </w:rPr>
            <w:t xml:space="preserve"> a First Nation business </w:t>
          </w:r>
          <w:r>
            <w:rPr>
              <w:sz w:val="18"/>
              <w:szCs w:val="18"/>
            </w:rPr>
            <w:t xml:space="preserve">that </w:t>
          </w:r>
          <w:r w:rsidRPr="00520B34">
            <w:rPr>
              <w:sz w:val="18"/>
              <w:szCs w:val="18"/>
            </w:rPr>
            <w:t>harvest</w:t>
          </w:r>
          <w:r>
            <w:rPr>
              <w:sz w:val="18"/>
              <w:szCs w:val="18"/>
            </w:rPr>
            <w:t>s</w:t>
          </w:r>
          <w:r w:rsidRPr="00520B34">
            <w:rPr>
              <w:sz w:val="18"/>
              <w:szCs w:val="18"/>
            </w:rPr>
            <w:t xml:space="preserve"> 40% of the Kakadu plum in Australia</w:t>
          </w:r>
          <w:r>
            <w:rPr>
              <w:sz w:val="18"/>
              <w:szCs w:val="18"/>
            </w:rPr>
            <w:t>. It</w:t>
          </w:r>
          <w:r w:rsidRPr="00520B34">
            <w:rPr>
              <w:sz w:val="18"/>
              <w:szCs w:val="18"/>
            </w:rPr>
            <w:t xml:space="preserve"> transform</w:t>
          </w:r>
          <w:r>
            <w:rPr>
              <w:sz w:val="18"/>
              <w:szCs w:val="18"/>
            </w:rPr>
            <w:t>s</w:t>
          </w:r>
          <w:r w:rsidRPr="00520B34">
            <w:rPr>
              <w:sz w:val="18"/>
              <w:szCs w:val="18"/>
            </w:rPr>
            <w:t xml:space="preserve"> </w:t>
          </w:r>
          <w:r>
            <w:rPr>
              <w:sz w:val="18"/>
              <w:szCs w:val="18"/>
            </w:rPr>
            <w:t>the harvests</w:t>
          </w:r>
          <w:r w:rsidRPr="00520B34">
            <w:rPr>
              <w:sz w:val="18"/>
              <w:szCs w:val="18"/>
            </w:rPr>
            <w:t xml:space="preserve"> into food ingredients that are unique to Australia</w:t>
          </w:r>
          <w:r>
            <w:rPr>
              <w:sz w:val="18"/>
              <w:szCs w:val="18"/>
            </w:rPr>
            <w:t>.</w:t>
          </w:r>
          <w:r w:rsidRPr="00520B34">
            <w:rPr>
              <w:sz w:val="18"/>
              <w:szCs w:val="18"/>
            </w:rPr>
            <w:t xml:space="preserve"> </w:t>
          </w:r>
          <w:r>
            <w:rPr>
              <w:sz w:val="18"/>
              <w:szCs w:val="18"/>
            </w:rPr>
            <w:t xml:space="preserve">The business is committed to </w:t>
          </w:r>
          <w:r w:rsidRPr="00520B34">
            <w:rPr>
              <w:sz w:val="18"/>
              <w:szCs w:val="18"/>
            </w:rPr>
            <w:t xml:space="preserve">providing work and income to several hundred Indigenous families in the most remote areas of Northern Australia.  </w:t>
          </w:r>
        </w:p>
        <w:p w14:paraId="39059F9B" w14:textId="77777777" w:rsidR="007D1CCF" w:rsidRDefault="007D1CCF" w:rsidP="007D1CCF">
          <w:pPr>
            <w:spacing w:before="0" w:after="0" w:line="240" w:lineRule="auto"/>
            <w:rPr>
              <w:sz w:val="18"/>
              <w:szCs w:val="18"/>
            </w:rPr>
          </w:pPr>
        </w:p>
        <w:p w14:paraId="27C8D520" w14:textId="77777777" w:rsidR="007D1CCF" w:rsidRPr="00D800D2" w:rsidRDefault="007D1CCF" w:rsidP="007D1CCF">
          <w:pPr>
            <w:spacing w:before="0" w:after="0" w:line="240" w:lineRule="auto"/>
            <w:rPr>
              <w:b/>
              <w:bCs/>
              <w:sz w:val="18"/>
              <w:szCs w:val="18"/>
            </w:rPr>
          </w:pPr>
          <w:r w:rsidRPr="00D800D2">
            <w:rPr>
              <w:b/>
              <w:bCs/>
              <w:sz w:val="18"/>
              <w:szCs w:val="18"/>
            </w:rPr>
            <w:t xml:space="preserve">Austrade’s impact </w:t>
          </w:r>
        </w:p>
        <w:p w14:paraId="5EA501F7" w14:textId="77777777" w:rsidR="007D1CCF" w:rsidRDefault="007D1CCF" w:rsidP="007D1CCF">
          <w:pPr>
            <w:spacing w:before="0" w:after="0" w:line="240" w:lineRule="auto"/>
            <w:rPr>
              <w:sz w:val="18"/>
              <w:szCs w:val="18"/>
            </w:rPr>
          </w:pPr>
        </w:p>
        <w:p w14:paraId="7B495CA9" w14:textId="77777777" w:rsidR="007D1CCF" w:rsidRDefault="007D1CCF" w:rsidP="007D1CCF">
          <w:pPr>
            <w:spacing w:before="0" w:after="0" w:line="240" w:lineRule="auto"/>
            <w:rPr>
              <w:sz w:val="18"/>
              <w:szCs w:val="18"/>
            </w:rPr>
          </w:pPr>
          <w:r>
            <w:rPr>
              <w:sz w:val="18"/>
              <w:szCs w:val="18"/>
            </w:rPr>
            <w:t xml:space="preserve">With Austrade’s facilitation, </w:t>
          </w:r>
          <w:r w:rsidRPr="00520B34">
            <w:rPr>
              <w:sz w:val="18"/>
              <w:szCs w:val="18"/>
            </w:rPr>
            <w:t>NAAKPA</w:t>
          </w:r>
          <w:r>
            <w:rPr>
              <w:sz w:val="18"/>
              <w:szCs w:val="18"/>
            </w:rPr>
            <w:t xml:space="preserve"> successfully secured an export deal with the Japanese company Horizon Farms</w:t>
          </w:r>
          <w:r w:rsidRPr="00520B34">
            <w:rPr>
              <w:sz w:val="18"/>
              <w:szCs w:val="18"/>
            </w:rPr>
            <w:t xml:space="preserve"> at </w:t>
          </w:r>
          <w:r>
            <w:rPr>
              <w:sz w:val="18"/>
              <w:szCs w:val="18"/>
            </w:rPr>
            <w:t xml:space="preserve">the </w:t>
          </w:r>
          <w:r w:rsidRPr="00520B34">
            <w:rPr>
              <w:sz w:val="18"/>
              <w:szCs w:val="18"/>
            </w:rPr>
            <w:t xml:space="preserve">Fine Food </w:t>
          </w:r>
          <w:r>
            <w:rPr>
              <w:sz w:val="18"/>
              <w:szCs w:val="18"/>
            </w:rPr>
            <w:t>exhibition</w:t>
          </w:r>
          <w:r w:rsidRPr="00520B34">
            <w:rPr>
              <w:sz w:val="18"/>
              <w:szCs w:val="18"/>
            </w:rPr>
            <w:t xml:space="preserve"> Australia</w:t>
          </w:r>
          <w:r>
            <w:rPr>
              <w:sz w:val="18"/>
              <w:szCs w:val="18"/>
            </w:rPr>
            <w:t xml:space="preserve"> </w:t>
          </w:r>
          <w:r w:rsidRPr="00520B34">
            <w:rPr>
              <w:sz w:val="18"/>
              <w:szCs w:val="18"/>
            </w:rPr>
            <w:t xml:space="preserve">in Sydney. </w:t>
          </w:r>
        </w:p>
        <w:p w14:paraId="4874A9DE" w14:textId="77777777" w:rsidR="007D1CCF" w:rsidRDefault="007D1CCF" w:rsidP="007D1CCF">
          <w:pPr>
            <w:spacing w:before="0" w:after="0" w:line="240" w:lineRule="auto"/>
            <w:rPr>
              <w:sz w:val="18"/>
              <w:szCs w:val="18"/>
            </w:rPr>
          </w:pPr>
        </w:p>
        <w:p w14:paraId="3EA587D5" w14:textId="77777777" w:rsidR="007D1CCF" w:rsidRDefault="007D1CCF" w:rsidP="007D1CCF">
          <w:pPr>
            <w:spacing w:before="0" w:after="0" w:line="240" w:lineRule="auto"/>
            <w:rPr>
              <w:sz w:val="18"/>
              <w:szCs w:val="18"/>
            </w:rPr>
          </w:pPr>
          <w:r w:rsidRPr="00334C75">
            <w:rPr>
              <w:i/>
              <w:sz w:val="18"/>
              <w:szCs w:val="18"/>
            </w:rPr>
            <w:t>NAAKPA’s CEO Paul Saeki wrote</w:t>
          </w:r>
          <w:r w:rsidRPr="00520B34">
            <w:rPr>
              <w:sz w:val="18"/>
              <w:szCs w:val="18"/>
            </w:rPr>
            <w:t xml:space="preserve"> “</w:t>
          </w:r>
          <w:r w:rsidRPr="00E12673">
            <w:rPr>
              <w:b/>
              <w:i/>
              <w:sz w:val="18"/>
              <w:szCs w:val="18"/>
            </w:rPr>
            <w:t>The relationship (with Horizon Farms) is a direct result of the Austrade meetings you helped coordinate at Fine Foods Australia last September</w:t>
          </w:r>
          <w:r w:rsidRPr="00520B34">
            <w:rPr>
              <w:sz w:val="18"/>
              <w:szCs w:val="18"/>
            </w:rPr>
            <w:t xml:space="preserve">.”  </w:t>
          </w:r>
        </w:p>
        <w:p w14:paraId="6F58DC94" w14:textId="77777777" w:rsidR="007D1CCF" w:rsidRPr="00520B34" w:rsidRDefault="007D1CCF" w:rsidP="007D1CCF">
          <w:pPr>
            <w:spacing w:before="0" w:after="0" w:line="240" w:lineRule="auto"/>
            <w:rPr>
              <w:sz w:val="18"/>
              <w:szCs w:val="18"/>
            </w:rPr>
          </w:pPr>
          <w:r w:rsidRPr="00520B34">
            <w:rPr>
              <w:sz w:val="18"/>
              <w:szCs w:val="18"/>
            </w:rPr>
            <w:t xml:space="preserve"> </w:t>
          </w:r>
        </w:p>
        <w:p w14:paraId="3F1310AD" w14:textId="77777777" w:rsidR="007D1CCF" w:rsidRDefault="007D1CCF" w:rsidP="007D1CCF">
          <w:pPr>
            <w:spacing w:before="0" w:after="0" w:line="240" w:lineRule="auto"/>
            <w:rPr>
              <w:sz w:val="18"/>
              <w:szCs w:val="18"/>
            </w:rPr>
          </w:pPr>
          <w:r w:rsidRPr="00520B34">
            <w:rPr>
              <w:sz w:val="18"/>
              <w:szCs w:val="18"/>
            </w:rPr>
            <w:t xml:space="preserve">Austrade </w:t>
          </w:r>
          <w:r>
            <w:rPr>
              <w:sz w:val="18"/>
              <w:szCs w:val="18"/>
            </w:rPr>
            <w:t xml:space="preserve">also supported </w:t>
          </w:r>
          <w:r w:rsidRPr="00520B34">
            <w:rPr>
              <w:sz w:val="18"/>
              <w:szCs w:val="18"/>
            </w:rPr>
            <w:t xml:space="preserve">NAAKPA </w:t>
          </w:r>
          <w:r>
            <w:rPr>
              <w:sz w:val="18"/>
              <w:szCs w:val="18"/>
            </w:rPr>
            <w:t>with</w:t>
          </w:r>
          <w:r w:rsidRPr="00520B34">
            <w:rPr>
              <w:sz w:val="18"/>
              <w:szCs w:val="18"/>
            </w:rPr>
            <w:t xml:space="preserve"> an Action Plan </w:t>
          </w:r>
          <w:r>
            <w:rPr>
              <w:sz w:val="18"/>
              <w:szCs w:val="18"/>
            </w:rPr>
            <w:t xml:space="preserve">that </w:t>
          </w:r>
          <w:r w:rsidRPr="00520B34">
            <w:rPr>
              <w:sz w:val="18"/>
              <w:szCs w:val="18"/>
            </w:rPr>
            <w:t>focused on getting the client ready for export, introducing multiple Austrade teams and external stakeholders</w:t>
          </w:r>
          <w:r>
            <w:rPr>
              <w:sz w:val="18"/>
              <w:szCs w:val="18"/>
            </w:rPr>
            <w:t xml:space="preserve">. </w:t>
          </w:r>
        </w:p>
        <w:p w14:paraId="5973A0E0" w14:textId="77777777" w:rsidR="007D1CCF" w:rsidRDefault="007D1CCF" w:rsidP="007D1CCF">
          <w:pPr>
            <w:spacing w:before="0" w:after="0" w:line="240" w:lineRule="auto"/>
            <w:rPr>
              <w:sz w:val="18"/>
              <w:szCs w:val="18"/>
            </w:rPr>
          </w:pPr>
        </w:p>
        <w:p w14:paraId="5D7702C4" w14:textId="43EF9E05" w:rsidR="007D1CCF" w:rsidRPr="007D1CCF" w:rsidRDefault="007D1CCF" w:rsidP="007D1CCF">
          <w:r w:rsidRPr="00520B34">
            <w:rPr>
              <w:sz w:val="18"/>
              <w:szCs w:val="18"/>
            </w:rPr>
            <w:t>Austrade will continue advising and supporting NAAKPA to grow faster and further into other selected markets, paving the way for other First Nation</w:t>
          </w:r>
          <w:r>
            <w:rPr>
              <w:sz w:val="18"/>
              <w:szCs w:val="18"/>
            </w:rPr>
            <w:t>s</w:t>
          </w:r>
          <w:r w:rsidRPr="00520B34">
            <w:rPr>
              <w:sz w:val="18"/>
              <w:szCs w:val="18"/>
            </w:rPr>
            <w:t xml:space="preserve"> exporters to follow suit.</w:t>
          </w:r>
        </w:p>
        <w:p w14:paraId="5C9E8603" w14:textId="629B3418" w:rsidR="00800CC4" w:rsidRDefault="00A826DD" w:rsidP="00A826DD">
          <w:pPr>
            <w:pStyle w:val="Heading3"/>
          </w:pPr>
          <w:r>
            <w:t>Health</w:t>
          </w:r>
        </w:p>
        <w:p w14:paraId="314E2ACE" w14:textId="2A4ADE94" w:rsidR="00A826DD" w:rsidRDefault="00A826DD" w:rsidP="00A826DD">
          <w:pPr>
            <w:pStyle w:val="Heading4"/>
          </w:pPr>
          <w:r>
            <w:t>Nucleus Network</w:t>
          </w:r>
        </w:p>
        <w:p w14:paraId="324A59B7" w14:textId="77777777" w:rsidR="00A826DD" w:rsidRDefault="00A826DD" w:rsidP="00A826DD">
          <w:pPr>
            <w:spacing w:line="240" w:lineRule="auto"/>
            <w:rPr>
              <w:sz w:val="18"/>
              <w:szCs w:val="18"/>
            </w:rPr>
          </w:pPr>
          <w:r w:rsidRPr="005E4B2F">
            <w:rPr>
              <w:sz w:val="18"/>
              <w:szCs w:val="18"/>
            </w:rPr>
            <w:t>Nucleus Network is Australia’s largest Phase I clinical trial provider. The company employs 600 staff globally, with clinics in Brisbane, Melbourne, Geelong</w:t>
          </w:r>
          <w:r w:rsidRPr="4EC777D5">
            <w:rPr>
              <w:sz w:val="18"/>
              <w:szCs w:val="18"/>
            </w:rPr>
            <w:t>,</w:t>
          </w:r>
          <w:r w:rsidRPr="005E4B2F">
            <w:rPr>
              <w:sz w:val="18"/>
              <w:szCs w:val="18"/>
            </w:rPr>
            <w:t xml:space="preserve"> and Minneapolis in the </w:t>
          </w:r>
          <w:bookmarkStart w:id="9" w:name="_Int_BfYFu1qW"/>
          <w:r w:rsidRPr="005E4B2F">
            <w:rPr>
              <w:sz w:val="18"/>
              <w:szCs w:val="18"/>
            </w:rPr>
            <w:t>US</w:t>
          </w:r>
          <w:bookmarkEnd w:id="9"/>
          <w:r w:rsidRPr="005E4B2F">
            <w:rPr>
              <w:sz w:val="18"/>
              <w:szCs w:val="18"/>
            </w:rPr>
            <w:t>. It is the world’s only multi-site, multi-country, Phase 1 clinical trial specialist, operating in Australia and the US.</w:t>
          </w:r>
        </w:p>
        <w:p w14:paraId="69608C8E" w14:textId="77777777" w:rsidR="00A826DD" w:rsidRPr="00D800D2" w:rsidRDefault="00A826DD" w:rsidP="00A826DD">
          <w:pPr>
            <w:spacing w:line="240" w:lineRule="auto"/>
            <w:rPr>
              <w:b/>
              <w:bCs/>
              <w:sz w:val="18"/>
              <w:szCs w:val="18"/>
            </w:rPr>
          </w:pPr>
          <w:r w:rsidRPr="00D800D2">
            <w:rPr>
              <w:b/>
              <w:bCs/>
              <w:sz w:val="18"/>
              <w:szCs w:val="18"/>
            </w:rPr>
            <w:t xml:space="preserve">Austrade’s impact </w:t>
          </w:r>
        </w:p>
        <w:p w14:paraId="37FD23F0" w14:textId="77777777" w:rsidR="00A826DD" w:rsidRPr="005E4B2F" w:rsidRDefault="00A826DD" w:rsidP="00A826DD">
          <w:pPr>
            <w:spacing w:line="240" w:lineRule="auto"/>
            <w:rPr>
              <w:sz w:val="18"/>
              <w:szCs w:val="18"/>
            </w:rPr>
          </w:pPr>
          <w:r w:rsidRPr="005E4B2F">
            <w:rPr>
              <w:sz w:val="18"/>
              <w:szCs w:val="18"/>
            </w:rPr>
            <w:t>Austrade has been supporting Nucleus Network to grow internationally for more than 10 years. Over this time, Austrade has provided business-matching services, introductory meetings</w:t>
          </w:r>
          <w:r w:rsidRPr="4EC777D5">
            <w:rPr>
              <w:sz w:val="18"/>
              <w:szCs w:val="18"/>
            </w:rPr>
            <w:t>,</w:t>
          </w:r>
          <w:r w:rsidRPr="005E4B2F">
            <w:rPr>
              <w:sz w:val="18"/>
              <w:szCs w:val="18"/>
            </w:rPr>
            <w:t xml:space="preserve"> and market insights. Austrade is also working with the company to explore new two-way trade and investment opportunities.</w:t>
          </w:r>
        </w:p>
        <w:p w14:paraId="05588DCD" w14:textId="77777777" w:rsidR="00A826DD" w:rsidRPr="005E4B2F" w:rsidRDefault="00A826DD" w:rsidP="00A826DD">
          <w:pPr>
            <w:spacing w:line="240" w:lineRule="auto"/>
            <w:rPr>
              <w:sz w:val="18"/>
              <w:szCs w:val="18"/>
            </w:rPr>
          </w:pPr>
          <w:r w:rsidRPr="005E4B2F">
            <w:rPr>
              <w:sz w:val="18"/>
              <w:szCs w:val="18"/>
            </w:rPr>
            <w:t xml:space="preserve">In November 2023, Austrade invited Nucleus Network to be a keynote speaker at a forum </w:t>
          </w:r>
          <w:bookmarkStart w:id="10" w:name="_Int_ExCvfUSp"/>
          <w:r w:rsidRPr="005E4B2F">
            <w:rPr>
              <w:sz w:val="18"/>
              <w:szCs w:val="18"/>
            </w:rPr>
            <w:t>showcasing</w:t>
          </w:r>
          <w:bookmarkEnd w:id="10"/>
          <w:r w:rsidRPr="005E4B2F">
            <w:rPr>
              <w:sz w:val="18"/>
              <w:szCs w:val="18"/>
            </w:rPr>
            <w:t xml:space="preserve"> Australian clinical trial capabilities to an international audience. Austrade has also invited the company to participate at global biotech events including the 2023 and 2024 Team Australia presence at </w:t>
          </w:r>
          <w:hyperlink r:id="rId21">
            <w:r w:rsidRPr="4EC777D5">
              <w:rPr>
                <w:rStyle w:val="Hyperlink"/>
                <w:sz w:val="18"/>
                <w:szCs w:val="18"/>
              </w:rPr>
              <w:t>BIO KOREA</w:t>
            </w:r>
          </w:hyperlink>
          <w:r w:rsidRPr="4EC777D5">
            <w:rPr>
              <w:sz w:val="18"/>
              <w:szCs w:val="18"/>
            </w:rPr>
            <w:t>.</w:t>
          </w:r>
          <w:r w:rsidRPr="005E4B2F">
            <w:rPr>
              <w:sz w:val="18"/>
              <w:szCs w:val="18"/>
            </w:rPr>
            <w:t xml:space="preserve"> Nucleus Network has built their profile and gained new international partners from these events.</w:t>
          </w:r>
        </w:p>
        <w:p w14:paraId="31449C42" w14:textId="77777777" w:rsidR="00A826DD" w:rsidRPr="005E4B2F" w:rsidRDefault="00A826DD" w:rsidP="00A826DD">
          <w:pPr>
            <w:spacing w:line="240" w:lineRule="auto"/>
            <w:rPr>
              <w:sz w:val="18"/>
              <w:szCs w:val="18"/>
            </w:rPr>
          </w:pPr>
          <w:r w:rsidRPr="005E4B2F">
            <w:rPr>
              <w:sz w:val="18"/>
              <w:szCs w:val="18"/>
            </w:rPr>
            <w:t>‘</w:t>
          </w:r>
          <w:r w:rsidRPr="00682DE0">
            <w:rPr>
              <w:b/>
              <w:i/>
              <w:sz w:val="18"/>
              <w:szCs w:val="18"/>
            </w:rPr>
            <w:t>Thanks to Austrade, we continue to build our profile in international markets, biotech industries, health sectors and conferences</w:t>
          </w:r>
          <w:r w:rsidRPr="005E4B2F">
            <w:rPr>
              <w:sz w:val="18"/>
              <w:szCs w:val="18"/>
            </w:rPr>
            <w:t xml:space="preserve">,’ </w:t>
          </w:r>
          <w:r w:rsidRPr="00334C75">
            <w:rPr>
              <w:i/>
              <w:iCs/>
              <w:sz w:val="18"/>
              <w:szCs w:val="18"/>
            </w:rPr>
            <w:t>says CEO of Nucleus Network, Teena</w:t>
          </w:r>
          <w:r w:rsidRPr="00334C75">
            <w:rPr>
              <w:i/>
              <w:sz w:val="18"/>
              <w:szCs w:val="18"/>
            </w:rPr>
            <w:t xml:space="preserve"> </w:t>
          </w:r>
          <w:proofErr w:type="spellStart"/>
          <w:r w:rsidRPr="00334C75">
            <w:rPr>
              <w:i/>
              <w:sz w:val="18"/>
              <w:szCs w:val="18"/>
            </w:rPr>
            <w:t>Pisarev</w:t>
          </w:r>
          <w:proofErr w:type="spellEnd"/>
          <w:r w:rsidRPr="00334C75">
            <w:rPr>
              <w:i/>
              <w:sz w:val="18"/>
              <w:szCs w:val="18"/>
            </w:rPr>
            <w:t xml:space="preserve">. </w:t>
          </w:r>
        </w:p>
        <w:p w14:paraId="1D78F5A1" w14:textId="77777777" w:rsidR="00A826DD" w:rsidRDefault="00A826DD">
          <w:pPr>
            <w:spacing w:before="0" w:after="160" w:line="259" w:lineRule="auto"/>
          </w:pPr>
        </w:p>
        <w:p w14:paraId="1B124A73" w14:textId="6A1F57C9" w:rsidR="00D67021" w:rsidRDefault="00A826DD" w:rsidP="00A826DD">
          <w:pPr>
            <w:pStyle w:val="Heading3"/>
          </w:pPr>
          <w:r>
            <w:lastRenderedPageBreak/>
            <w:t>Education</w:t>
          </w:r>
        </w:p>
        <w:p w14:paraId="3C10D255" w14:textId="323DE032" w:rsidR="00A826DD" w:rsidRDefault="00A826DD" w:rsidP="00BC1E1F">
          <w:pPr>
            <w:pStyle w:val="Heading4"/>
          </w:pPr>
          <w:r>
            <w:t>Deakin University / University of Wollongong</w:t>
          </w:r>
        </w:p>
        <w:p w14:paraId="1439D659" w14:textId="77777777" w:rsidR="00BC1E1F" w:rsidRDefault="00BC1E1F" w:rsidP="00BC1E1F">
          <w:pPr>
            <w:spacing w:before="0" w:after="0" w:line="240" w:lineRule="auto"/>
            <w:rPr>
              <w:sz w:val="18"/>
              <w:szCs w:val="18"/>
            </w:rPr>
          </w:pPr>
          <w:r w:rsidRPr="00632CF2">
            <w:rPr>
              <w:sz w:val="18"/>
              <w:szCs w:val="18"/>
            </w:rPr>
            <w:t xml:space="preserve">Deakin University and the University of Wollongong have become the first international universities </w:t>
          </w:r>
          <w:r w:rsidRPr="00126EE6">
            <w:rPr>
              <w:sz w:val="18"/>
              <w:szCs w:val="18"/>
            </w:rPr>
            <w:t>to establish</w:t>
          </w:r>
          <w:r w:rsidRPr="00632CF2">
            <w:rPr>
              <w:sz w:val="18"/>
              <w:szCs w:val="18"/>
            </w:rPr>
            <w:t xml:space="preserve"> branch campuses in India’s GIFT City in 2024.</w:t>
          </w:r>
        </w:p>
        <w:p w14:paraId="09E0C9FD" w14:textId="77777777" w:rsidR="00BC1E1F" w:rsidRDefault="00BC1E1F" w:rsidP="00BC1E1F">
          <w:pPr>
            <w:spacing w:before="0" w:after="0" w:line="240" w:lineRule="auto"/>
            <w:rPr>
              <w:sz w:val="18"/>
              <w:szCs w:val="18"/>
            </w:rPr>
          </w:pPr>
        </w:p>
        <w:p w14:paraId="0FB19520" w14:textId="77777777" w:rsidR="00BC1E1F" w:rsidRPr="00632CF2" w:rsidRDefault="00BC1E1F" w:rsidP="00BC1E1F">
          <w:pPr>
            <w:spacing w:before="0" w:after="0" w:line="240" w:lineRule="auto"/>
            <w:rPr>
              <w:sz w:val="18"/>
              <w:szCs w:val="18"/>
            </w:rPr>
          </w:pPr>
          <w:r w:rsidRPr="00632CF2">
            <w:rPr>
              <w:sz w:val="18"/>
              <w:szCs w:val="18"/>
            </w:rPr>
            <w:t xml:space="preserve">Championed by </w:t>
          </w:r>
          <w:r>
            <w:rPr>
              <w:sz w:val="18"/>
              <w:szCs w:val="18"/>
            </w:rPr>
            <w:t>the</w:t>
          </w:r>
          <w:r w:rsidRPr="00632CF2">
            <w:rPr>
              <w:sz w:val="18"/>
              <w:szCs w:val="18"/>
            </w:rPr>
            <w:t xml:space="preserve"> Australian Prime Minister Albanese and India’s Prime Minister Modi,</w:t>
          </w:r>
          <w:r>
            <w:rPr>
              <w:sz w:val="18"/>
              <w:szCs w:val="18"/>
            </w:rPr>
            <w:t xml:space="preserve"> </w:t>
          </w:r>
          <w:r w:rsidRPr="009B4A8F">
            <w:rPr>
              <w:sz w:val="18"/>
              <w:szCs w:val="18"/>
            </w:rPr>
            <w:t>the universities will provide world-class courses to India’s burgeoning middle class under their New Education Policy.</w:t>
          </w:r>
        </w:p>
        <w:p w14:paraId="2AB2B887" w14:textId="77777777" w:rsidR="00BC1E1F" w:rsidRPr="00632CF2" w:rsidRDefault="00BC1E1F" w:rsidP="00BC1E1F">
          <w:pPr>
            <w:spacing w:before="0" w:after="0" w:line="240" w:lineRule="auto"/>
            <w:rPr>
              <w:sz w:val="18"/>
              <w:szCs w:val="18"/>
            </w:rPr>
          </w:pPr>
        </w:p>
        <w:p w14:paraId="255DECF5" w14:textId="77777777" w:rsidR="00BC1E1F" w:rsidRDefault="00BC1E1F" w:rsidP="00BC1E1F">
          <w:pPr>
            <w:spacing w:before="0" w:after="0" w:line="240" w:lineRule="auto"/>
            <w:rPr>
              <w:sz w:val="18"/>
              <w:szCs w:val="18"/>
            </w:rPr>
          </w:pPr>
          <w:r w:rsidRPr="00632CF2">
            <w:rPr>
              <w:sz w:val="18"/>
              <w:szCs w:val="18"/>
            </w:rPr>
            <w:t xml:space="preserve">The offshore campuses offer </w:t>
          </w:r>
          <w:r w:rsidRPr="4EC777D5">
            <w:rPr>
              <w:sz w:val="18"/>
              <w:szCs w:val="18"/>
            </w:rPr>
            <w:t>several master's</w:t>
          </w:r>
          <w:r w:rsidRPr="00632CF2">
            <w:rPr>
              <w:sz w:val="18"/>
              <w:szCs w:val="18"/>
            </w:rPr>
            <w:t xml:space="preserve"> programs with Bachelor programs to com</w:t>
          </w:r>
          <w:r>
            <w:rPr>
              <w:sz w:val="18"/>
              <w:szCs w:val="18"/>
            </w:rPr>
            <w:t>e.</w:t>
          </w:r>
          <w:r w:rsidRPr="00632CF2">
            <w:rPr>
              <w:sz w:val="18"/>
              <w:szCs w:val="18"/>
            </w:rPr>
            <w:t xml:space="preserve"> </w:t>
          </w:r>
          <w:r>
            <w:rPr>
              <w:sz w:val="18"/>
              <w:szCs w:val="18"/>
            </w:rPr>
            <w:t>They allow</w:t>
          </w:r>
          <w:r w:rsidRPr="00632CF2">
            <w:rPr>
              <w:sz w:val="18"/>
              <w:szCs w:val="18"/>
            </w:rPr>
            <w:t xml:space="preserve"> </w:t>
          </w:r>
          <w:r>
            <w:rPr>
              <w:sz w:val="18"/>
              <w:szCs w:val="18"/>
            </w:rPr>
            <w:t>Indian</w:t>
          </w:r>
          <w:r w:rsidRPr="00632CF2">
            <w:rPr>
              <w:sz w:val="18"/>
              <w:szCs w:val="18"/>
            </w:rPr>
            <w:t xml:space="preserve"> students to access quality Australian education. All admission criteria and course requirements match those set in Australia and the academic standards directly align with Australia’s national accreditation body.</w:t>
          </w:r>
        </w:p>
        <w:p w14:paraId="1F584BA5" w14:textId="77777777" w:rsidR="00BC1E1F" w:rsidRPr="00632CF2" w:rsidRDefault="00BC1E1F" w:rsidP="00BC1E1F">
          <w:pPr>
            <w:rPr>
              <w:b/>
              <w:bCs/>
              <w:sz w:val="18"/>
              <w:szCs w:val="18"/>
            </w:rPr>
          </w:pPr>
          <w:r w:rsidRPr="00D800D2">
            <w:rPr>
              <w:b/>
              <w:bCs/>
              <w:sz w:val="18"/>
              <w:szCs w:val="18"/>
            </w:rPr>
            <w:t xml:space="preserve">Austrade’s impact </w:t>
          </w:r>
          <w:r w:rsidRPr="00632CF2">
            <w:rPr>
              <w:sz w:val="18"/>
              <w:szCs w:val="18"/>
            </w:rPr>
            <w:t> </w:t>
          </w:r>
        </w:p>
        <w:p w14:paraId="195ACE36" w14:textId="77777777" w:rsidR="00BC1E1F" w:rsidRPr="00632CF2" w:rsidRDefault="00BC1E1F" w:rsidP="00BC1E1F">
          <w:pPr>
            <w:spacing w:before="0" w:after="0" w:line="240" w:lineRule="auto"/>
            <w:rPr>
              <w:sz w:val="18"/>
              <w:szCs w:val="18"/>
            </w:rPr>
          </w:pPr>
          <w:r w:rsidRPr="00632CF2">
            <w:rPr>
              <w:sz w:val="18"/>
              <w:szCs w:val="18"/>
            </w:rPr>
            <w:t>Austrade has been a major supporter of both universities in their respective journeys</w:t>
          </w:r>
          <w:r>
            <w:rPr>
              <w:sz w:val="18"/>
              <w:szCs w:val="18"/>
            </w:rPr>
            <w:t>. Austrade</w:t>
          </w:r>
          <w:r w:rsidRPr="00632CF2">
            <w:rPr>
              <w:sz w:val="18"/>
              <w:szCs w:val="18"/>
            </w:rPr>
            <w:t xml:space="preserve"> </w:t>
          </w:r>
          <w:r>
            <w:rPr>
              <w:sz w:val="18"/>
              <w:szCs w:val="18"/>
            </w:rPr>
            <w:t>helped the clients</w:t>
          </w:r>
          <w:r w:rsidRPr="00632CF2">
            <w:rPr>
              <w:sz w:val="18"/>
              <w:szCs w:val="18"/>
            </w:rPr>
            <w:t xml:space="preserve"> to assess the market opportunity, introduc</w:t>
          </w:r>
          <w:r>
            <w:rPr>
              <w:sz w:val="18"/>
              <w:szCs w:val="18"/>
            </w:rPr>
            <w:t>ed them</w:t>
          </w:r>
          <w:r w:rsidRPr="00632CF2">
            <w:rPr>
              <w:sz w:val="18"/>
              <w:szCs w:val="18"/>
            </w:rPr>
            <w:t xml:space="preserve"> to local government regulators and business partners, and provid</w:t>
          </w:r>
          <w:r>
            <w:rPr>
              <w:sz w:val="18"/>
              <w:szCs w:val="18"/>
            </w:rPr>
            <w:t>ed</w:t>
          </w:r>
          <w:r w:rsidRPr="00632CF2">
            <w:rPr>
              <w:sz w:val="18"/>
              <w:szCs w:val="18"/>
            </w:rPr>
            <w:t xml:space="preserve"> the necessary cultural advice</w:t>
          </w:r>
          <w:r>
            <w:rPr>
              <w:sz w:val="18"/>
              <w:szCs w:val="18"/>
            </w:rPr>
            <w:t>.</w:t>
          </w:r>
        </w:p>
        <w:p w14:paraId="36BFD01D" w14:textId="6CB80DDC" w:rsidR="00A826DD" w:rsidRPr="00A826DD" w:rsidRDefault="00BC1E1F" w:rsidP="00BC1E1F">
          <w:pPr>
            <w:pStyle w:val="Heading3"/>
          </w:pPr>
          <w:r>
            <w:t>Advanced tech</w:t>
          </w:r>
        </w:p>
        <w:p w14:paraId="25BABE7C" w14:textId="77777777" w:rsidR="00BC1E1F" w:rsidRDefault="00BC1E1F" w:rsidP="00BC1E1F">
          <w:pPr>
            <w:pStyle w:val="Heading4"/>
          </w:pPr>
          <w:proofErr w:type="spellStart"/>
          <w:r>
            <w:t>MyVenue</w:t>
          </w:r>
          <w:proofErr w:type="spellEnd"/>
        </w:p>
        <w:p w14:paraId="031779C4" w14:textId="370714EE" w:rsidR="00BC1E1F" w:rsidRDefault="009172CF" w:rsidP="00BC1E1F">
          <w:pPr>
            <w:spacing w:line="240" w:lineRule="auto"/>
            <w:rPr>
              <w:sz w:val="18"/>
              <w:szCs w:val="18"/>
            </w:rPr>
          </w:pPr>
          <w:r>
            <w:br w:type="textWrapping" w:clear="all"/>
          </w:r>
          <w:r w:rsidR="00BC1E1F" w:rsidRPr="00133FF9">
            <w:rPr>
              <w:sz w:val="18"/>
              <w:szCs w:val="18"/>
            </w:rPr>
            <w:t xml:space="preserve">A 2023 Australian Export Awards winner, </w:t>
          </w:r>
          <w:proofErr w:type="spellStart"/>
          <w:r w:rsidR="00BC1E1F" w:rsidRPr="00133FF9">
            <w:rPr>
              <w:sz w:val="18"/>
              <w:szCs w:val="18"/>
            </w:rPr>
            <w:t>MyVenue</w:t>
          </w:r>
          <w:proofErr w:type="spellEnd"/>
          <w:r w:rsidR="00BC1E1F" w:rsidRPr="00133FF9">
            <w:rPr>
              <w:sz w:val="18"/>
              <w:szCs w:val="18"/>
            </w:rPr>
            <w:t xml:space="preserve"> provides built-for-purpose next-generation point-of-sale (POS) software for iconic venues worldwide.</w:t>
          </w:r>
          <w:r w:rsidR="00BC1E1F">
            <w:rPr>
              <w:sz w:val="18"/>
              <w:szCs w:val="18"/>
            </w:rPr>
            <w:t xml:space="preserve"> </w:t>
          </w:r>
        </w:p>
        <w:p w14:paraId="36A706A1" w14:textId="77777777" w:rsidR="00BC1E1F" w:rsidRPr="00133FF9" w:rsidRDefault="00BC1E1F" w:rsidP="00BC1E1F">
          <w:pPr>
            <w:spacing w:line="240" w:lineRule="auto"/>
            <w:rPr>
              <w:sz w:val="18"/>
              <w:szCs w:val="18"/>
            </w:rPr>
          </w:pPr>
          <w:proofErr w:type="spellStart"/>
          <w:r w:rsidRPr="00133FF9">
            <w:rPr>
              <w:sz w:val="18"/>
              <w:szCs w:val="18"/>
            </w:rPr>
            <w:t>MyVenue</w:t>
          </w:r>
          <w:r>
            <w:rPr>
              <w:sz w:val="18"/>
              <w:szCs w:val="18"/>
            </w:rPr>
            <w:t>’s</w:t>
          </w:r>
          <w:proofErr w:type="spellEnd"/>
          <w:r w:rsidRPr="00133FF9">
            <w:rPr>
              <w:sz w:val="18"/>
              <w:szCs w:val="18"/>
            </w:rPr>
            <w:t xml:space="preserve"> deployments have grown 250% in the past 12 months. </w:t>
          </w:r>
          <w:r>
            <w:rPr>
              <w:sz w:val="18"/>
              <w:szCs w:val="18"/>
            </w:rPr>
            <w:t>It also continues to</w:t>
          </w:r>
          <w:r w:rsidRPr="00133FF9">
            <w:rPr>
              <w:sz w:val="18"/>
              <w:szCs w:val="18"/>
            </w:rPr>
            <w:t xml:space="preserve"> grow its key export markets, including the US, Canada</w:t>
          </w:r>
          <w:r w:rsidRPr="4EC777D5">
            <w:rPr>
              <w:sz w:val="18"/>
              <w:szCs w:val="18"/>
            </w:rPr>
            <w:t>,</w:t>
          </w:r>
          <w:r w:rsidRPr="00133FF9">
            <w:rPr>
              <w:sz w:val="18"/>
              <w:szCs w:val="18"/>
            </w:rPr>
            <w:t xml:space="preserve"> and the </w:t>
          </w:r>
          <w:bookmarkStart w:id="11" w:name="_Int_7IHs4fzf"/>
          <w:r w:rsidRPr="00133FF9">
            <w:rPr>
              <w:sz w:val="18"/>
              <w:szCs w:val="18"/>
            </w:rPr>
            <w:t>UK</w:t>
          </w:r>
          <w:bookmarkEnd w:id="11"/>
          <w:r w:rsidRPr="00133FF9">
            <w:rPr>
              <w:sz w:val="18"/>
              <w:szCs w:val="18"/>
            </w:rPr>
            <w:t>.</w:t>
          </w:r>
        </w:p>
        <w:p w14:paraId="40B631B2" w14:textId="77777777" w:rsidR="00BC1E1F" w:rsidRDefault="00BC1E1F" w:rsidP="00BC1E1F">
          <w:pPr>
            <w:spacing w:line="240" w:lineRule="auto"/>
            <w:rPr>
              <w:sz w:val="18"/>
              <w:szCs w:val="18"/>
            </w:rPr>
          </w:pPr>
          <w:r w:rsidRPr="00133FF9">
            <w:rPr>
              <w:sz w:val="18"/>
              <w:szCs w:val="18"/>
            </w:rPr>
            <w:t xml:space="preserve">Headquartered in Adelaide, </w:t>
          </w:r>
          <w:proofErr w:type="spellStart"/>
          <w:r w:rsidRPr="00133FF9">
            <w:rPr>
              <w:sz w:val="18"/>
              <w:szCs w:val="18"/>
            </w:rPr>
            <w:t>MyVenue</w:t>
          </w:r>
          <w:proofErr w:type="spellEnd"/>
          <w:r w:rsidRPr="00133FF9">
            <w:rPr>
              <w:sz w:val="18"/>
              <w:szCs w:val="18"/>
            </w:rPr>
            <w:t xml:space="preserve"> employs 50 staff globally. </w:t>
          </w:r>
          <w:r>
            <w:rPr>
              <w:sz w:val="18"/>
              <w:szCs w:val="18"/>
            </w:rPr>
            <w:t>T</w:t>
          </w:r>
          <w:r w:rsidRPr="00133FF9">
            <w:rPr>
              <w:sz w:val="18"/>
              <w:szCs w:val="18"/>
            </w:rPr>
            <w:t>he award-winning company has made it to the </w:t>
          </w:r>
          <w:hyperlink r:id="rId22">
            <w:r w:rsidRPr="4EC777D5">
              <w:rPr>
                <w:rStyle w:val="Hyperlink"/>
                <w:sz w:val="18"/>
                <w:szCs w:val="18"/>
              </w:rPr>
              <w:t>Major League</w:t>
            </w:r>
          </w:hyperlink>
          <w:r w:rsidRPr="00133FF9">
            <w:rPr>
              <w:sz w:val="18"/>
              <w:szCs w:val="18"/>
            </w:rPr>
            <w:t> Baseball</w:t>
          </w:r>
          <w:r>
            <w:rPr>
              <w:sz w:val="18"/>
              <w:szCs w:val="18"/>
            </w:rPr>
            <w:t xml:space="preserve"> under 3 years</w:t>
          </w:r>
          <w:r w:rsidRPr="00133FF9">
            <w:rPr>
              <w:sz w:val="18"/>
              <w:szCs w:val="18"/>
            </w:rPr>
            <w:t>. Its POS solution processes transactions for the Chicago Cubs, Chicago White Sox, LA Angels</w:t>
          </w:r>
          <w:r w:rsidRPr="4EC777D5">
            <w:rPr>
              <w:sz w:val="18"/>
              <w:szCs w:val="18"/>
            </w:rPr>
            <w:t>,</w:t>
          </w:r>
          <w:r w:rsidRPr="00133FF9">
            <w:rPr>
              <w:sz w:val="18"/>
              <w:szCs w:val="18"/>
            </w:rPr>
            <w:t xml:space="preserve"> and New York Yankees.</w:t>
          </w:r>
        </w:p>
        <w:p w14:paraId="289D5707" w14:textId="77777777" w:rsidR="00BC1E1F" w:rsidRPr="00AE0CB1" w:rsidRDefault="00BC1E1F" w:rsidP="00BC1E1F">
          <w:pPr>
            <w:rPr>
              <w:b/>
              <w:bCs/>
              <w:sz w:val="18"/>
              <w:szCs w:val="18"/>
            </w:rPr>
          </w:pPr>
          <w:r w:rsidRPr="00D800D2">
            <w:rPr>
              <w:b/>
              <w:bCs/>
              <w:sz w:val="18"/>
              <w:szCs w:val="18"/>
            </w:rPr>
            <w:t xml:space="preserve">Austrade’s impact </w:t>
          </w:r>
          <w:r w:rsidRPr="00632CF2">
            <w:rPr>
              <w:sz w:val="18"/>
              <w:szCs w:val="18"/>
            </w:rPr>
            <w:t> </w:t>
          </w:r>
        </w:p>
        <w:p w14:paraId="37206775" w14:textId="77777777" w:rsidR="00BC1E1F" w:rsidRPr="00133FF9" w:rsidRDefault="00BC1E1F" w:rsidP="00BC1E1F">
          <w:pPr>
            <w:spacing w:line="240" w:lineRule="auto"/>
            <w:rPr>
              <w:sz w:val="18"/>
              <w:szCs w:val="18"/>
            </w:rPr>
          </w:pPr>
          <w:r w:rsidRPr="00133FF9">
            <w:rPr>
              <w:sz w:val="18"/>
              <w:szCs w:val="18"/>
            </w:rPr>
            <w:t xml:space="preserve">Austrade has supported </w:t>
          </w:r>
          <w:proofErr w:type="spellStart"/>
          <w:r w:rsidRPr="00133FF9">
            <w:rPr>
              <w:sz w:val="18"/>
              <w:szCs w:val="18"/>
            </w:rPr>
            <w:t>MyVenue</w:t>
          </w:r>
          <w:proofErr w:type="spellEnd"/>
          <w:r w:rsidRPr="00133FF9">
            <w:rPr>
              <w:sz w:val="18"/>
              <w:szCs w:val="18"/>
            </w:rPr>
            <w:t xml:space="preserve"> with its growth in the US market</w:t>
          </w:r>
          <w:r>
            <w:rPr>
              <w:sz w:val="18"/>
              <w:szCs w:val="18"/>
            </w:rPr>
            <w:t>. Austrade profiled the company</w:t>
          </w:r>
          <w:r w:rsidRPr="00133FF9">
            <w:rPr>
              <w:sz w:val="18"/>
              <w:szCs w:val="18"/>
            </w:rPr>
            <w:t xml:space="preserve"> as an Australian innovation success story during </w:t>
          </w:r>
          <w:r>
            <w:rPr>
              <w:sz w:val="18"/>
              <w:szCs w:val="18"/>
            </w:rPr>
            <w:t xml:space="preserve">the </w:t>
          </w:r>
          <w:r w:rsidRPr="00133FF9">
            <w:rPr>
              <w:sz w:val="18"/>
              <w:szCs w:val="18"/>
            </w:rPr>
            <w:t xml:space="preserve">Prime Minister Anthony Albanese’s </w:t>
          </w:r>
          <w:r>
            <w:rPr>
              <w:sz w:val="18"/>
              <w:szCs w:val="18"/>
            </w:rPr>
            <w:t>v</w:t>
          </w:r>
          <w:r w:rsidRPr="00133FF9">
            <w:rPr>
              <w:sz w:val="18"/>
              <w:szCs w:val="18"/>
            </w:rPr>
            <w:t xml:space="preserve">isit to the US, hosted by </w:t>
          </w:r>
          <w:r>
            <w:rPr>
              <w:sz w:val="18"/>
              <w:szCs w:val="18"/>
            </w:rPr>
            <w:t xml:space="preserve">the </w:t>
          </w:r>
          <w:r w:rsidRPr="00133FF9">
            <w:rPr>
              <w:sz w:val="18"/>
              <w:szCs w:val="18"/>
            </w:rPr>
            <w:t xml:space="preserve">US President Joe Biden. </w:t>
          </w:r>
          <w:proofErr w:type="spellStart"/>
          <w:r w:rsidRPr="00133FF9">
            <w:rPr>
              <w:sz w:val="18"/>
              <w:szCs w:val="18"/>
            </w:rPr>
            <w:t>MyVenue</w:t>
          </w:r>
          <w:proofErr w:type="spellEnd"/>
          <w:r w:rsidRPr="00133FF9">
            <w:rPr>
              <w:sz w:val="18"/>
              <w:szCs w:val="18"/>
            </w:rPr>
            <w:t xml:space="preserve"> is now working with Austrade to grow its profile in the UK and European markets.</w:t>
          </w:r>
        </w:p>
        <w:p w14:paraId="712DCB04" w14:textId="77777777" w:rsidR="00BC1E1F" w:rsidRPr="00133FF9" w:rsidRDefault="00BC1E1F" w:rsidP="00BC1E1F">
          <w:pPr>
            <w:spacing w:line="240" w:lineRule="auto"/>
            <w:rPr>
              <w:sz w:val="18"/>
              <w:szCs w:val="18"/>
            </w:rPr>
          </w:pPr>
          <w:r w:rsidRPr="00133FF9">
            <w:rPr>
              <w:sz w:val="18"/>
              <w:szCs w:val="18"/>
            </w:rPr>
            <w:t xml:space="preserve">‘These are powerful opportunities for a growing Aussie company,’ says </w:t>
          </w:r>
          <w:r>
            <w:rPr>
              <w:sz w:val="18"/>
              <w:szCs w:val="18"/>
            </w:rPr>
            <w:t xml:space="preserve">Tim </w:t>
          </w:r>
          <w:proofErr w:type="spellStart"/>
          <w:r w:rsidRPr="00133FF9">
            <w:rPr>
              <w:sz w:val="18"/>
              <w:szCs w:val="18"/>
            </w:rPr>
            <w:t>Stollznow</w:t>
          </w:r>
          <w:proofErr w:type="spellEnd"/>
          <w:r w:rsidRPr="00133FF9">
            <w:rPr>
              <w:sz w:val="18"/>
              <w:szCs w:val="18"/>
            </w:rPr>
            <w:t>. ‘The right connections are an important foundation to global success, and Austrade has got it right. We are proud to have the Austrade engine supporting our international growth.’ </w:t>
          </w:r>
        </w:p>
        <w:p w14:paraId="7D89F913" w14:textId="197D631C" w:rsidR="00800CC4" w:rsidRDefault="00BC1E1F" w:rsidP="00BC1E1F">
          <w:pPr>
            <w:pStyle w:val="Heading3"/>
          </w:pPr>
          <w:r>
            <w:t>Infrastructure</w:t>
          </w:r>
        </w:p>
        <w:p w14:paraId="675D6BB9" w14:textId="77777777" w:rsidR="00BC1E1F" w:rsidRDefault="00BC1E1F" w:rsidP="00BC1E1F">
          <w:pPr>
            <w:pStyle w:val="Heading4"/>
          </w:pPr>
          <w:r>
            <w:t>Hall Contracting</w:t>
          </w:r>
        </w:p>
        <w:p w14:paraId="1517E0AB" w14:textId="77777777" w:rsidR="00BC1E1F" w:rsidRPr="00800A96" w:rsidRDefault="00BC1E1F" w:rsidP="00BC1E1F">
          <w:pPr>
            <w:spacing w:after="0" w:line="240" w:lineRule="auto"/>
            <w:rPr>
              <w:color w:val="auto"/>
              <w:sz w:val="18"/>
              <w:szCs w:val="18"/>
            </w:rPr>
          </w:pPr>
          <w:r w:rsidRPr="00400EBB">
            <w:rPr>
              <w:sz w:val="18"/>
              <w:szCs w:val="18"/>
            </w:rPr>
            <w:t xml:space="preserve">Hall Contracting has been delivering dredging and land </w:t>
          </w:r>
          <w:r w:rsidRPr="00800A96">
            <w:rPr>
              <w:color w:val="auto"/>
              <w:sz w:val="18"/>
              <w:szCs w:val="18"/>
            </w:rPr>
            <w:t xml:space="preserve">reclamation projects across Southeast Asia and the Pacific Islands since 1999. The company provides climate change adaptation and sustainable marine infrastructure solutions. It also upskills the local workforce, provides certifications and creates employment opportunities. </w:t>
          </w:r>
        </w:p>
        <w:p w14:paraId="5012AF1A" w14:textId="77777777" w:rsidR="00BC1E1F" w:rsidRPr="00800A96" w:rsidRDefault="00BC1E1F" w:rsidP="00BC1E1F">
          <w:pPr>
            <w:spacing w:line="240" w:lineRule="auto"/>
            <w:rPr>
              <w:color w:val="auto"/>
              <w:sz w:val="18"/>
              <w:szCs w:val="18"/>
            </w:rPr>
          </w:pPr>
          <w:r w:rsidRPr="00800A96">
            <w:rPr>
              <w:color w:val="auto"/>
              <w:sz w:val="18"/>
              <w:szCs w:val="18"/>
            </w:rPr>
            <w:lastRenderedPageBreak/>
            <w:t>This year, the World Bank Group awarded Hall Contracting a $19 million contract to develop the Funafuti Wharf in Tuvalu. Hall Contracting also delivered new facilities on Tuvalu’s Nui atoll which became operational in February 2024, 150 days ahead of schedule. The project employed 12 Tuvaluans and 8 Fijians.</w:t>
          </w:r>
        </w:p>
        <w:p w14:paraId="77D44E03" w14:textId="77777777" w:rsidR="00BC1E1F" w:rsidRPr="00800A96" w:rsidRDefault="00BC1E1F" w:rsidP="00BC1E1F">
          <w:pPr>
            <w:spacing w:line="240" w:lineRule="auto"/>
            <w:rPr>
              <w:color w:val="auto"/>
              <w:sz w:val="18"/>
              <w:szCs w:val="18"/>
            </w:rPr>
          </w:pPr>
          <w:r w:rsidRPr="00800A96">
            <w:rPr>
              <w:color w:val="auto"/>
              <w:sz w:val="18"/>
              <w:szCs w:val="18"/>
            </w:rPr>
            <w:t>Hall Contracting also delivered stage one of the Tuvalu Coastal Adaptation Project in 2024. Funded by the Green Climate Fund and Tuvalu and Australian Governments, it is part of a plan to expand the size of the liveable area of Funafuti and raise the ground level to provide more resilience in response to predicted sea level rise, storms and extreme weather events.</w:t>
          </w:r>
        </w:p>
        <w:p w14:paraId="26C1B391" w14:textId="77777777" w:rsidR="00BC1E1F" w:rsidRDefault="00BC1E1F" w:rsidP="00BC1E1F">
          <w:pPr>
            <w:spacing w:before="0" w:after="0" w:line="240" w:lineRule="auto"/>
            <w:rPr>
              <w:sz w:val="18"/>
              <w:szCs w:val="18"/>
              <w:lang w:eastAsia="en-AU"/>
            </w:rPr>
          </w:pPr>
        </w:p>
        <w:p w14:paraId="7012797F" w14:textId="77777777" w:rsidR="00BC1E1F" w:rsidRPr="00133FF9" w:rsidRDefault="00BC1E1F" w:rsidP="00BC1E1F">
          <w:pPr>
            <w:spacing w:before="0" w:after="0" w:line="240" w:lineRule="auto"/>
            <w:rPr>
              <w:b/>
              <w:bCs/>
              <w:color w:val="000000"/>
              <w:sz w:val="18"/>
              <w:szCs w:val="18"/>
              <w:lang w:eastAsia="en-AU"/>
            </w:rPr>
          </w:pPr>
          <w:r w:rsidRPr="00133FF9">
            <w:rPr>
              <w:b/>
              <w:bCs/>
              <w:color w:val="000000"/>
              <w:sz w:val="18"/>
              <w:szCs w:val="18"/>
              <w:lang w:eastAsia="en-AU"/>
            </w:rPr>
            <w:t xml:space="preserve">Austrade’s impact  </w:t>
          </w:r>
        </w:p>
        <w:p w14:paraId="0FCBE358" w14:textId="77777777" w:rsidR="00BC1E1F" w:rsidRDefault="00BC1E1F" w:rsidP="00BC1E1F">
          <w:pPr>
            <w:spacing w:before="0" w:after="0" w:line="240" w:lineRule="auto"/>
            <w:rPr>
              <w:color w:val="000000"/>
              <w:sz w:val="18"/>
              <w:szCs w:val="18"/>
              <w:lang w:eastAsia="en-AU"/>
            </w:rPr>
          </w:pPr>
        </w:p>
        <w:p w14:paraId="41957D25" w14:textId="1BDD5128" w:rsidR="00FC500B" w:rsidRDefault="00BC1E1F" w:rsidP="00BC1E1F">
          <w:pPr>
            <w:spacing w:before="0" w:after="160" w:line="259" w:lineRule="auto"/>
          </w:pPr>
          <w:r w:rsidRPr="4EC777D5">
            <w:rPr>
              <w:sz w:val="18"/>
              <w:szCs w:val="18"/>
              <w:lang w:eastAsia="en-AU"/>
            </w:rPr>
            <w:t>Austrade's in-market support included facilitating visits to Tuvalu and identifying business opportunities. Austrade’s continuous support and commercial insights also helped Hall Contracting bid for contracts in the Pacific Islands region and gain further success.</w:t>
          </w:r>
        </w:p>
        <w:p w14:paraId="4E19C283" w14:textId="6AE5B42E" w:rsidR="009172CF" w:rsidRDefault="00BC1E1F" w:rsidP="00BC1E1F">
          <w:pPr>
            <w:pStyle w:val="Heading3"/>
          </w:pPr>
          <w:r>
            <w:t>Defence and Advanced Manufacturing</w:t>
          </w:r>
        </w:p>
        <w:p w14:paraId="6F120C3D" w14:textId="226C72BA" w:rsidR="00BC1E1F" w:rsidRDefault="00BC1E1F" w:rsidP="00BC1E1F">
          <w:pPr>
            <w:pStyle w:val="Heading4"/>
          </w:pPr>
          <w:r>
            <w:t>The Whiskey Project Group</w:t>
          </w:r>
        </w:p>
        <w:p w14:paraId="5AC6BDA5" w14:textId="77777777" w:rsidR="00BC1E1F" w:rsidRPr="0004749A" w:rsidRDefault="00BC1E1F" w:rsidP="00BC1E1F">
          <w:pPr>
            <w:spacing w:after="0" w:line="240" w:lineRule="auto"/>
            <w:rPr>
              <w:sz w:val="18"/>
              <w:szCs w:val="18"/>
              <w:lang w:eastAsia="en-AU"/>
            </w:rPr>
          </w:pPr>
          <w:r w:rsidRPr="006E1672">
            <w:rPr>
              <w:sz w:val="18"/>
              <w:szCs w:val="18"/>
              <w:lang w:eastAsia="en-AU"/>
            </w:rPr>
            <w:t>Australian specialist and tactical watercraft manufacturer,</w:t>
          </w:r>
          <w:r w:rsidRPr="0004749A">
            <w:rPr>
              <w:sz w:val="18"/>
              <w:szCs w:val="18"/>
              <w:lang w:eastAsia="en-AU"/>
            </w:rPr>
            <w:t xml:space="preserve"> </w:t>
          </w:r>
          <w:hyperlink r:id="rId23" w:history="1">
            <w:r w:rsidRPr="0004749A">
              <w:rPr>
                <w:rStyle w:val="Hyperlink"/>
                <w:sz w:val="18"/>
                <w:szCs w:val="18"/>
                <w:lang w:eastAsia="en-AU"/>
              </w:rPr>
              <w:t>The Whiskey Project Group (TWPG)</w:t>
            </w:r>
          </w:hyperlink>
          <w:r w:rsidRPr="0004749A">
            <w:rPr>
              <w:sz w:val="18"/>
              <w:szCs w:val="18"/>
              <w:lang w:eastAsia="en-AU"/>
            </w:rPr>
            <w:t xml:space="preserve"> has designed and built a new generation advanced tactical multi-mission watercraft.</w:t>
          </w:r>
        </w:p>
        <w:p w14:paraId="1566549C" w14:textId="77777777" w:rsidR="00BC1E1F" w:rsidRPr="001B5936" w:rsidRDefault="00BC1E1F" w:rsidP="00BC1E1F">
          <w:pPr>
            <w:spacing w:line="240" w:lineRule="auto"/>
            <w:rPr>
              <w:color w:val="auto"/>
              <w:sz w:val="18"/>
              <w:szCs w:val="18"/>
            </w:rPr>
          </w:pPr>
          <w:r w:rsidRPr="001B5936">
            <w:rPr>
              <w:color w:val="auto"/>
              <w:sz w:val="18"/>
              <w:szCs w:val="18"/>
            </w:rPr>
            <w:t>TWPG has already successfully delivered two 11-metre Whiskey Bravo – Multi Mission Reconnaissance Craft (MMRC) to the United States Marine Corps (USMC) at the Marine Corps Base Camp Pendleton, Southern California, in February 2024. </w:t>
          </w:r>
        </w:p>
        <w:p w14:paraId="11C8AD35" w14:textId="77777777" w:rsidR="00BC1E1F" w:rsidRPr="001B5936" w:rsidRDefault="00BC1E1F" w:rsidP="00BC1E1F">
          <w:pPr>
            <w:spacing w:line="240" w:lineRule="auto"/>
            <w:rPr>
              <w:color w:val="auto"/>
              <w:sz w:val="18"/>
              <w:szCs w:val="18"/>
            </w:rPr>
          </w:pPr>
          <w:r w:rsidRPr="001B5936">
            <w:rPr>
              <w:color w:val="auto"/>
              <w:sz w:val="18"/>
              <w:szCs w:val="18"/>
            </w:rPr>
            <w:t>The landmark export contract with the US Marines saw an exceptionally fast delivery and is one of the first industry-led examples of AUKUS Pillar II technology collaboration and sharing. </w:t>
          </w:r>
        </w:p>
        <w:p w14:paraId="5AA97722" w14:textId="77777777" w:rsidR="00BC1E1F" w:rsidRPr="00B154BD" w:rsidRDefault="00BC1E1F" w:rsidP="00BC1E1F">
          <w:pPr>
            <w:spacing w:before="0" w:after="0" w:line="240" w:lineRule="auto"/>
            <w:rPr>
              <w:b/>
              <w:color w:val="000000"/>
              <w:sz w:val="18"/>
              <w:szCs w:val="18"/>
              <w:lang w:eastAsia="en-AU"/>
            </w:rPr>
          </w:pPr>
          <w:r w:rsidRPr="00B154BD">
            <w:rPr>
              <w:b/>
              <w:bCs/>
              <w:color w:val="000000"/>
              <w:sz w:val="18"/>
              <w:szCs w:val="18"/>
              <w:lang w:eastAsia="en-AU"/>
            </w:rPr>
            <w:t xml:space="preserve">Austrade’s impact </w:t>
          </w:r>
        </w:p>
        <w:p w14:paraId="324C4BFD" w14:textId="77777777" w:rsidR="00BC1E1F" w:rsidRDefault="00BC1E1F" w:rsidP="00BC1E1F">
          <w:pPr>
            <w:spacing w:before="0" w:after="0" w:line="240" w:lineRule="auto"/>
            <w:rPr>
              <w:sz w:val="18"/>
              <w:szCs w:val="18"/>
              <w:lang w:eastAsia="en-AU"/>
            </w:rPr>
          </w:pPr>
          <w:r w:rsidRPr="009116F8">
            <w:rPr>
              <w:rFonts w:asciiTheme="minorHAnsi" w:hAnsiTheme="minorHAnsi"/>
              <w:sz w:val="18"/>
              <w:szCs w:val="18"/>
            </w:rPr>
            <w:t xml:space="preserve">Former Australian Navy </w:t>
          </w:r>
          <w:r w:rsidRPr="0004749A">
            <w:rPr>
              <w:sz w:val="18"/>
              <w:szCs w:val="18"/>
              <w:lang w:eastAsia="en-AU"/>
            </w:rPr>
            <w:t xml:space="preserve">Clearance Diver and founder Darren </w:t>
          </w:r>
          <w:proofErr w:type="spellStart"/>
          <w:r w:rsidRPr="0004749A">
            <w:rPr>
              <w:sz w:val="18"/>
              <w:szCs w:val="18"/>
              <w:lang w:eastAsia="en-AU"/>
            </w:rPr>
            <w:t>Schuback</w:t>
          </w:r>
          <w:proofErr w:type="spellEnd"/>
          <w:r w:rsidRPr="0004749A">
            <w:rPr>
              <w:sz w:val="18"/>
              <w:szCs w:val="18"/>
              <w:lang w:eastAsia="en-AU"/>
            </w:rPr>
            <w:t xml:space="preserve"> credits Austrade with helping promote his designs and introducing his business to the US Military. ‘Austrade’s US team have supported TWPG to build one-on-one relationships and create opportunities for innovation-sharing with Australia’s allies,’ he says.</w:t>
          </w:r>
        </w:p>
        <w:p w14:paraId="340BED52" w14:textId="77777777" w:rsidR="00BC1E1F" w:rsidRPr="0004749A" w:rsidRDefault="00BC1E1F" w:rsidP="00BC1E1F">
          <w:pPr>
            <w:spacing w:before="0" w:after="0" w:line="240" w:lineRule="auto"/>
            <w:rPr>
              <w:sz w:val="18"/>
              <w:szCs w:val="18"/>
              <w:lang w:eastAsia="en-AU"/>
            </w:rPr>
          </w:pPr>
        </w:p>
        <w:p w14:paraId="489C3669" w14:textId="77777777" w:rsidR="00BC1E1F" w:rsidRDefault="00BC1E1F" w:rsidP="00BC1E1F">
          <w:pPr>
            <w:spacing w:before="0" w:after="0" w:line="240" w:lineRule="auto"/>
            <w:rPr>
              <w:sz w:val="18"/>
              <w:szCs w:val="18"/>
              <w:lang w:eastAsia="en-AU"/>
            </w:rPr>
          </w:pPr>
          <w:r w:rsidRPr="0004749A">
            <w:rPr>
              <w:sz w:val="18"/>
              <w:szCs w:val="18"/>
              <w:lang w:eastAsia="en-AU"/>
            </w:rPr>
            <w:t xml:space="preserve">Austrade and the Australian Embassy in Washington, including Australia’s Ambassador to the United States of America, Dr Kevin Rudd AC, also facilitated a range of engagements with senior US military and government officials. </w:t>
          </w:r>
        </w:p>
        <w:p w14:paraId="2BE028E5" w14:textId="77777777" w:rsidR="00BC1E1F" w:rsidRPr="0004749A" w:rsidRDefault="00BC1E1F" w:rsidP="00BC1E1F">
          <w:pPr>
            <w:spacing w:before="0" w:after="0" w:line="240" w:lineRule="auto"/>
            <w:rPr>
              <w:sz w:val="18"/>
              <w:szCs w:val="18"/>
              <w:lang w:eastAsia="en-AU"/>
            </w:rPr>
          </w:pPr>
        </w:p>
        <w:p w14:paraId="12BA2BAA" w14:textId="3AE46F5F" w:rsidR="00BC1E1F" w:rsidRPr="00BC1E1F" w:rsidRDefault="00BC1E1F" w:rsidP="00BC1E1F">
          <w:pPr>
            <w:spacing w:before="0" w:after="0" w:line="240" w:lineRule="auto"/>
            <w:rPr>
              <w:sz w:val="18"/>
              <w:szCs w:val="18"/>
              <w:lang w:eastAsia="en-AU"/>
            </w:rPr>
          </w:pPr>
          <w:r w:rsidRPr="00840933">
            <w:rPr>
              <w:b/>
              <w:bCs/>
              <w:i/>
              <w:iCs/>
              <w:sz w:val="18"/>
              <w:szCs w:val="18"/>
              <w:lang w:eastAsia="en-AU"/>
            </w:rPr>
            <w:t>‘We were grateful to have the support of Austrade behind us when we announced our export contract with the US Military at the Australian Embassy in October 2023.  Having the full backing of the Austrade team and the Ambassador not only enabled us to meet with US government officials and industry stakeholders, but crucially, also supported our conversations back into the Australian Government and Defence.</w:t>
          </w:r>
          <w:r w:rsidRPr="00B154BD">
            <w:rPr>
              <w:rFonts w:asciiTheme="minorHAnsi" w:hAnsiTheme="minorHAnsi"/>
              <w:i/>
              <w:sz w:val="18"/>
              <w:szCs w:val="18"/>
            </w:rPr>
            <w:t>’</w:t>
          </w:r>
          <w:r w:rsidRPr="00B154BD">
            <w:rPr>
              <w:rFonts w:asciiTheme="minorHAnsi" w:hAnsiTheme="minorHAnsi" w:cs="Arial"/>
              <w:i/>
              <w:sz w:val="18"/>
              <w:szCs w:val="18"/>
            </w:rPr>
            <w:t> </w:t>
          </w:r>
          <w:r>
            <w:rPr>
              <w:rFonts w:asciiTheme="minorHAnsi" w:hAnsiTheme="minorHAnsi" w:cs="Arial"/>
              <w:i/>
              <w:sz w:val="18"/>
              <w:szCs w:val="18"/>
            </w:rPr>
            <w:t xml:space="preserve"> CEO</w:t>
          </w:r>
          <w:r w:rsidRPr="0004749A">
            <w:rPr>
              <w:sz w:val="18"/>
              <w:szCs w:val="18"/>
              <w:lang w:eastAsia="en-AU"/>
            </w:rPr>
            <w:t xml:space="preserve"> Darren </w:t>
          </w:r>
          <w:proofErr w:type="spellStart"/>
          <w:r w:rsidRPr="0004749A">
            <w:rPr>
              <w:sz w:val="18"/>
              <w:szCs w:val="18"/>
              <w:lang w:eastAsia="en-AU"/>
            </w:rPr>
            <w:t>Schuback</w:t>
          </w:r>
          <w:proofErr w:type="spellEnd"/>
          <w:r w:rsidRPr="0004749A">
            <w:rPr>
              <w:sz w:val="18"/>
              <w:szCs w:val="18"/>
              <w:lang w:eastAsia="en-AU"/>
            </w:rPr>
            <w:t xml:space="preserve"> said.</w:t>
          </w:r>
        </w:p>
        <w:p w14:paraId="46D34654" w14:textId="77777777" w:rsidR="00BC1E1F" w:rsidRDefault="00BC1E1F">
          <w:pPr>
            <w:spacing w:before="0" w:after="160" w:line="259" w:lineRule="auto"/>
            <w:rPr>
              <w:rFonts w:eastAsia="SimSun" w:cs="Times New Roman"/>
              <w:bCs/>
              <w:color w:val="3D2141" w:themeColor="accent1" w:themeShade="80"/>
              <w:sz w:val="32"/>
              <w:szCs w:val="26"/>
              <w:lang w:eastAsia="zh-CN"/>
            </w:rPr>
          </w:pPr>
          <w:bookmarkStart w:id="12" w:name="_Toc181001129"/>
          <w:r>
            <w:br w:type="page"/>
          </w:r>
        </w:p>
        <w:p w14:paraId="731422BE" w14:textId="361E6346" w:rsidR="00B73867" w:rsidRPr="00B73867" w:rsidRDefault="2B32CE6A" w:rsidP="00DE47BD">
          <w:pPr>
            <w:pStyle w:val="Heading2"/>
          </w:pPr>
          <w:r w:rsidRPr="00C93969">
            <w:lastRenderedPageBreak/>
            <w:t>Investment highlights 202</w:t>
          </w:r>
          <w:r w:rsidR="00B73867" w:rsidRPr="00C93969">
            <w:t>3</w:t>
          </w:r>
          <w:r w:rsidRPr="00C93969">
            <w:t>-2</w:t>
          </w:r>
          <w:r w:rsidR="00B73867" w:rsidRPr="00C93969">
            <w:t>4</w:t>
          </w:r>
          <w:bookmarkEnd w:id="12"/>
        </w:p>
        <w:p w14:paraId="70C7745E" w14:textId="335F8E6C" w:rsidR="004E18B1" w:rsidRDefault="00800CC4" w:rsidP="00DC3282">
          <w:pPr>
            <w:pStyle w:val="Heading3"/>
            <w:spacing w:before="0" w:after="0" w:line="240" w:lineRule="auto"/>
          </w:pPr>
          <w:bookmarkStart w:id="13" w:name="_Toc181001130"/>
          <w:r>
            <w:t>Top sectors and markets for Austrade-facilitated FDI projects</w:t>
          </w:r>
          <w:r w:rsidR="003167AB">
            <w:t xml:space="preserve"> (MAP)</w:t>
          </w:r>
          <w:bookmarkEnd w:id="13"/>
        </w:p>
        <w:p w14:paraId="43D20134" w14:textId="2D2CC38C" w:rsidR="00805B9D" w:rsidRDefault="0027431F" w:rsidP="00805B9D">
          <w:r>
            <w:t>*</w:t>
          </w:r>
          <w:proofErr w:type="gramStart"/>
          <w:r w:rsidRPr="0027431F">
            <w:rPr>
              <w:i/>
              <w:iCs/>
              <w:sz w:val="16"/>
              <w:szCs w:val="16"/>
            </w:rPr>
            <w:t>by</w:t>
          </w:r>
          <w:proofErr w:type="gramEnd"/>
          <w:r w:rsidRPr="0027431F">
            <w:rPr>
              <w:i/>
              <w:iCs/>
              <w:sz w:val="16"/>
              <w:szCs w:val="16"/>
            </w:rPr>
            <w:t xml:space="preserve"> estimated investment value</w:t>
          </w:r>
        </w:p>
        <w:tbl>
          <w:tblPr>
            <w:tblpPr w:leftFromText="180" w:rightFromText="180" w:vertAnchor="text" w:horzAnchor="margin" w:tblpY="-30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94"/>
            <w:gridCol w:w="1842"/>
            <w:gridCol w:w="2694"/>
          </w:tblGrid>
          <w:tr w:rsidR="002B6307" w:rsidRPr="00EF08B1" w14:paraId="391B8F6D" w14:textId="77777777" w:rsidTr="4157E7FB">
            <w:trPr>
              <w:trHeight w:val="120"/>
              <w:tblHeader/>
            </w:trPr>
            <w:tc>
              <w:tcPr>
                <w:tcW w:w="9493" w:type="dxa"/>
                <w:gridSpan w:val="4"/>
                <w:shd w:val="clear" w:color="auto" w:fill="2E1A47" w:themeFill="accent2"/>
              </w:tcPr>
              <w:p w14:paraId="792C71ED" w14:textId="687FCCAC" w:rsidR="002B6307" w:rsidRPr="00717C93" w:rsidRDefault="004B62B4" w:rsidP="002B6307">
                <w:pPr>
                  <w:pStyle w:val="Pa8"/>
                  <w:spacing w:after="100"/>
                  <w:rPr>
                    <w:b/>
                    <w:bCs/>
                    <w:noProof/>
                  </w:rPr>
                </w:pPr>
                <w:r w:rsidRPr="00717C93">
                  <w:rPr>
                    <w:rFonts w:eastAsia="Verdana" w:cs="AU Sans BETA Text Bold"/>
                    <w:b/>
                    <w:bCs/>
                    <w:color w:val="FFFFFF" w:themeColor="background1"/>
                  </w:rPr>
                  <w:t>T</w:t>
                </w:r>
                <w:r w:rsidR="002B6307" w:rsidRPr="00717C93">
                  <w:rPr>
                    <w:rFonts w:eastAsia="Verdana" w:cs="AU Sans BETA Text Bold"/>
                    <w:b/>
                    <w:bCs/>
                    <w:color w:val="FFFFFF" w:themeColor="background1"/>
                  </w:rPr>
                  <w:t xml:space="preserve">op 5 </w:t>
                </w:r>
                <w:r w:rsidR="008B43D8" w:rsidRPr="00717C93">
                  <w:rPr>
                    <w:rFonts w:eastAsia="Verdana" w:cs="AU Sans BETA Text Bold"/>
                    <w:b/>
                    <w:bCs/>
                    <w:color w:val="FFFFFF" w:themeColor="background1"/>
                  </w:rPr>
                  <w:t>m</w:t>
                </w:r>
                <w:r w:rsidR="002B6307" w:rsidRPr="00717C93">
                  <w:rPr>
                    <w:rFonts w:eastAsia="Verdana" w:cs="AU Sans BETA Text Bold"/>
                    <w:b/>
                    <w:bCs/>
                    <w:color w:val="FFFFFF" w:themeColor="background1"/>
                  </w:rPr>
                  <w:t>arkets</w:t>
                </w:r>
                <w:r w:rsidR="0027431F" w:rsidRPr="00717C93">
                  <w:rPr>
                    <w:rFonts w:eastAsia="Verdana" w:cs="AU Sans BETA Text Bold"/>
                    <w:b/>
                    <w:bCs/>
                    <w:color w:val="FFFFFF" w:themeColor="background1"/>
                  </w:rPr>
                  <w:t>*</w:t>
                </w:r>
                <w:r w:rsidR="002B6307" w:rsidRPr="00717C93">
                  <w:rPr>
                    <w:b/>
                    <w:bCs/>
                    <w:noProof/>
                  </w:rPr>
                  <w:t xml:space="preserve"> </w:t>
                </w:r>
              </w:p>
            </w:tc>
          </w:tr>
          <w:tr w:rsidR="00587356" w14:paraId="10F22B20" w14:textId="77777777" w:rsidTr="4157E7FB">
            <w:trPr>
              <w:trHeight w:val="120"/>
            </w:trPr>
            <w:tc>
              <w:tcPr>
                <w:tcW w:w="2263" w:type="dxa"/>
              </w:tcPr>
              <w:p w14:paraId="2B57E3CF" w14:textId="1B2D11A7" w:rsidR="00587356" w:rsidRPr="002B5405" w:rsidRDefault="00587356" w:rsidP="00577F4F">
                <w:pPr>
                  <w:pStyle w:val="Pa8"/>
                  <w:spacing w:after="100"/>
                  <w:jc w:val="center"/>
                  <w:rPr>
                    <w:rFonts w:cs="AU Sans BETA Text Bold"/>
                  </w:rPr>
                </w:pPr>
                <w:r>
                  <w:rPr>
                    <w:rFonts w:asciiTheme="minorHAnsi" w:hAnsiTheme="minorHAnsi" w:cs="AU Sans BETA Text"/>
                    <w:b/>
                    <w:bCs/>
                    <w:color w:val="000000"/>
                    <w:sz w:val="20"/>
                    <w:szCs w:val="20"/>
                  </w:rPr>
                  <w:t>Market</w:t>
                </w:r>
              </w:p>
            </w:tc>
            <w:tc>
              <w:tcPr>
                <w:tcW w:w="2694" w:type="dxa"/>
              </w:tcPr>
              <w:p w14:paraId="65CB38F7" w14:textId="49B472BA" w:rsidR="00587356" w:rsidRPr="002B5405" w:rsidRDefault="00587356" w:rsidP="00587356">
                <w:pPr>
                  <w:pStyle w:val="Pa20"/>
                  <w:spacing w:after="100"/>
                  <w:jc w:val="center"/>
                  <w:rPr>
                    <w:rFonts w:asciiTheme="minorHAnsi" w:hAnsiTheme="minorHAnsi" w:cs="AU Sans BETA Text Bold"/>
                    <w:b/>
                    <w:bCs/>
                    <w:color w:val="000000"/>
                    <w:sz w:val="20"/>
                    <w:szCs w:val="20"/>
                  </w:rPr>
                </w:pPr>
                <w:r w:rsidRPr="00C6301A">
                  <w:rPr>
                    <w:rFonts w:asciiTheme="minorHAnsi" w:hAnsiTheme="minorHAnsi" w:cs="AU Sans BETA Text"/>
                    <w:b/>
                    <w:bCs/>
                    <w:color w:val="000000"/>
                    <w:sz w:val="20"/>
                    <w:szCs w:val="20"/>
                  </w:rPr>
                  <w:t>Inv</w:t>
                </w:r>
                <w:r w:rsidR="0027431F">
                  <w:rPr>
                    <w:rFonts w:asciiTheme="minorHAnsi" w:hAnsiTheme="minorHAnsi" w:cs="AU Sans BETA Text"/>
                    <w:b/>
                    <w:bCs/>
                    <w:color w:val="000000"/>
                    <w:sz w:val="20"/>
                    <w:szCs w:val="20"/>
                  </w:rPr>
                  <w:t>.</w:t>
                </w:r>
                <w:r w:rsidRPr="00C6301A">
                  <w:rPr>
                    <w:rFonts w:asciiTheme="minorHAnsi" w:hAnsiTheme="minorHAnsi" w:cs="AU Sans BETA Text"/>
                    <w:b/>
                    <w:bCs/>
                    <w:color w:val="000000"/>
                    <w:sz w:val="20"/>
                    <w:szCs w:val="20"/>
                  </w:rPr>
                  <w:t xml:space="preserve"> value</w:t>
                </w:r>
              </w:p>
            </w:tc>
            <w:tc>
              <w:tcPr>
                <w:tcW w:w="1842" w:type="dxa"/>
              </w:tcPr>
              <w:p w14:paraId="4055417C" w14:textId="4FB79E9E" w:rsidR="00587356" w:rsidRPr="00C6301A" w:rsidRDefault="00587356" w:rsidP="00587356">
                <w:pPr>
                  <w:pStyle w:val="Pa20"/>
                  <w:spacing w:after="100"/>
                  <w:jc w:val="center"/>
                  <w:rPr>
                    <w:rFonts w:asciiTheme="minorHAnsi" w:hAnsiTheme="minorHAnsi" w:cs="AU Sans BETA Text"/>
                    <w:b/>
                    <w:bCs/>
                    <w:color w:val="000000"/>
                    <w:sz w:val="20"/>
                    <w:szCs w:val="20"/>
                  </w:rPr>
                </w:pPr>
                <w:r>
                  <w:rPr>
                    <w:rFonts w:asciiTheme="minorHAnsi" w:hAnsiTheme="minorHAnsi" w:cs="AU Sans BETA Text"/>
                    <w:b/>
                    <w:bCs/>
                    <w:color w:val="000000"/>
                    <w:sz w:val="20"/>
                    <w:szCs w:val="20"/>
                  </w:rPr>
                  <w:t>FDI Projects</w:t>
                </w:r>
              </w:p>
            </w:tc>
            <w:tc>
              <w:tcPr>
                <w:tcW w:w="2694" w:type="dxa"/>
              </w:tcPr>
              <w:p w14:paraId="21BDFF26" w14:textId="72BE4DBC" w:rsidR="00587356" w:rsidRPr="00C6301A" w:rsidRDefault="0027431F" w:rsidP="00587356">
                <w:pPr>
                  <w:pStyle w:val="Pa20"/>
                  <w:spacing w:after="100"/>
                  <w:jc w:val="center"/>
                  <w:rPr>
                    <w:rFonts w:asciiTheme="minorHAnsi" w:hAnsiTheme="minorHAnsi" w:cs="AU Sans BETA Text"/>
                    <w:b/>
                    <w:bCs/>
                    <w:color w:val="000000"/>
                    <w:sz w:val="20"/>
                    <w:szCs w:val="20"/>
                  </w:rPr>
                </w:pPr>
                <w:r>
                  <w:rPr>
                    <w:rFonts w:asciiTheme="minorHAnsi" w:hAnsiTheme="minorHAnsi" w:cs="AU Sans BETA Text"/>
                    <w:b/>
                    <w:bCs/>
                    <w:color w:val="000000"/>
                    <w:sz w:val="20"/>
                    <w:szCs w:val="20"/>
                  </w:rPr>
                  <w:t xml:space="preserve">Total </w:t>
                </w:r>
                <w:r w:rsidR="00587356">
                  <w:rPr>
                    <w:rFonts w:asciiTheme="minorHAnsi" w:hAnsiTheme="minorHAnsi" w:cs="AU Sans BETA Text"/>
                    <w:b/>
                    <w:bCs/>
                    <w:color w:val="000000"/>
                    <w:sz w:val="20"/>
                    <w:szCs w:val="20"/>
                  </w:rPr>
                  <w:t>Jobs</w:t>
                </w:r>
              </w:p>
            </w:tc>
          </w:tr>
          <w:tr w:rsidR="00587356" w14:paraId="38495F1A" w14:textId="77777777" w:rsidTr="4157E7FB">
            <w:trPr>
              <w:trHeight w:val="249"/>
            </w:trPr>
            <w:tc>
              <w:tcPr>
                <w:tcW w:w="2263" w:type="dxa"/>
              </w:tcPr>
              <w:p w14:paraId="37988C90" w14:textId="79BFD31B" w:rsidR="00587356" w:rsidRPr="008C4036" w:rsidRDefault="00587356" w:rsidP="4157E7FB">
                <w:pPr>
                  <w:pStyle w:val="Pa8"/>
                  <w:spacing w:after="100"/>
                  <w:jc w:val="center"/>
                  <w:rPr>
                    <w:rFonts w:asciiTheme="minorHAnsi" w:hAnsiTheme="minorHAnsi" w:cs="AU Sans BETA Text"/>
                    <w:b/>
                    <w:bCs/>
                    <w:color w:val="000000" w:themeColor="text1"/>
                    <w:sz w:val="20"/>
                    <w:szCs w:val="20"/>
                  </w:rPr>
                </w:pPr>
                <w:r w:rsidRPr="4157E7FB">
                  <w:rPr>
                    <w:rFonts w:asciiTheme="minorHAnsi" w:hAnsiTheme="minorHAnsi" w:cs="AU Sans BETA Text"/>
                    <w:color w:val="000000" w:themeColor="text1"/>
                    <w:sz w:val="20"/>
                    <w:szCs w:val="20"/>
                  </w:rPr>
                  <w:t>United States of America</w:t>
                </w:r>
              </w:p>
            </w:tc>
            <w:tc>
              <w:tcPr>
                <w:tcW w:w="2694" w:type="dxa"/>
              </w:tcPr>
              <w:p w14:paraId="7255534A" w14:textId="12EC2849" w:rsidR="00587356" w:rsidRPr="008C4036" w:rsidRDefault="00587356" w:rsidP="00587356">
                <w:pPr>
                  <w:pStyle w:val="Pa20"/>
                  <w:spacing w:after="100"/>
                  <w:jc w:val="center"/>
                  <w:rPr>
                    <w:rFonts w:asciiTheme="minorHAnsi" w:hAnsiTheme="minorHAnsi" w:cs="AU Sans BETA Text"/>
                    <w:color w:val="000000"/>
                    <w:sz w:val="20"/>
                    <w:szCs w:val="20"/>
                  </w:rPr>
                </w:pPr>
                <w:r w:rsidRPr="008C4036">
                  <w:rPr>
                    <w:rFonts w:asciiTheme="minorHAnsi" w:hAnsiTheme="minorHAnsi" w:cs="AU Sans BETA Text"/>
                    <w:color w:val="000000"/>
                    <w:sz w:val="20"/>
                    <w:szCs w:val="20"/>
                  </w:rPr>
                  <w:t>$</w:t>
                </w:r>
                <w:r>
                  <w:rPr>
                    <w:rFonts w:asciiTheme="minorHAnsi" w:hAnsiTheme="minorHAnsi" w:cs="AU Sans BETA Text"/>
                    <w:color w:val="000000"/>
                    <w:sz w:val="20"/>
                    <w:szCs w:val="20"/>
                  </w:rPr>
                  <w:t>6.6bn</w:t>
                </w:r>
              </w:p>
            </w:tc>
            <w:tc>
              <w:tcPr>
                <w:tcW w:w="1842" w:type="dxa"/>
              </w:tcPr>
              <w:p w14:paraId="4E693C10" w14:textId="15615BF1" w:rsidR="00587356" w:rsidRPr="008C403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43</w:t>
                </w:r>
              </w:p>
            </w:tc>
            <w:tc>
              <w:tcPr>
                <w:tcW w:w="2694" w:type="dxa"/>
              </w:tcPr>
              <w:p w14:paraId="36320728" w14:textId="09B908E1" w:rsidR="00587356" w:rsidRPr="008C403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w:t>
                </w:r>
                <w:r w:rsidR="0027431F">
                  <w:rPr>
                    <w:rFonts w:asciiTheme="minorHAnsi" w:hAnsiTheme="minorHAnsi" w:cs="AU Sans BETA Text"/>
                    <w:color w:val="000000"/>
                    <w:sz w:val="20"/>
                    <w:szCs w:val="20"/>
                  </w:rPr>
                  <w:t>,</w:t>
                </w:r>
                <w:r>
                  <w:rPr>
                    <w:rFonts w:asciiTheme="minorHAnsi" w:hAnsiTheme="minorHAnsi" w:cs="AU Sans BETA Text"/>
                    <w:color w:val="000000"/>
                    <w:sz w:val="20"/>
                    <w:szCs w:val="20"/>
                  </w:rPr>
                  <w:t>740</w:t>
                </w:r>
              </w:p>
            </w:tc>
          </w:tr>
          <w:tr w:rsidR="00587356" w14:paraId="387723B8" w14:textId="77777777" w:rsidTr="4157E7FB">
            <w:trPr>
              <w:trHeight w:val="119"/>
            </w:trPr>
            <w:tc>
              <w:tcPr>
                <w:tcW w:w="2263" w:type="dxa"/>
              </w:tcPr>
              <w:p w14:paraId="270421B3" w14:textId="5CA95BEF" w:rsidR="00587356" w:rsidRPr="008C4036" w:rsidRDefault="00587356" w:rsidP="4157E7FB">
                <w:pPr>
                  <w:pStyle w:val="Pa8"/>
                  <w:spacing w:after="100"/>
                  <w:jc w:val="center"/>
                  <w:rPr>
                    <w:rFonts w:asciiTheme="minorHAnsi" w:hAnsiTheme="minorHAnsi" w:cs="AU Sans BETA Text"/>
                    <w:b/>
                    <w:bCs/>
                    <w:color w:val="000000" w:themeColor="text1"/>
                    <w:sz w:val="20"/>
                    <w:szCs w:val="20"/>
                  </w:rPr>
                </w:pPr>
                <w:r w:rsidRPr="4157E7FB">
                  <w:rPr>
                    <w:rFonts w:asciiTheme="minorHAnsi" w:hAnsiTheme="minorHAnsi" w:cs="AU Sans BETA Text"/>
                    <w:color w:val="000000" w:themeColor="text1"/>
                    <w:sz w:val="20"/>
                    <w:szCs w:val="20"/>
                  </w:rPr>
                  <w:t>Spain</w:t>
                </w:r>
              </w:p>
            </w:tc>
            <w:tc>
              <w:tcPr>
                <w:tcW w:w="2694" w:type="dxa"/>
              </w:tcPr>
              <w:p w14:paraId="648D88E5" w14:textId="2CC06B6D" w:rsidR="00587356" w:rsidRPr="008C4036" w:rsidRDefault="00587356" w:rsidP="00587356">
                <w:pPr>
                  <w:pStyle w:val="Pa20"/>
                  <w:spacing w:after="100"/>
                  <w:jc w:val="center"/>
                  <w:rPr>
                    <w:rFonts w:asciiTheme="minorHAnsi" w:hAnsiTheme="minorHAnsi" w:cs="AU Sans BETA Text"/>
                    <w:color w:val="000000"/>
                    <w:sz w:val="20"/>
                    <w:szCs w:val="20"/>
                  </w:rPr>
                </w:pPr>
                <w:r w:rsidRPr="008C4036">
                  <w:rPr>
                    <w:rFonts w:asciiTheme="minorHAnsi" w:hAnsiTheme="minorHAnsi" w:cs="AU Sans BETA Text"/>
                    <w:color w:val="000000"/>
                    <w:sz w:val="20"/>
                    <w:szCs w:val="20"/>
                  </w:rPr>
                  <w:t>$</w:t>
                </w:r>
                <w:r>
                  <w:rPr>
                    <w:rFonts w:asciiTheme="minorHAnsi" w:hAnsiTheme="minorHAnsi" w:cs="AU Sans BETA Text"/>
                    <w:color w:val="000000"/>
                    <w:sz w:val="20"/>
                    <w:szCs w:val="20"/>
                  </w:rPr>
                  <w:t>1.1bn</w:t>
                </w:r>
              </w:p>
            </w:tc>
            <w:tc>
              <w:tcPr>
                <w:tcW w:w="1842" w:type="dxa"/>
              </w:tcPr>
              <w:p w14:paraId="24C9B43A" w14:textId="7AF84740" w:rsidR="00587356" w:rsidRPr="008C403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7</w:t>
                </w:r>
              </w:p>
            </w:tc>
            <w:tc>
              <w:tcPr>
                <w:tcW w:w="2694" w:type="dxa"/>
              </w:tcPr>
              <w:p w14:paraId="6913D249" w14:textId="1A9662A7" w:rsidR="00587356" w:rsidRPr="008C403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2</w:t>
                </w:r>
                <w:r w:rsidR="0027431F">
                  <w:rPr>
                    <w:rFonts w:asciiTheme="minorHAnsi" w:hAnsiTheme="minorHAnsi" w:cs="AU Sans BETA Text"/>
                    <w:color w:val="000000"/>
                    <w:sz w:val="20"/>
                    <w:szCs w:val="20"/>
                  </w:rPr>
                  <w:t>,</w:t>
                </w:r>
                <w:r>
                  <w:rPr>
                    <w:rFonts w:asciiTheme="minorHAnsi" w:hAnsiTheme="minorHAnsi" w:cs="AU Sans BETA Text"/>
                    <w:color w:val="000000"/>
                    <w:sz w:val="20"/>
                    <w:szCs w:val="20"/>
                  </w:rPr>
                  <w:t>602</w:t>
                </w:r>
              </w:p>
            </w:tc>
          </w:tr>
          <w:tr w:rsidR="00587356" w14:paraId="6368A4E4" w14:textId="77777777" w:rsidTr="4157E7FB">
            <w:trPr>
              <w:trHeight w:val="119"/>
            </w:trPr>
            <w:tc>
              <w:tcPr>
                <w:tcW w:w="2263" w:type="dxa"/>
              </w:tcPr>
              <w:p w14:paraId="606240B1" w14:textId="4CB29F3E" w:rsidR="00587356" w:rsidRPr="00C05176" w:rsidRDefault="00587356" w:rsidP="4157E7FB">
                <w:pPr>
                  <w:pStyle w:val="Pa8"/>
                  <w:spacing w:after="100"/>
                  <w:jc w:val="center"/>
                  <w:rPr>
                    <w:rFonts w:asciiTheme="minorHAnsi" w:hAnsiTheme="minorHAnsi" w:cs="AU Sans BETA Text"/>
                    <w:b/>
                    <w:bCs/>
                    <w:color w:val="000000" w:themeColor="text1"/>
                    <w:sz w:val="20"/>
                    <w:szCs w:val="20"/>
                  </w:rPr>
                </w:pPr>
                <w:r w:rsidRPr="4157E7FB">
                  <w:rPr>
                    <w:rFonts w:asciiTheme="minorHAnsi" w:hAnsiTheme="minorHAnsi" w:cs="AU Sans BETA Text"/>
                    <w:color w:val="000000" w:themeColor="text1"/>
                    <w:sz w:val="20"/>
                    <w:szCs w:val="20"/>
                  </w:rPr>
                  <w:t>France</w:t>
                </w:r>
              </w:p>
            </w:tc>
            <w:tc>
              <w:tcPr>
                <w:tcW w:w="2694" w:type="dxa"/>
              </w:tcPr>
              <w:p w14:paraId="3458BAF7" w14:textId="77777777" w:rsidR="00587356" w:rsidRPr="008C403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$599m</w:t>
                </w:r>
              </w:p>
            </w:tc>
            <w:tc>
              <w:tcPr>
                <w:tcW w:w="1842" w:type="dxa"/>
              </w:tcPr>
              <w:p w14:paraId="4B096873" w14:textId="513ACD08" w:rsidR="0058735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4</w:t>
                </w:r>
              </w:p>
            </w:tc>
            <w:tc>
              <w:tcPr>
                <w:tcW w:w="2694" w:type="dxa"/>
              </w:tcPr>
              <w:p w14:paraId="42F8F1FF" w14:textId="30472681" w:rsidR="00587356"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473</w:t>
                </w:r>
              </w:p>
            </w:tc>
          </w:tr>
          <w:tr w:rsidR="00587356" w14:paraId="0265D874" w14:textId="77777777" w:rsidTr="4157E7FB">
            <w:trPr>
              <w:trHeight w:val="119"/>
            </w:trPr>
            <w:tc>
              <w:tcPr>
                <w:tcW w:w="2263" w:type="dxa"/>
              </w:tcPr>
              <w:p w14:paraId="247C36D7" w14:textId="544EF4B1" w:rsidR="00587356" w:rsidRPr="00C05176" w:rsidRDefault="00587356" w:rsidP="4157E7FB">
                <w:pPr>
                  <w:pStyle w:val="Pa8"/>
                  <w:spacing w:after="100"/>
                  <w:jc w:val="center"/>
                  <w:rPr>
                    <w:rFonts w:asciiTheme="minorHAnsi" w:hAnsiTheme="minorHAnsi" w:cs="AU Sans BETA Text"/>
                    <w:b/>
                    <w:bCs/>
                    <w:color w:val="000000" w:themeColor="text1"/>
                    <w:sz w:val="20"/>
                    <w:szCs w:val="20"/>
                  </w:rPr>
                </w:pPr>
                <w:r w:rsidRPr="4157E7FB">
                  <w:rPr>
                    <w:rFonts w:asciiTheme="minorHAnsi" w:hAnsiTheme="minorHAnsi" w:cs="AU Sans BETA Text"/>
                    <w:color w:val="000000" w:themeColor="text1"/>
                    <w:sz w:val="20"/>
                    <w:szCs w:val="20"/>
                  </w:rPr>
                  <w:t>Germany</w:t>
                </w:r>
              </w:p>
            </w:tc>
            <w:tc>
              <w:tcPr>
                <w:tcW w:w="2694" w:type="dxa"/>
              </w:tcPr>
              <w:p w14:paraId="4C50A30E" w14:textId="77777777" w:rsidR="00587356" w:rsidRPr="002B1A4F" w:rsidRDefault="00587356" w:rsidP="00587356">
                <w:pPr>
                  <w:pStyle w:val="Pa20"/>
                  <w:spacing w:after="100"/>
                  <w:jc w:val="center"/>
                  <w:rPr>
                    <w:rFonts w:asciiTheme="minorHAnsi" w:hAnsiTheme="minorHAnsi" w:cs="AU Sans BETA Text"/>
                    <w:color w:val="000000"/>
                    <w:sz w:val="20"/>
                    <w:szCs w:val="20"/>
                  </w:rPr>
                </w:pPr>
                <w:r w:rsidRPr="002B1A4F">
                  <w:rPr>
                    <w:rFonts w:asciiTheme="minorHAnsi" w:hAnsiTheme="minorHAnsi" w:cs="AU Sans BETA Text"/>
                    <w:color w:val="000000"/>
                    <w:sz w:val="20"/>
                    <w:szCs w:val="20"/>
                  </w:rPr>
                  <w:t>$480m</w:t>
                </w:r>
              </w:p>
            </w:tc>
            <w:tc>
              <w:tcPr>
                <w:tcW w:w="1842" w:type="dxa"/>
              </w:tcPr>
              <w:p w14:paraId="4C8C3ED4" w14:textId="57690214" w:rsidR="00587356" w:rsidRPr="002B1A4F"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6</w:t>
                </w:r>
              </w:p>
            </w:tc>
            <w:tc>
              <w:tcPr>
                <w:tcW w:w="2694" w:type="dxa"/>
              </w:tcPr>
              <w:p w14:paraId="3B5336B0" w14:textId="20CA9118" w:rsidR="00587356" w:rsidRPr="002B1A4F"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497</w:t>
                </w:r>
              </w:p>
            </w:tc>
          </w:tr>
          <w:tr w:rsidR="00587356" w14:paraId="1DB8BA52" w14:textId="77777777" w:rsidTr="4157E7FB">
            <w:trPr>
              <w:trHeight w:val="119"/>
            </w:trPr>
            <w:tc>
              <w:tcPr>
                <w:tcW w:w="2263" w:type="dxa"/>
              </w:tcPr>
              <w:p w14:paraId="290B9C24" w14:textId="73675646" w:rsidR="00587356" w:rsidRPr="00C05176" w:rsidRDefault="00587356" w:rsidP="4157E7FB">
                <w:pPr>
                  <w:pStyle w:val="Pa8"/>
                  <w:spacing w:after="100"/>
                  <w:jc w:val="center"/>
                  <w:rPr>
                    <w:rFonts w:asciiTheme="minorHAnsi" w:hAnsiTheme="minorHAnsi" w:cs="AU Sans BETA Text"/>
                    <w:b/>
                    <w:bCs/>
                    <w:color w:val="000000" w:themeColor="text1"/>
                    <w:sz w:val="20"/>
                    <w:szCs w:val="20"/>
                  </w:rPr>
                </w:pPr>
                <w:r w:rsidRPr="4157E7FB">
                  <w:rPr>
                    <w:rFonts w:asciiTheme="minorHAnsi" w:hAnsiTheme="minorHAnsi" w:cs="AU Sans BETA Text"/>
                    <w:color w:val="000000" w:themeColor="text1"/>
                    <w:sz w:val="20"/>
                    <w:szCs w:val="20"/>
                  </w:rPr>
                  <w:t>United Arab Emirates</w:t>
                </w:r>
              </w:p>
            </w:tc>
            <w:tc>
              <w:tcPr>
                <w:tcW w:w="2694" w:type="dxa"/>
              </w:tcPr>
              <w:p w14:paraId="3D71D351" w14:textId="77777777" w:rsidR="00587356" w:rsidRPr="002B1A4F" w:rsidRDefault="00587356" w:rsidP="00587356">
                <w:pPr>
                  <w:pStyle w:val="Pa20"/>
                  <w:spacing w:after="100"/>
                  <w:jc w:val="center"/>
                  <w:rPr>
                    <w:rFonts w:asciiTheme="minorHAnsi" w:hAnsiTheme="minorHAnsi" w:cs="AU Sans BETA Text"/>
                    <w:color w:val="000000"/>
                    <w:sz w:val="20"/>
                    <w:szCs w:val="20"/>
                  </w:rPr>
                </w:pPr>
                <w:r w:rsidRPr="002B1A4F">
                  <w:rPr>
                    <w:rFonts w:asciiTheme="minorHAnsi" w:hAnsiTheme="minorHAnsi" w:cs="AU Sans BETA Text"/>
                    <w:color w:val="000000"/>
                    <w:sz w:val="20"/>
                    <w:szCs w:val="20"/>
                  </w:rPr>
                  <w:t>$413m</w:t>
                </w:r>
              </w:p>
            </w:tc>
            <w:tc>
              <w:tcPr>
                <w:tcW w:w="1842" w:type="dxa"/>
              </w:tcPr>
              <w:p w14:paraId="52C493C8" w14:textId="203DD6AE" w:rsidR="00587356" w:rsidRPr="002B1A4F"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w:t>
                </w:r>
              </w:p>
            </w:tc>
            <w:tc>
              <w:tcPr>
                <w:tcW w:w="2694" w:type="dxa"/>
              </w:tcPr>
              <w:p w14:paraId="5A6632D3" w14:textId="16535C04" w:rsidR="00587356" w:rsidRPr="002B1A4F" w:rsidRDefault="00587356" w:rsidP="00587356">
                <w:pPr>
                  <w:pStyle w:val="Pa20"/>
                  <w:spacing w:after="100"/>
                  <w:jc w:val="center"/>
                  <w:rPr>
                    <w:rFonts w:asciiTheme="minorHAnsi" w:hAnsiTheme="minorHAnsi" w:cs="AU Sans BETA Text"/>
                    <w:color w:val="000000"/>
                    <w:sz w:val="20"/>
                    <w:szCs w:val="20"/>
                  </w:rPr>
                </w:pPr>
                <w:r>
                  <w:rPr>
                    <w:rFonts w:asciiTheme="minorHAnsi" w:hAnsiTheme="minorHAnsi" w:cs="AU Sans BETA Text"/>
                    <w:color w:val="000000"/>
                    <w:sz w:val="20"/>
                    <w:szCs w:val="20"/>
                  </w:rPr>
                  <w:t>1</w:t>
                </w:r>
                <w:r w:rsidR="0027431F">
                  <w:rPr>
                    <w:rFonts w:asciiTheme="minorHAnsi" w:hAnsiTheme="minorHAnsi" w:cs="AU Sans BETA Text"/>
                    <w:color w:val="000000"/>
                    <w:sz w:val="20"/>
                    <w:szCs w:val="20"/>
                  </w:rPr>
                  <w:t>,</w:t>
                </w:r>
                <w:r>
                  <w:rPr>
                    <w:rFonts w:asciiTheme="minorHAnsi" w:hAnsiTheme="minorHAnsi" w:cs="AU Sans BETA Text"/>
                    <w:color w:val="000000"/>
                    <w:sz w:val="20"/>
                    <w:szCs w:val="20"/>
                  </w:rPr>
                  <w:t>192</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2702"/>
            <w:gridCol w:w="1847"/>
            <w:gridCol w:w="2704"/>
          </w:tblGrid>
          <w:tr w:rsidR="00FB6869" w:rsidRPr="00A3730C" w14:paraId="74DB84E0" w14:textId="77777777" w:rsidTr="00502F92">
            <w:trPr>
              <w:trHeight w:val="165"/>
            </w:trPr>
            <w:tc>
              <w:tcPr>
                <w:tcW w:w="9527" w:type="dxa"/>
                <w:gridSpan w:val="4"/>
                <w:tcBorders>
                  <w:top w:val="single" w:sz="4" w:space="0" w:color="auto"/>
                  <w:left w:val="single" w:sz="4" w:space="0" w:color="auto"/>
                  <w:bottom w:val="single" w:sz="4" w:space="0" w:color="auto"/>
                  <w:right w:val="single" w:sz="4" w:space="0" w:color="auto"/>
                </w:tcBorders>
                <w:shd w:val="clear" w:color="auto" w:fill="3D2141" w:themeFill="accent1" w:themeFillShade="80"/>
              </w:tcPr>
              <w:p w14:paraId="1DDE5124" w14:textId="0AA7B70A" w:rsidR="00FB6869" w:rsidRPr="008E5C8A" w:rsidRDefault="1931C96C" w:rsidP="00FB6869">
                <w:pPr>
                  <w:autoSpaceDE w:val="0"/>
                  <w:autoSpaceDN w:val="0"/>
                  <w:adjustRightInd w:val="0"/>
                  <w:spacing w:before="0" w:after="0" w:line="181" w:lineRule="atLeast"/>
                  <w:rPr>
                    <w:rFonts w:eastAsia="Verdana" w:cs="AU Sans BETA Text Bold"/>
                    <w:b/>
                    <w:bCs/>
                    <w:color w:val="FFFFFF" w:themeColor="background1"/>
                  </w:rPr>
                </w:pPr>
                <w:r w:rsidRPr="008E5C8A">
                  <w:rPr>
                    <w:rFonts w:eastAsia="Verdana" w:cs="AU Sans BETA Text Bold"/>
                    <w:b/>
                    <w:bCs/>
                    <w:color w:val="FFFFFF" w:themeColor="background1"/>
                  </w:rPr>
                  <w:t xml:space="preserve">Top </w:t>
                </w:r>
                <w:r w:rsidR="252DE4C5" w:rsidRPr="4157E7FB">
                  <w:rPr>
                    <w:rFonts w:eastAsia="Verdana" w:cs="AU Sans BETA Text Bold"/>
                    <w:b/>
                    <w:bCs/>
                    <w:color w:val="FFFFFF" w:themeColor="background1"/>
                  </w:rPr>
                  <w:t>regions</w:t>
                </w:r>
                <w:r w:rsidRPr="008E5C8A">
                  <w:rPr>
                    <w:rFonts w:eastAsia="Verdana" w:cs="AU Sans BETA Text Bold"/>
                    <w:b/>
                    <w:bCs/>
                    <w:color w:val="FFFFFF" w:themeColor="background1"/>
                  </w:rPr>
                  <w:t xml:space="preserve"> </w:t>
                </w:r>
                <w:r w:rsidR="66E4C48A" w:rsidRPr="4157E7FB">
                  <w:rPr>
                    <w:rFonts w:eastAsia="Verdana" w:cs="AU Sans BETA Text Bold"/>
                    <w:b/>
                    <w:bCs/>
                    <w:color w:val="FFFFFF" w:themeColor="background1"/>
                  </w:rPr>
                  <w:t>by investment value</w:t>
                </w:r>
              </w:p>
            </w:tc>
          </w:tr>
          <w:tr w:rsidR="00746EBC" w:rsidRPr="00A3730C" w14:paraId="50A87B32" w14:textId="77777777" w:rsidTr="00502F92">
            <w:trPr>
              <w:trHeight w:val="165"/>
            </w:trPr>
            <w:tc>
              <w:tcPr>
                <w:tcW w:w="2274" w:type="dxa"/>
                <w:tcBorders>
                  <w:top w:val="single" w:sz="4" w:space="0" w:color="auto"/>
                  <w:left w:val="single" w:sz="4" w:space="0" w:color="auto"/>
                  <w:bottom w:val="single" w:sz="4" w:space="0" w:color="auto"/>
                  <w:right w:val="single" w:sz="4" w:space="0" w:color="auto"/>
                </w:tcBorders>
                <w:hideMark/>
              </w:tcPr>
              <w:p w14:paraId="7D7F4C2C" w14:textId="77777777" w:rsidR="00746EBC" w:rsidRPr="00A3730C" w:rsidRDefault="00746EBC" w:rsidP="00746EBC">
                <w:pPr>
                  <w:autoSpaceDE w:val="0"/>
                  <w:autoSpaceDN w:val="0"/>
                  <w:adjustRightInd w:val="0"/>
                  <w:spacing w:before="0" w:after="0" w:line="181" w:lineRule="atLeast"/>
                  <w:jc w:val="center"/>
                  <w:rPr>
                    <w:rFonts w:eastAsia="Verdana" w:cs="AU Sans BETA Text Bold"/>
                    <w:color w:val="000000"/>
                  </w:rPr>
                </w:pPr>
                <w:r w:rsidRPr="00A3730C">
                  <w:rPr>
                    <w:rFonts w:eastAsia="Verdana" w:cs="AU Sans BETA Text Bold"/>
                    <w:b/>
                    <w:bCs/>
                    <w:color w:val="000000"/>
                  </w:rPr>
                  <w:t>Region</w:t>
                </w:r>
              </w:p>
            </w:tc>
            <w:tc>
              <w:tcPr>
                <w:tcW w:w="2702" w:type="dxa"/>
                <w:tcBorders>
                  <w:top w:val="single" w:sz="4" w:space="0" w:color="auto"/>
                  <w:left w:val="single" w:sz="4" w:space="0" w:color="auto"/>
                  <w:bottom w:val="single" w:sz="4" w:space="0" w:color="auto"/>
                  <w:right w:val="single" w:sz="4" w:space="0" w:color="auto"/>
                </w:tcBorders>
                <w:hideMark/>
              </w:tcPr>
              <w:p w14:paraId="114F8D15" w14:textId="77777777" w:rsidR="00746EBC" w:rsidRPr="00A3730C" w:rsidRDefault="00746EBC" w:rsidP="00746EBC">
                <w:pPr>
                  <w:autoSpaceDE w:val="0"/>
                  <w:autoSpaceDN w:val="0"/>
                  <w:adjustRightInd w:val="0"/>
                  <w:spacing w:before="0" w:after="0" w:line="181" w:lineRule="atLeast"/>
                  <w:jc w:val="center"/>
                  <w:rPr>
                    <w:rFonts w:eastAsia="Verdana" w:cs="AU Sans BETA Text Bold"/>
                    <w:color w:val="000000"/>
                  </w:rPr>
                </w:pPr>
                <w:r w:rsidRPr="00A3730C">
                  <w:rPr>
                    <w:rFonts w:eastAsia="Verdana" w:cs="AU Sans BETA Text Bold"/>
                    <w:b/>
                    <w:bCs/>
                    <w:color w:val="000000"/>
                  </w:rPr>
                  <w:t>Investment value</w:t>
                </w:r>
              </w:p>
            </w:tc>
            <w:tc>
              <w:tcPr>
                <w:tcW w:w="1847" w:type="dxa"/>
                <w:tcBorders>
                  <w:top w:val="single" w:sz="4" w:space="0" w:color="auto"/>
                  <w:left w:val="single" w:sz="4" w:space="0" w:color="auto"/>
                  <w:bottom w:val="single" w:sz="4" w:space="0" w:color="auto"/>
                  <w:right w:val="single" w:sz="4" w:space="0" w:color="auto"/>
                </w:tcBorders>
              </w:tcPr>
              <w:p w14:paraId="2E042C36" w14:textId="3675E671" w:rsidR="00746EBC" w:rsidRPr="00A3730C" w:rsidRDefault="00746EBC" w:rsidP="00746EBC">
                <w:pPr>
                  <w:autoSpaceDE w:val="0"/>
                  <w:autoSpaceDN w:val="0"/>
                  <w:adjustRightInd w:val="0"/>
                  <w:spacing w:before="0" w:after="0" w:line="181" w:lineRule="atLeast"/>
                  <w:jc w:val="center"/>
                  <w:rPr>
                    <w:rFonts w:eastAsia="Verdana" w:cs="AU Sans BETA Text Bold"/>
                    <w:b/>
                    <w:bCs/>
                    <w:color w:val="000000"/>
                  </w:rPr>
                </w:pPr>
                <w:r w:rsidRPr="00A3730C">
                  <w:rPr>
                    <w:rFonts w:eastAsia="Verdana" w:cs="AU Sans BETA Text Bold"/>
                    <w:b/>
                    <w:bCs/>
                    <w:color w:val="000000"/>
                  </w:rPr>
                  <w:t>FDI projects</w:t>
                </w:r>
              </w:p>
            </w:tc>
            <w:tc>
              <w:tcPr>
                <w:tcW w:w="2703" w:type="dxa"/>
                <w:tcBorders>
                  <w:top w:val="single" w:sz="4" w:space="0" w:color="auto"/>
                  <w:left w:val="single" w:sz="4" w:space="0" w:color="auto"/>
                  <w:bottom w:val="single" w:sz="4" w:space="0" w:color="auto"/>
                  <w:right w:val="single" w:sz="4" w:space="0" w:color="auto"/>
                </w:tcBorders>
                <w:hideMark/>
              </w:tcPr>
              <w:p w14:paraId="33E41939" w14:textId="0911EBB0" w:rsidR="00746EBC" w:rsidRPr="00A3730C" w:rsidRDefault="1931C96C" w:rsidP="00746EBC">
                <w:pPr>
                  <w:autoSpaceDE w:val="0"/>
                  <w:autoSpaceDN w:val="0"/>
                  <w:adjustRightInd w:val="0"/>
                  <w:spacing w:before="0" w:after="0" w:line="181" w:lineRule="atLeast"/>
                  <w:jc w:val="center"/>
                  <w:rPr>
                    <w:rFonts w:eastAsia="Verdana" w:cs="AU Sans BETA Text Bold"/>
                    <w:b/>
                    <w:bCs/>
                    <w:color w:val="000000"/>
                  </w:rPr>
                </w:pPr>
                <w:r w:rsidRPr="4157E7FB">
                  <w:rPr>
                    <w:rFonts w:eastAsia="Verdana" w:cs="AU Sans BETA Text Bold"/>
                    <w:b/>
                    <w:bCs/>
                  </w:rPr>
                  <w:t>J</w:t>
                </w:r>
                <w:r w:rsidR="00746EBC" w:rsidRPr="4157E7FB">
                  <w:rPr>
                    <w:rFonts w:eastAsia="Verdana" w:cs="AU Sans BETA Text Bold"/>
                    <w:b/>
                    <w:bCs/>
                  </w:rPr>
                  <w:t>obs</w:t>
                </w:r>
              </w:p>
            </w:tc>
          </w:tr>
          <w:tr w:rsidR="00746EBC" w:rsidRPr="00A3730C" w14:paraId="248ECB4D" w14:textId="77777777" w:rsidTr="00502F92">
            <w:trPr>
              <w:trHeight w:val="340"/>
            </w:trPr>
            <w:tc>
              <w:tcPr>
                <w:tcW w:w="2274" w:type="dxa"/>
                <w:tcBorders>
                  <w:top w:val="single" w:sz="4" w:space="0" w:color="auto"/>
                  <w:left w:val="single" w:sz="4" w:space="0" w:color="auto"/>
                  <w:bottom w:val="single" w:sz="4" w:space="0" w:color="auto"/>
                  <w:right w:val="single" w:sz="4" w:space="0" w:color="auto"/>
                </w:tcBorders>
                <w:hideMark/>
              </w:tcPr>
              <w:p w14:paraId="6A8AFEAF"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Americas</w:t>
                </w:r>
              </w:p>
            </w:tc>
            <w:tc>
              <w:tcPr>
                <w:tcW w:w="2702" w:type="dxa"/>
                <w:tcBorders>
                  <w:top w:val="single" w:sz="4" w:space="0" w:color="auto"/>
                  <w:left w:val="single" w:sz="4" w:space="0" w:color="auto"/>
                  <w:bottom w:val="single" w:sz="4" w:space="0" w:color="auto"/>
                  <w:right w:val="single" w:sz="4" w:space="0" w:color="auto"/>
                </w:tcBorders>
                <w:hideMark/>
              </w:tcPr>
              <w:p w14:paraId="0F5FDFCC"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$7bn</w:t>
                </w:r>
              </w:p>
            </w:tc>
            <w:tc>
              <w:tcPr>
                <w:tcW w:w="1847" w:type="dxa"/>
                <w:tcBorders>
                  <w:top w:val="single" w:sz="4" w:space="0" w:color="auto"/>
                  <w:left w:val="single" w:sz="4" w:space="0" w:color="auto"/>
                  <w:bottom w:val="single" w:sz="4" w:space="0" w:color="auto"/>
                  <w:right w:val="single" w:sz="4" w:space="0" w:color="auto"/>
                </w:tcBorders>
              </w:tcPr>
              <w:p w14:paraId="5E678501" w14:textId="64164FB2"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53</w:t>
                </w:r>
              </w:p>
            </w:tc>
            <w:tc>
              <w:tcPr>
                <w:tcW w:w="2703" w:type="dxa"/>
                <w:tcBorders>
                  <w:top w:val="single" w:sz="4" w:space="0" w:color="auto"/>
                  <w:left w:val="single" w:sz="4" w:space="0" w:color="auto"/>
                  <w:bottom w:val="single" w:sz="4" w:space="0" w:color="auto"/>
                  <w:right w:val="single" w:sz="4" w:space="0" w:color="auto"/>
                </w:tcBorders>
                <w:hideMark/>
              </w:tcPr>
              <w:p w14:paraId="6C196043" w14:textId="79160FC2"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2,613</w:t>
                </w:r>
              </w:p>
            </w:tc>
          </w:tr>
          <w:tr w:rsidR="00746EBC" w:rsidRPr="00A3730C" w14:paraId="7E11DE70"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1519FE40"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Europe</w:t>
                </w:r>
              </w:p>
            </w:tc>
            <w:tc>
              <w:tcPr>
                <w:tcW w:w="2702" w:type="dxa"/>
                <w:tcBorders>
                  <w:top w:val="single" w:sz="4" w:space="0" w:color="auto"/>
                  <w:left w:val="single" w:sz="4" w:space="0" w:color="auto"/>
                  <w:bottom w:val="single" w:sz="4" w:space="0" w:color="auto"/>
                  <w:right w:val="single" w:sz="4" w:space="0" w:color="auto"/>
                </w:tcBorders>
                <w:hideMark/>
              </w:tcPr>
              <w:p w14:paraId="0603978C"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$3bn</w:t>
                </w:r>
              </w:p>
            </w:tc>
            <w:tc>
              <w:tcPr>
                <w:tcW w:w="1847" w:type="dxa"/>
                <w:tcBorders>
                  <w:top w:val="single" w:sz="4" w:space="0" w:color="auto"/>
                  <w:left w:val="single" w:sz="4" w:space="0" w:color="auto"/>
                  <w:bottom w:val="single" w:sz="4" w:space="0" w:color="auto"/>
                  <w:right w:val="single" w:sz="4" w:space="0" w:color="auto"/>
                </w:tcBorders>
              </w:tcPr>
              <w:p w14:paraId="015281D7" w14:textId="46FC46EA"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46</w:t>
                </w:r>
              </w:p>
            </w:tc>
            <w:tc>
              <w:tcPr>
                <w:tcW w:w="2703" w:type="dxa"/>
                <w:tcBorders>
                  <w:top w:val="single" w:sz="4" w:space="0" w:color="auto"/>
                  <w:left w:val="single" w:sz="4" w:space="0" w:color="auto"/>
                  <w:bottom w:val="single" w:sz="4" w:space="0" w:color="auto"/>
                  <w:right w:val="single" w:sz="4" w:space="0" w:color="auto"/>
                </w:tcBorders>
                <w:hideMark/>
              </w:tcPr>
              <w:p w14:paraId="52D986B6" w14:textId="23EAC9F5"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6,284</w:t>
                </w:r>
              </w:p>
            </w:tc>
          </w:tr>
          <w:tr w:rsidR="00746EBC" w:rsidRPr="00A3730C" w14:paraId="1717ACA5"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0E8F653A"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South Asia</w:t>
                </w:r>
              </w:p>
            </w:tc>
            <w:tc>
              <w:tcPr>
                <w:tcW w:w="2702" w:type="dxa"/>
                <w:tcBorders>
                  <w:top w:val="single" w:sz="4" w:space="0" w:color="auto"/>
                  <w:left w:val="single" w:sz="4" w:space="0" w:color="auto"/>
                  <w:bottom w:val="single" w:sz="4" w:space="0" w:color="auto"/>
                  <w:right w:val="single" w:sz="4" w:space="0" w:color="auto"/>
                </w:tcBorders>
                <w:hideMark/>
              </w:tcPr>
              <w:p w14:paraId="47F755BC"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$71m</w:t>
                </w:r>
              </w:p>
            </w:tc>
            <w:tc>
              <w:tcPr>
                <w:tcW w:w="1847" w:type="dxa"/>
                <w:tcBorders>
                  <w:top w:val="single" w:sz="4" w:space="0" w:color="auto"/>
                  <w:left w:val="single" w:sz="4" w:space="0" w:color="auto"/>
                  <w:bottom w:val="single" w:sz="4" w:space="0" w:color="auto"/>
                  <w:right w:val="single" w:sz="4" w:space="0" w:color="auto"/>
                </w:tcBorders>
              </w:tcPr>
              <w:p w14:paraId="6E01B8BB" w14:textId="57396462"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5</w:t>
                </w:r>
              </w:p>
            </w:tc>
            <w:tc>
              <w:tcPr>
                <w:tcW w:w="2703" w:type="dxa"/>
                <w:tcBorders>
                  <w:top w:val="single" w:sz="4" w:space="0" w:color="auto"/>
                  <w:left w:val="single" w:sz="4" w:space="0" w:color="auto"/>
                  <w:bottom w:val="single" w:sz="4" w:space="0" w:color="auto"/>
                  <w:right w:val="single" w:sz="4" w:space="0" w:color="auto"/>
                </w:tcBorders>
                <w:hideMark/>
              </w:tcPr>
              <w:p w14:paraId="76A0EFAD" w14:textId="124B4E26"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270</w:t>
                </w:r>
              </w:p>
            </w:tc>
          </w:tr>
          <w:tr w:rsidR="00746EBC" w:rsidRPr="00A3730C" w14:paraId="49351492"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024705E5" w14:textId="71C84AAD" w:rsidR="00746EBC" w:rsidRPr="00502F92" w:rsidRDefault="3201A102"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Northeast</w:t>
                </w:r>
                <w:r w:rsidR="00746EBC" w:rsidRPr="00502F92">
                  <w:rPr>
                    <w:rFonts w:asciiTheme="minorHAnsi" w:hAnsiTheme="minorHAnsi" w:cs="AU Sans BETA Text"/>
                    <w:color w:val="000000" w:themeColor="text1"/>
                    <w:sz w:val="20"/>
                    <w:szCs w:val="20"/>
                  </w:rPr>
                  <w:t xml:space="preserve"> Asia</w:t>
                </w:r>
              </w:p>
            </w:tc>
            <w:tc>
              <w:tcPr>
                <w:tcW w:w="2702" w:type="dxa"/>
                <w:tcBorders>
                  <w:top w:val="single" w:sz="4" w:space="0" w:color="auto"/>
                  <w:left w:val="single" w:sz="4" w:space="0" w:color="auto"/>
                  <w:bottom w:val="single" w:sz="4" w:space="0" w:color="auto"/>
                  <w:right w:val="single" w:sz="4" w:space="0" w:color="auto"/>
                </w:tcBorders>
                <w:hideMark/>
              </w:tcPr>
              <w:p w14:paraId="682FFF56"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$306m</w:t>
                </w:r>
              </w:p>
            </w:tc>
            <w:tc>
              <w:tcPr>
                <w:tcW w:w="1847" w:type="dxa"/>
                <w:tcBorders>
                  <w:top w:val="single" w:sz="4" w:space="0" w:color="auto"/>
                  <w:left w:val="single" w:sz="4" w:space="0" w:color="auto"/>
                  <w:bottom w:val="single" w:sz="4" w:space="0" w:color="auto"/>
                  <w:right w:val="single" w:sz="4" w:space="0" w:color="auto"/>
                </w:tcBorders>
              </w:tcPr>
              <w:p w14:paraId="0DBB9216" w14:textId="4FCCFA96"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20</w:t>
                </w:r>
              </w:p>
            </w:tc>
            <w:tc>
              <w:tcPr>
                <w:tcW w:w="2703" w:type="dxa"/>
                <w:tcBorders>
                  <w:top w:val="single" w:sz="4" w:space="0" w:color="auto"/>
                  <w:left w:val="single" w:sz="4" w:space="0" w:color="auto"/>
                  <w:bottom w:val="single" w:sz="4" w:space="0" w:color="auto"/>
                  <w:right w:val="single" w:sz="4" w:space="0" w:color="auto"/>
                </w:tcBorders>
                <w:hideMark/>
              </w:tcPr>
              <w:p w14:paraId="146386BF" w14:textId="22BB7D1D"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424</w:t>
                </w:r>
              </w:p>
            </w:tc>
          </w:tr>
          <w:tr w:rsidR="00746EBC" w:rsidRPr="00A3730C" w14:paraId="2454CA00"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1462EDF3"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 xml:space="preserve">Mainland China, Hong Kong &amp; Taiwan </w:t>
                </w:r>
              </w:p>
            </w:tc>
            <w:tc>
              <w:tcPr>
                <w:tcW w:w="2702" w:type="dxa"/>
                <w:tcBorders>
                  <w:top w:val="single" w:sz="4" w:space="0" w:color="auto"/>
                  <w:left w:val="single" w:sz="4" w:space="0" w:color="auto"/>
                  <w:bottom w:val="single" w:sz="4" w:space="0" w:color="auto"/>
                  <w:right w:val="single" w:sz="4" w:space="0" w:color="auto"/>
                </w:tcBorders>
                <w:hideMark/>
              </w:tcPr>
              <w:p w14:paraId="22704D3F"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$386m</w:t>
                </w:r>
              </w:p>
            </w:tc>
            <w:tc>
              <w:tcPr>
                <w:tcW w:w="1847" w:type="dxa"/>
                <w:tcBorders>
                  <w:top w:val="single" w:sz="4" w:space="0" w:color="auto"/>
                  <w:left w:val="single" w:sz="4" w:space="0" w:color="auto"/>
                  <w:bottom w:val="single" w:sz="4" w:space="0" w:color="auto"/>
                  <w:right w:val="single" w:sz="4" w:space="0" w:color="auto"/>
                </w:tcBorders>
              </w:tcPr>
              <w:p w14:paraId="381C5631" w14:textId="05B6376B"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18</w:t>
                </w:r>
              </w:p>
            </w:tc>
            <w:tc>
              <w:tcPr>
                <w:tcW w:w="2703" w:type="dxa"/>
                <w:tcBorders>
                  <w:top w:val="single" w:sz="4" w:space="0" w:color="auto"/>
                  <w:left w:val="single" w:sz="4" w:space="0" w:color="auto"/>
                  <w:bottom w:val="single" w:sz="4" w:space="0" w:color="auto"/>
                  <w:right w:val="single" w:sz="4" w:space="0" w:color="auto"/>
                </w:tcBorders>
                <w:hideMark/>
              </w:tcPr>
              <w:p w14:paraId="4950302B" w14:textId="23636B69"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674</w:t>
                </w:r>
              </w:p>
            </w:tc>
          </w:tr>
          <w:tr w:rsidR="00746EBC" w:rsidRPr="00A3730C" w14:paraId="772ADD18"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63D61673" w14:textId="70482F30" w:rsidR="00746EBC" w:rsidRPr="00502F92" w:rsidRDefault="4AFB516A"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Southeast</w:t>
                </w:r>
                <w:r w:rsidR="00746EBC" w:rsidRPr="00502F92">
                  <w:rPr>
                    <w:rFonts w:asciiTheme="minorHAnsi" w:hAnsiTheme="minorHAnsi" w:cs="AU Sans BETA Text"/>
                    <w:color w:val="000000" w:themeColor="text1"/>
                    <w:sz w:val="20"/>
                    <w:szCs w:val="20"/>
                  </w:rPr>
                  <w:t xml:space="preserve"> Asia</w:t>
                </w:r>
              </w:p>
            </w:tc>
            <w:tc>
              <w:tcPr>
                <w:tcW w:w="2702" w:type="dxa"/>
                <w:tcBorders>
                  <w:top w:val="single" w:sz="4" w:space="0" w:color="auto"/>
                  <w:left w:val="single" w:sz="4" w:space="0" w:color="auto"/>
                  <w:bottom w:val="single" w:sz="4" w:space="0" w:color="auto"/>
                  <w:right w:val="single" w:sz="4" w:space="0" w:color="auto"/>
                </w:tcBorders>
                <w:hideMark/>
              </w:tcPr>
              <w:p w14:paraId="485FDC3E"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 xml:space="preserve">$219m </w:t>
                </w:r>
              </w:p>
            </w:tc>
            <w:tc>
              <w:tcPr>
                <w:tcW w:w="1847" w:type="dxa"/>
                <w:tcBorders>
                  <w:top w:val="single" w:sz="4" w:space="0" w:color="auto"/>
                  <w:left w:val="single" w:sz="4" w:space="0" w:color="auto"/>
                  <w:bottom w:val="single" w:sz="4" w:space="0" w:color="auto"/>
                  <w:right w:val="single" w:sz="4" w:space="0" w:color="auto"/>
                </w:tcBorders>
              </w:tcPr>
              <w:p w14:paraId="706B9E06" w14:textId="3A78BF11"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16</w:t>
                </w:r>
              </w:p>
            </w:tc>
            <w:tc>
              <w:tcPr>
                <w:tcW w:w="2703" w:type="dxa"/>
                <w:tcBorders>
                  <w:top w:val="single" w:sz="4" w:space="0" w:color="auto"/>
                  <w:left w:val="single" w:sz="4" w:space="0" w:color="auto"/>
                  <w:bottom w:val="single" w:sz="4" w:space="0" w:color="auto"/>
                  <w:right w:val="single" w:sz="4" w:space="0" w:color="auto"/>
                </w:tcBorders>
                <w:hideMark/>
              </w:tcPr>
              <w:p w14:paraId="2091099F" w14:textId="58C09D9E"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732</w:t>
                </w:r>
              </w:p>
            </w:tc>
          </w:tr>
          <w:tr w:rsidR="00746EBC" w:rsidRPr="00A3730C" w14:paraId="11A0B360" w14:textId="77777777" w:rsidTr="00502F92">
            <w:trPr>
              <w:trHeight w:val="164"/>
            </w:trPr>
            <w:tc>
              <w:tcPr>
                <w:tcW w:w="2274" w:type="dxa"/>
                <w:tcBorders>
                  <w:top w:val="single" w:sz="4" w:space="0" w:color="auto"/>
                  <w:left w:val="single" w:sz="4" w:space="0" w:color="auto"/>
                  <w:bottom w:val="single" w:sz="4" w:space="0" w:color="auto"/>
                  <w:right w:val="single" w:sz="4" w:space="0" w:color="auto"/>
                </w:tcBorders>
                <w:hideMark/>
              </w:tcPr>
              <w:p w14:paraId="4270D4BC"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Middle East &amp; Africa</w:t>
                </w:r>
              </w:p>
            </w:tc>
            <w:tc>
              <w:tcPr>
                <w:tcW w:w="2702" w:type="dxa"/>
                <w:tcBorders>
                  <w:top w:val="single" w:sz="4" w:space="0" w:color="auto"/>
                  <w:left w:val="single" w:sz="4" w:space="0" w:color="auto"/>
                  <w:bottom w:val="single" w:sz="4" w:space="0" w:color="auto"/>
                  <w:right w:val="single" w:sz="4" w:space="0" w:color="auto"/>
                </w:tcBorders>
                <w:hideMark/>
              </w:tcPr>
              <w:p w14:paraId="31EF3E49" w14:textId="77777777"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$414m</w:t>
                </w:r>
              </w:p>
            </w:tc>
            <w:tc>
              <w:tcPr>
                <w:tcW w:w="1847" w:type="dxa"/>
                <w:tcBorders>
                  <w:top w:val="single" w:sz="4" w:space="0" w:color="auto"/>
                  <w:left w:val="single" w:sz="4" w:space="0" w:color="auto"/>
                  <w:bottom w:val="single" w:sz="4" w:space="0" w:color="auto"/>
                  <w:right w:val="single" w:sz="4" w:space="0" w:color="auto"/>
                </w:tcBorders>
              </w:tcPr>
              <w:p w14:paraId="2D781B0C" w14:textId="4546B5AF"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1</w:t>
                </w:r>
              </w:p>
            </w:tc>
            <w:tc>
              <w:tcPr>
                <w:tcW w:w="2703" w:type="dxa"/>
                <w:tcBorders>
                  <w:top w:val="single" w:sz="4" w:space="0" w:color="auto"/>
                  <w:left w:val="single" w:sz="4" w:space="0" w:color="auto"/>
                  <w:bottom w:val="single" w:sz="4" w:space="0" w:color="auto"/>
                  <w:right w:val="single" w:sz="4" w:space="0" w:color="auto"/>
                </w:tcBorders>
                <w:hideMark/>
              </w:tcPr>
              <w:p w14:paraId="42354B90" w14:textId="2E1D19EB" w:rsidR="00746EBC" w:rsidRPr="00502F92" w:rsidRDefault="00746EBC" w:rsidP="00502F92">
                <w:pPr>
                  <w:pStyle w:val="Pa8"/>
                  <w:spacing w:after="100"/>
                  <w:jc w:val="center"/>
                  <w:rPr>
                    <w:rFonts w:asciiTheme="minorHAnsi" w:hAnsiTheme="minorHAnsi" w:cs="AU Sans BETA Text"/>
                    <w:color w:val="000000" w:themeColor="text1"/>
                    <w:sz w:val="20"/>
                    <w:szCs w:val="20"/>
                  </w:rPr>
                </w:pPr>
                <w:r w:rsidRPr="00502F92">
                  <w:rPr>
                    <w:rFonts w:asciiTheme="minorHAnsi" w:hAnsiTheme="minorHAnsi" w:cs="AU Sans BETA Text"/>
                    <w:color w:val="000000" w:themeColor="text1"/>
                    <w:sz w:val="20"/>
                    <w:szCs w:val="20"/>
                  </w:rPr>
                  <w:t>1,192</w:t>
                </w:r>
              </w:p>
            </w:tc>
          </w:tr>
        </w:tbl>
        <w:p w14:paraId="471B9F71" w14:textId="211200B8" w:rsidR="002A5C7D" w:rsidRDefault="002A5C7D" w:rsidP="00B320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835"/>
            <w:gridCol w:w="1871"/>
            <w:gridCol w:w="2694"/>
          </w:tblGrid>
          <w:tr w:rsidR="00DE1532" w14:paraId="6AB8518E" w14:textId="77777777" w:rsidTr="00505309">
            <w:trPr>
              <w:trHeight w:val="123"/>
            </w:trPr>
            <w:tc>
              <w:tcPr>
                <w:tcW w:w="9493" w:type="dxa"/>
                <w:gridSpan w:val="4"/>
                <w:shd w:val="clear" w:color="auto" w:fill="3D2141" w:themeFill="accent1" w:themeFillShade="80"/>
              </w:tcPr>
              <w:p w14:paraId="3C963D3E" w14:textId="634D1FEE" w:rsidR="00DE1532" w:rsidRDefault="00DE1532" w:rsidP="008E5C8A">
                <w:pPr>
                  <w:pStyle w:val="Pa20"/>
                  <w:rPr>
                    <w:rFonts w:asciiTheme="minorHAnsi" w:hAnsiTheme="minorHAnsi" w:cs="AU Sans BETA Text Bold"/>
                    <w:b/>
                    <w:bCs/>
                    <w:color w:val="000000"/>
                    <w:sz w:val="20"/>
                    <w:szCs w:val="20"/>
                  </w:rPr>
                </w:pPr>
                <w:r w:rsidRPr="008111EE">
                  <w:rPr>
                    <w:rFonts w:asciiTheme="minorHAnsi" w:hAnsiTheme="minorHAnsi" w:cs="AU Sans BETA Text Bold"/>
                    <w:b/>
                    <w:bCs/>
                    <w:color w:val="FFFFFF" w:themeColor="background1"/>
                    <w:sz w:val="20"/>
                    <w:szCs w:val="20"/>
                  </w:rPr>
                  <w:t xml:space="preserve">Top sectors by investment value </w:t>
                </w:r>
              </w:p>
            </w:tc>
          </w:tr>
          <w:tr w:rsidR="00DE1532" w14:paraId="11F5E828" w14:textId="77777777" w:rsidTr="00505309">
            <w:trPr>
              <w:trHeight w:val="123"/>
            </w:trPr>
            <w:tc>
              <w:tcPr>
                <w:tcW w:w="2093" w:type="dxa"/>
              </w:tcPr>
              <w:p w14:paraId="18C10E27" w14:textId="77777777" w:rsidR="00DE1532" w:rsidRPr="00EF08B1" w:rsidRDefault="00DE1532" w:rsidP="00DE1532">
                <w:pPr>
                  <w:pStyle w:val="Pa8"/>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Sector</w:t>
                </w:r>
              </w:p>
            </w:tc>
            <w:tc>
              <w:tcPr>
                <w:tcW w:w="2835" w:type="dxa"/>
              </w:tcPr>
              <w:p w14:paraId="19573529" w14:textId="77777777" w:rsidR="00DE1532" w:rsidRPr="00EF08B1" w:rsidRDefault="00DE1532" w:rsidP="00DE1532">
                <w:pPr>
                  <w:pStyle w:val="Pa2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Investment value</w:t>
                </w:r>
              </w:p>
            </w:tc>
            <w:tc>
              <w:tcPr>
                <w:tcW w:w="1871" w:type="dxa"/>
              </w:tcPr>
              <w:p w14:paraId="6EE449F3" w14:textId="744529F3" w:rsidR="00DE1532" w:rsidRDefault="00DE1532" w:rsidP="00DE1532">
                <w:pPr>
                  <w:pStyle w:val="Pa20"/>
                  <w:jc w:val="center"/>
                  <w:rPr>
                    <w:rFonts w:asciiTheme="minorHAnsi" w:hAnsiTheme="minorHAnsi" w:cs="AU Sans BETA Text Bold"/>
                    <w:b/>
                    <w:bCs/>
                    <w:color w:val="000000"/>
                    <w:sz w:val="20"/>
                    <w:szCs w:val="20"/>
                  </w:rPr>
                </w:pPr>
                <w:r>
                  <w:rPr>
                    <w:rFonts w:asciiTheme="minorHAnsi" w:hAnsiTheme="minorHAnsi" w:cs="AU Sans BETA Text Bold"/>
                    <w:b/>
                    <w:bCs/>
                    <w:color w:val="000000"/>
                    <w:sz w:val="20"/>
                    <w:szCs w:val="20"/>
                  </w:rPr>
                  <w:t>FDI projects</w:t>
                </w:r>
              </w:p>
            </w:tc>
            <w:tc>
              <w:tcPr>
                <w:tcW w:w="2694" w:type="dxa"/>
              </w:tcPr>
              <w:p w14:paraId="419F2908" w14:textId="482F4B17" w:rsidR="00DE1532" w:rsidRPr="00EF08B1" w:rsidRDefault="00F825E3" w:rsidP="00DE1532">
                <w:pPr>
                  <w:pStyle w:val="Pa20"/>
                  <w:jc w:val="center"/>
                  <w:rPr>
                    <w:rFonts w:asciiTheme="minorHAnsi" w:hAnsiTheme="minorHAnsi" w:cs="AU Sans BETA Text Bold"/>
                    <w:b/>
                    <w:bCs/>
                    <w:color w:val="000000"/>
                    <w:sz w:val="20"/>
                    <w:szCs w:val="20"/>
                  </w:rPr>
                </w:pPr>
                <w:r>
                  <w:rPr>
                    <w:rFonts w:asciiTheme="minorHAnsi" w:hAnsiTheme="minorHAnsi" w:cs="AU Sans BETA Text Bold"/>
                    <w:b/>
                    <w:bCs/>
                    <w:color w:val="000000"/>
                    <w:sz w:val="20"/>
                    <w:szCs w:val="20"/>
                  </w:rPr>
                  <w:t>J</w:t>
                </w:r>
                <w:r w:rsidR="00DE1532">
                  <w:rPr>
                    <w:rFonts w:asciiTheme="minorHAnsi" w:hAnsiTheme="minorHAnsi" w:cs="AU Sans BETA Text Bold"/>
                    <w:b/>
                    <w:bCs/>
                    <w:color w:val="000000"/>
                    <w:sz w:val="20"/>
                    <w:szCs w:val="20"/>
                  </w:rPr>
                  <w:t>obs</w:t>
                </w:r>
              </w:p>
            </w:tc>
          </w:tr>
          <w:tr w:rsidR="00DE1532" w14:paraId="374592CE" w14:textId="77777777" w:rsidTr="00505309">
            <w:trPr>
              <w:trHeight w:val="253"/>
            </w:trPr>
            <w:tc>
              <w:tcPr>
                <w:tcW w:w="2093" w:type="dxa"/>
              </w:tcPr>
              <w:p w14:paraId="21D80E9D" w14:textId="77777777" w:rsidR="00DE1532" w:rsidRPr="008374A9" w:rsidRDefault="00DE1532" w:rsidP="008374A9">
                <w:pPr>
                  <w:pStyle w:val="Pa8"/>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Technology</w:t>
                </w:r>
              </w:p>
            </w:tc>
            <w:tc>
              <w:tcPr>
                <w:tcW w:w="2835" w:type="dxa"/>
                <w:vAlign w:val="center"/>
              </w:tcPr>
              <w:p w14:paraId="631D1260" w14:textId="77777777" w:rsidR="00DE1532" w:rsidRPr="008374A9" w:rsidRDefault="00DE1532" w:rsidP="008374A9">
                <w:pPr>
                  <w:pStyle w:val="Pa20"/>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$5.6bn</w:t>
                </w:r>
              </w:p>
            </w:tc>
            <w:tc>
              <w:tcPr>
                <w:tcW w:w="1871" w:type="dxa"/>
                <w:vAlign w:val="center"/>
              </w:tcPr>
              <w:p w14:paraId="42E47962" w14:textId="1C673AA7"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40</w:t>
                </w:r>
              </w:p>
            </w:tc>
            <w:tc>
              <w:tcPr>
                <w:tcW w:w="2694" w:type="dxa"/>
                <w:vAlign w:val="center"/>
              </w:tcPr>
              <w:p w14:paraId="6D56D566" w14:textId="07F0FB47"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1,684</w:t>
                </w:r>
              </w:p>
            </w:tc>
          </w:tr>
          <w:tr w:rsidR="00DE1532" w14:paraId="386B656D" w14:textId="77777777" w:rsidTr="00505309">
            <w:trPr>
              <w:trHeight w:val="122"/>
            </w:trPr>
            <w:tc>
              <w:tcPr>
                <w:tcW w:w="2093" w:type="dxa"/>
              </w:tcPr>
              <w:p w14:paraId="031DC048" w14:textId="77777777" w:rsidR="00DE1532" w:rsidRPr="008374A9" w:rsidRDefault="00DE1532" w:rsidP="008374A9">
                <w:pPr>
                  <w:pStyle w:val="Pa8"/>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Energy &amp; Resources</w:t>
                </w:r>
              </w:p>
            </w:tc>
            <w:tc>
              <w:tcPr>
                <w:tcW w:w="2835" w:type="dxa"/>
                <w:vAlign w:val="center"/>
              </w:tcPr>
              <w:p w14:paraId="1831E336" w14:textId="77777777" w:rsidR="00DE1532" w:rsidRPr="008374A9" w:rsidRDefault="00DE1532" w:rsidP="008374A9">
                <w:pPr>
                  <w:pStyle w:val="Pa20"/>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$2.9bn</w:t>
                </w:r>
              </w:p>
            </w:tc>
            <w:tc>
              <w:tcPr>
                <w:tcW w:w="1871" w:type="dxa"/>
                <w:vAlign w:val="center"/>
              </w:tcPr>
              <w:p w14:paraId="1DFAFC91" w14:textId="3F41D762"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39</w:t>
                </w:r>
              </w:p>
            </w:tc>
            <w:tc>
              <w:tcPr>
                <w:tcW w:w="2694" w:type="dxa"/>
                <w:vAlign w:val="center"/>
              </w:tcPr>
              <w:p w14:paraId="4CE6417E" w14:textId="5D22E012"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3,505</w:t>
                </w:r>
              </w:p>
            </w:tc>
          </w:tr>
          <w:tr w:rsidR="00DE1532" w14:paraId="61D4FB5A" w14:textId="77777777" w:rsidTr="00505309">
            <w:trPr>
              <w:trHeight w:val="122"/>
            </w:trPr>
            <w:tc>
              <w:tcPr>
                <w:tcW w:w="2093" w:type="dxa"/>
              </w:tcPr>
              <w:p w14:paraId="0B1EDA99" w14:textId="77777777" w:rsidR="00DE1532" w:rsidRPr="008374A9" w:rsidRDefault="00DE1532" w:rsidP="008374A9">
                <w:pPr>
                  <w:pStyle w:val="Pa8"/>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Circular Economy &amp; Infrastructure</w:t>
                </w:r>
              </w:p>
            </w:tc>
            <w:tc>
              <w:tcPr>
                <w:tcW w:w="2835" w:type="dxa"/>
                <w:vAlign w:val="center"/>
              </w:tcPr>
              <w:p w14:paraId="66E13156" w14:textId="77777777" w:rsidR="00DE1532" w:rsidRPr="008374A9" w:rsidRDefault="00DE1532" w:rsidP="008374A9">
                <w:pPr>
                  <w:pStyle w:val="Pa20"/>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$1.2bn</w:t>
                </w:r>
              </w:p>
            </w:tc>
            <w:tc>
              <w:tcPr>
                <w:tcW w:w="1871" w:type="dxa"/>
                <w:vAlign w:val="center"/>
              </w:tcPr>
              <w:p w14:paraId="743BF7B0" w14:textId="5BF0A5B7"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18</w:t>
                </w:r>
              </w:p>
            </w:tc>
            <w:tc>
              <w:tcPr>
                <w:tcW w:w="2694" w:type="dxa"/>
                <w:vAlign w:val="center"/>
              </w:tcPr>
              <w:p w14:paraId="682EADF8" w14:textId="052B9691"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3,941</w:t>
                </w:r>
              </w:p>
            </w:tc>
          </w:tr>
          <w:tr w:rsidR="00DE1532" w14:paraId="6D4C1E47" w14:textId="77777777" w:rsidTr="00505309">
            <w:trPr>
              <w:trHeight w:val="122"/>
            </w:trPr>
            <w:tc>
              <w:tcPr>
                <w:tcW w:w="2093" w:type="dxa"/>
              </w:tcPr>
              <w:p w14:paraId="42BB99FD" w14:textId="77777777" w:rsidR="00DE1532" w:rsidRPr="008374A9" w:rsidRDefault="00DE1532" w:rsidP="008374A9">
                <w:pPr>
                  <w:pStyle w:val="Pa8"/>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Agri-Business &amp; Food</w:t>
                </w:r>
              </w:p>
            </w:tc>
            <w:tc>
              <w:tcPr>
                <w:tcW w:w="2835" w:type="dxa"/>
                <w:vAlign w:val="center"/>
              </w:tcPr>
              <w:p w14:paraId="13F47698" w14:textId="77777777" w:rsidR="00DE1532" w:rsidRPr="008374A9" w:rsidRDefault="00DE1532" w:rsidP="008374A9">
                <w:pPr>
                  <w:pStyle w:val="Pa20"/>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$1bn</w:t>
                </w:r>
              </w:p>
            </w:tc>
            <w:tc>
              <w:tcPr>
                <w:tcW w:w="1871" w:type="dxa"/>
                <w:vAlign w:val="center"/>
              </w:tcPr>
              <w:p w14:paraId="5E655A5D" w14:textId="3A123286"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22</w:t>
                </w:r>
              </w:p>
            </w:tc>
            <w:tc>
              <w:tcPr>
                <w:tcW w:w="2694" w:type="dxa"/>
                <w:vAlign w:val="center"/>
              </w:tcPr>
              <w:p w14:paraId="247666A2" w14:textId="5FE48F96"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1,294</w:t>
                </w:r>
              </w:p>
            </w:tc>
          </w:tr>
          <w:tr w:rsidR="00DE1532" w14:paraId="404C3EA3" w14:textId="77777777" w:rsidTr="00505309">
            <w:trPr>
              <w:trHeight w:val="122"/>
            </w:trPr>
            <w:tc>
              <w:tcPr>
                <w:tcW w:w="2093" w:type="dxa"/>
              </w:tcPr>
              <w:p w14:paraId="1C328A4C" w14:textId="77777777" w:rsidR="00DE1532" w:rsidRPr="008374A9" w:rsidRDefault="00DE1532" w:rsidP="008374A9">
                <w:pPr>
                  <w:pStyle w:val="Pa8"/>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Health</w:t>
                </w:r>
              </w:p>
            </w:tc>
            <w:tc>
              <w:tcPr>
                <w:tcW w:w="2835" w:type="dxa"/>
                <w:vAlign w:val="center"/>
              </w:tcPr>
              <w:p w14:paraId="72C1B085" w14:textId="77777777" w:rsidR="00DE1532" w:rsidRPr="008374A9" w:rsidRDefault="00DE1532" w:rsidP="008374A9">
                <w:pPr>
                  <w:pStyle w:val="Pa20"/>
                  <w:spacing w:after="100"/>
                  <w:jc w:val="center"/>
                  <w:rPr>
                    <w:rFonts w:asciiTheme="minorHAnsi" w:hAnsiTheme="minorHAnsi" w:cs="AU Sans BETA Text"/>
                    <w:color w:val="000000" w:themeColor="text1"/>
                    <w:sz w:val="20"/>
                    <w:szCs w:val="20"/>
                  </w:rPr>
                </w:pPr>
                <w:r w:rsidRPr="008374A9">
                  <w:rPr>
                    <w:rFonts w:asciiTheme="minorHAnsi" w:hAnsiTheme="minorHAnsi" w:cs="AU Sans BETA Text"/>
                    <w:color w:val="000000" w:themeColor="text1"/>
                    <w:sz w:val="20"/>
                    <w:szCs w:val="20"/>
                  </w:rPr>
                  <w:t>$332m</w:t>
                </w:r>
              </w:p>
            </w:tc>
            <w:tc>
              <w:tcPr>
                <w:tcW w:w="1871" w:type="dxa"/>
                <w:vAlign w:val="center"/>
              </w:tcPr>
              <w:p w14:paraId="116F4DB1" w14:textId="67291EBC"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25</w:t>
                </w:r>
              </w:p>
            </w:tc>
            <w:tc>
              <w:tcPr>
                <w:tcW w:w="2694" w:type="dxa"/>
                <w:vAlign w:val="center"/>
              </w:tcPr>
              <w:p w14:paraId="0B9DD049" w14:textId="5AA89BD6" w:rsidR="00DE1532" w:rsidRPr="008374A9" w:rsidRDefault="00DE1532" w:rsidP="008374A9">
                <w:pPr>
                  <w:spacing w:before="0" w:after="100" w:line="240" w:lineRule="auto"/>
                  <w:jc w:val="center"/>
                  <w:rPr>
                    <w:rFonts w:asciiTheme="minorHAnsi" w:hAnsiTheme="minorHAnsi" w:cs="AU Sans BETA Text"/>
                  </w:rPr>
                </w:pPr>
                <w:r w:rsidRPr="008374A9">
                  <w:rPr>
                    <w:rFonts w:asciiTheme="minorHAnsi" w:hAnsiTheme="minorHAnsi" w:cs="AU Sans BETA Text"/>
                  </w:rPr>
                  <w:t>381</w:t>
                </w:r>
              </w:p>
            </w:tc>
          </w:tr>
        </w:tbl>
        <w:p w14:paraId="26382A3E" w14:textId="6D6613DA" w:rsidR="00B320AE" w:rsidRPr="00B320AE" w:rsidRDefault="00B320AE" w:rsidP="00B320AE"/>
        <w:p w14:paraId="76CC0CE7" w14:textId="77777777" w:rsidR="00375D60" w:rsidRPr="00B320AE" w:rsidRDefault="00375D60" w:rsidP="00B320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1"/>
            <w:gridCol w:w="2437"/>
            <w:gridCol w:w="3912"/>
          </w:tblGrid>
          <w:tr w:rsidR="00734BB0" w:rsidRPr="00EF08B1" w14:paraId="5FE14E9C" w14:textId="77777777" w:rsidTr="4157E7FB">
            <w:trPr>
              <w:trHeight w:val="123"/>
              <w:tblHeader/>
            </w:trPr>
            <w:tc>
              <w:tcPr>
                <w:tcW w:w="9180" w:type="dxa"/>
                <w:gridSpan w:val="3"/>
                <w:shd w:val="clear" w:color="auto" w:fill="2E1A47" w:themeFill="accent2"/>
              </w:tcPr>
              <w:p w14:paraId="3405DC4D" w14:textId="1F4D9C82" w:rsidR="00734BB0" w:rsidRPr="00EF08B1" w:rsidRDefault="311862D5" w:rsidP="4157E7FB">
                <w:pPr>
                  <w:pStyle w:val="Pa8"/>
                  <w:spacing w:after="100"/>
                  <w:rPr>
                    <w:rFonts w:asciiTheme="minorHAnsi" w:hAnsiTheme="minorHAnsi" w:cs="AU Sans BETA Text Bold"/>
                    <w:b/>
                    <w:bCs/>
                    <w:color w:val="FFFFFF" w:themeColor="background1"/>
                    <w:sz w:val="20"/>
                    <w:szCs w:val="20"/>
                  </w:rPr>
                </w:pPr>
                <w:r w:rsidRPr="4157E7FB">
                  <w:rPr>
                    <w:rFonts w:asciiTheme="minorHAnsi" w:hAnsiTheme="minorHAnsi" w:cs="AU Sans BETA Text Bold"/>
                    <w:b/>
                    <w:bCs/>
                    <w:color w:val="FFFFFF" w:themeColor="background1"/>
                    <w:sz w:val="20"/>
                    <w:szCs w:val="20"/>
                  </w:rPr>
                  <w:lastRenderedPageBreak/>
                  <w:t xml:space="preserve">Top 5 </w:t>
                </w:r>
                <w:r w:rsidR="65D0B818" w:rsidRPr="4157E7FB">
                  <w:rPr>
                    <w:rFonts w:asciiTheme="minorHAnsi" w:hAnsiTheme="minorHAnsi" w:cs="AU Sans BETA Text Bold"/>
                    <w:b/>
                    <w:bCs/>
                    <w:color w:val="FFFFFF" w:themeColor="background1"/>
                    <w:sz w:val="20"/>
                    <w:szCs w:val="20"/>
                  </w:rPr>
                  <w:t xml:space="preserve">net zero-aligned </w:t>
                </w:r>
                <w:r w:rsidRPr="4157E7FB">
                  <w:rPr>
                    <w:rFonts w:asciiTheme="minorHAnsi" w:hAnsiTheme="minorHAnsi" w:cs="AU Sans BETA Text Bold"/>
                    <w:b/>
                    <w:bCs/>
                    <w:color w:val="FFFFFF" w:themeColor="background1"/>
                    <w:sz w:val="20"/>
                    <w:szCs w:val="20"/>
                  </w:rPr>
                  <w:t>sub</w:t>
                </w:r>
                <w:r w:rsidR="65D0B818" w:rsidRPr="4157E7FB">
                  <w:rPr>
                    <w:rFonts w:asciiTheme="minorHAnsi" w:hAnsiTheme="minorHAnsi" w:cs="AU Sans BETA Text Bold"/>
                    <w:b/>
                    <w:bCs/>
                    <w:color w:val="FFFFFF" w:themeColor="background1"/>
                    <w:sz w:val="20"/>
                    <w:szCs w:val="20"/>
                  </w:rPr>
                  <w:t xml:space="preserve">sectors </w:t>
                </w:r>
                <w:r w:rsidR="06981415" w:rsidRPr="4157E7FB">
                  <w:rPr>
                    <w:rFonts w:asciiTheme="minorHAnsi" w:hAnsiTheme="minorHAnsi" w:cs="AU Sans BETA Text Bold"/>
                    <w:b/>
                    <w:bCs/>
                    <w:color w:val="FFFFFF" w:themeColor="background1"/>
                    <w:sz w:val="20"/>
                    <w:szCs w:val="20"/>
                  </w:rPr>
                  <w:t xml:space="preserve">by </w:t>
                </w:r>
                <w:r w:rsidR="0089173C" w:rsidRPr="4157E7FB">
                  <w:rPr>
                    <w:rFonts w:asciiTheme="minorHAnsi" w:hAnsiTheme="minorHAnsi" w:cs="AU Sans BETA Text Bold"/>
                    <w:b/>
                    <w:bCs/>
                    <w:color w:val="FFFFFF" w:themeColor="background1"/>
                    <w:sz w:val="20"/>
                    <w:szCs w:val="20"/>
                  </w:rPr>
                  <w:t xml:space="preserve">investment </w:t>
                </w:r>
                <w:r w:rsidR="06981415" w:rsidRPr="4157E7FB">
                  <w:rPr>
                    <w:rFonts w:asciiTheme="minorHAnsi" w:hAnsiTheme="minorHAnsi" w:cs="AU Sans BETA Text Bold"/>
                    <w:b/>
                    <w:bCs/>
                    <w:color w:val="FFFFFF" w:themeColor="background1"/>
                    <w:sz w:val="20"/>
                    <w:szCs w:val="20"/>
                  </w:rPr>
                  <w:t>value</w:t>
                </w:r>
              </w:p>
            </w:tc>
          </w:tr>
          <w:tr w:rsidR="00734BB0" w14:paraId="0655B19C" w14:textId="77777777" w:rsidTr="4157E7FB">
            <w:trPr>
              <w:trHeight w:val="123"/>
            </w:trPr>
            <w:tc>
              <w:tcPr>
                <w:tcW w:w="2831" w:type="dxa"/>
              </w:tcPr>
              <w:p w14:paraId="6191B24D" w14:textId="77777777" w:rsidR="00734BB0" w:rsidRPr="00EF08B1" w:rsidRDefault="00734BB0" w:rsidP="001A01FD">
                <w:pPr>
                  <w:pStyle w:val="Pa8"/>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Sector</w:t>
                </w:r>
              </w:p>
            </w:tc>
            <w:tc>
              <w:tcPr>
                <w:tcW w:w="2437" w:type="dxa"/>
              </w:tcPr>
              <w:p w14:paraId="2D7228F0" w14:textId="766D4440" w:rsidR="00734BB0" w:rsidRPr="00EF08B1" w:rsidRDefault="0089173C" w:rsidP="001A01FD">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Investment value</w:t>
                </w:r>
              </w:p>
            </w:tc>
            <w:tc>
              <w:tcPr>
                <w:tcW w:w="3912" w:type="dxa"/>
              </w:tcPr>
              <w:p w14:paraId="0F99476C" w14:textId="7AD70C80" w:rsidR="00734BB0" w:rsidRPr="00EF08B1" w:rsidRDefault="0015090D" w:rsidP="001A01FD">
                <w:pPr>
                  <w:pStyle w:val="Pa20"/>
                  <w:spacing w:after="100"/>
                  <w:jc w:val="center"/>
                  <w:rPr>
                    <w:rFonts w:asciiTheme="minorHAnsi" w:hAnsiTheme="minorHAnsi" w:cs="AU Sans BETA Text Bold"/>
                    <w:color w:val="000000"/>
                    <w:sz w:val="20"/>
                    <w:szCs w:val="20"/>
                  </w:rPr>
                </w:pPr>
                <w:r>
                  <w:rPr>
                    <w:rFonts w:asciiTheme="minorHAnsi" w:hAnsiTheme="minorHAnsi" w:cs="AU Sans BETA Text Bold"/>
                    <w:b/>
                    <w:bCs/>
                    <w:color w:val="000000"/>
                    <w:sz w:val="20"/>
                    <w:szCs w:val="20"/>
                  </w:rPr>
                  <w:t>FDI projects</w:t>
                </w:r>
              </w:p>
            </w:tc>
          </w:tr>
          <w:tr w:rsidR="00734BB0" w14:paraId="15A34160" w14:textId="77777777" w:rsidTr="4157E7FB">
            <w:trPr>
              <w:trHeight w:val="122"/>
            </w:trPr>
            <w:tc>
              <w:tcPr>
                <w:tcW w:w="2831" w:type="dxa"/>
              </w:tcPr>
              <w:p w14:paraId="22B905A2" w14:textId="56559E1B" w:rsidR="00734BB0" w:rsidRPr="00A54637" w:rsidRDefault="009467EE" w:rsidP="001A01FD">
                <w:pPr>
                  <w:pStyle w:val="Pa8"/>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Renewables</w:t>
                </w:r>
                <w:r w:rsidR="008051F8" w:rsidRPr="00A54637">
                  <w:rPr>
                    <w:rFonts w:asciiTheme="minorHAnsi" w:hAnsiTheme="minorHAnsi" w:cs="AU Sans BETA Text"/>
                    <w:color w:val="000000" w:themeColor="text1"/>
                    <w:sz w:val="20"/>
                    <w:szCs w:val="20"/>
                  </w:rPr>
                  <w:t xml:space="preserve"> (incl. solar, wind and other renewables)</w:t>
                </w:r>
              </w:p>
            </w:tc>
            <w:tc>
              <w:tcPr>
                <w:tcW w:w="2437" w:type="dxa"/>
              </w:tcPr>
              <w:p w14:paraId="2F19E70D" w14:textId="37A2DE27" w:rsidR="00734BB0" w:rsidRPr="00A54637" w:rsidRDefault="0053046D" w:rsidP="001A01FD">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$1.9bn</w:t>
                </w:r>
              </w:p>
            </w:tc>
            <w:tc>
              <w:tcPr>
                <w:tcW w:w="3912" w:type="dxa"/>
              </w:tcPr>
              <w:p w14:paraId="0FC1B757" w14:textId="02CB6694" w:rsidR="00734BB0" w:rsidRPr="00A54637" w:rsidRDefault="003D7425" w:rsidP="001A01FD">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13</w:t>
                </w:r>
              </w:p>
            </w:tc>
          </w:tr>
          <w:tr w:rsidR="0007724C" w14:paraId="47B1DAFD" w14:textId="77777777" w:rsidTr="4157E7FB">
            <w:trPr>
              <w:trHeight w:val="122"/>
            </w:trPr>
            <w:tc>
              <w:tcPr>
                <w:tcW w:w="2831" w:type="dxa"/>
              </w:tcPr>
              <w:p w14:paraId="1018EE6D" w14:textId="672C13F9" w:rsidR="0007724C" w:rsidRPr="00A54637" w:rsidRDefault="0007724C" w:rsidP="008E3234">
                <w:pPr>
                  <w:pStyle w:val="Pa8"/>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Transmission</w:t>
                </w:r>
              </w:p>
            </w:tc>
            <w:tc>
              <w:tcPr>
                <w:tcW w:w="2437" w:type="dxa"/>
              </w:tcPr>
              <w:p w14:paraId="277F74A9" w14:textId="2C9DD69B" w:rsidR="0007724C" w:rsidRPr="00A54637" w:rsidRDefault="0007724C"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$533m</w:t>
                </w:r>
              </w:p>
            </w:tc>
            <w:tc>
              <w:tcPr>
                <w:tcW w:w="3912" w:type="dxa"/>
              </w:tcPr>
              <w:p w14:paraId="5FAB3F8D" w14:textId="3E3ECD34" w:rsidR="0007724C" w:rsidRPr="00A54637" w:rsidRDefault="0007724C"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1</w:t>
                </w:r>
              </w:p>
            </w:tc>
          </w:tr>
          <w:tr w:rsidR="0007724C" w14:paraId="73208BA1" w14:textId="77777777" w:rsidTr="4157E7FB">
            <w:trPr>
              <w:trHeight w:val="122"/>
            </w:trPr>
            <w:tc>
              <w:tcPr>
                <w:tcW w:w="2831" w:type="dxa"/>
              </w:tcPr>
              <w:p w14:paraId="0D2B02CA" w14:textId="14B0E21B" w:rsidR="0007724C" w:rsidRPr="00A54637" w:rsidRDefault="005B7EA6" w:rsidP="008E3234">
                <w:pPr>
                  <w:pStyle w:val="Pa8"/>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Recycling</w:t>
                </w:r>
                <w:r w:rsidR="002659A7" w:rsidRPr="00A54637">
                  <w:rPr>
                    <w:rFonts w:asciiTheme="minorHAnsi" w:hAnsiTheme="minorHAnsi" w:cs="AU Sans BETA Text"/>
                    <w:color w:val="000000" w:themeColor="text1"/>
                    <w:sz w:val="20"/>
                    <w:szCs w:val="20"/>
                  </w:rPr>
                  <w:t xml:space="preserve"> &amp; Waste to </w:t>
                </w:r>
                <w:r w:rsidRPr="00A54637">
                  <w:rPr>
                    <w:rFonts w:asciiTheme="minorHAnsi" w:hAnsiTheme="minorHAnsi" w:cs="AU Sans BETA Text"/>
                    <w:color w:val="000000" w:themeColor="text1"/>
                    <w:sz w:val="20"/>
                    <w:szCs w:val="20"/>
                  </w:rPr>
                  <w:t>Energy</w:t>
                </w:r>
              </w:p>
            </w:tc>
            <w:tc>
              <w:tcPr>
                <w:tcW w:w="2437" w:type="dxa"/>
              </w:tcPr>
              <w:p w14:paraId="4616C1EB" w14:textId="2B6A32A4" w:rsidR="0007724C" w:rsidRPr="00A54637" w:rsidRDefault="006B4683"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$445m</w:t>
                </w:r>
              </w:p>
            </w:tc>
            <w:tc>
              <w:tcPr>
                <w:tcW w:w="3912" w:type="dxa"/>
              </w:tcPr>
              <w:p w14:paraId="721A3999" w14:textId="77F9BDC4" w:rsidR="0007724C" w:rsidRPr="00A54637" w:rsidRDefault="005B7EA6"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4</w:t>
                </w:r>
              </w:p>
            </w:tc>
          </w:tr>
          <w:tr w:rsidR="008E3234" w14:paraId="6A16DB10" w14:textId="77777777" w:rsidTr="4157E7FB">
            <w:trPr>
              <w:trHeight w:val="122"/>
            </w:trPr>
            <w:tc>
              <w:tcPr>
                <w:tcW w:w="2831" w:type="dxa"/>
              </w:tcPr>
              <w:p w14:paraId="6C80E771" w14:textId="66AB4E1D" w:rsidR="008E3234" w:rsidRPr="00A54637" w:rsidRDefault="008E3234" w:rsidP="008E3234">
                <w:pPr>
                  <w:pStyle w:val="Pa8"/>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Hydrogen</w:t>
                </w:r>
              </w:p>
            </w:tc>
            <w:tc>
              <w:tcPr>
                <w:tcW w:w="2437" w:type="dxa"/>
              </w:tcPr>
              <w:p w14:paraId="283BCAE5" w14:textId="3BA2DE00" w:rsidR="008E3234" w:rsidRPr="00A54637" w:rsidRDefault="008E3234"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$415m</w:t>
                </w:r>
              </w:p>
            </w:tc>
            <w:tc>
              <w:tcPr>
                <w:tcW w:w="3912" w:type="dxa"/>
              </w:tcPr>
              <w:p w14:paraId="18E37BF3" w14:textId="084D3E5F" w:rsidR="008E3234" w:rsidRPr="00A54637" w:rsidRDefault="008E3234"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10</w:t>
                </w:r>
              </w:p>
            </w:tc>
          </w:tr>
          <w:tr w:rsidR="008E3234" w14:paraId="20E3180A" w14:textId="77777777" w:rsidTr="4157E7FB">
            <w:trPr>
              <w:trHeight w:val="122"/>
            </w:trPr>
            <w:tc>
              <w:tcPr>
                <w:tcW w:w="2831" w:type="dxa"/>
              </w:tcPr>
              <w:p w14:paraId="1B4E1925" w14:textId="34DAD94D" w:rsidR="008E3234" w:rsidRPr="00A54637" w:rsidRDefault="00E002A5" w:rsidP="008E3234">
                <w:pPr>
                  <w:pStyle w:val="Pa8"/>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Critical Minerals &amp; Processing</w:t>
                </w:r>
              </w:p>
            </w:tc>
            <w:tc>
              <w:tcPr>
                <w:tcW w:w="2437" w:type="dxa"/>
              </w:tcPr>
              <w:p w14:paraId="1E276AC6" w14:textId="1E57FA11" w:rsidR="008E3234" w:rsidRPr="00A54637" w:rsidRDefault="00573D2B"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$25</w:t>
                </w:r>
                <w:r w:rsidR="00410E26" w:rsidRPr="00A54637">
                  <w:rPr>
                    <w:rFonts w:asciiTheme="minorHAnsi" w:hAnsiTheme="minorHAnsi" w:cs="AU Sans BETA Text"/>
                    <w:color w:val="000000" w:themeColor="text1"/>
                    <w:sz w:val="20"/>
                    <w:szCs w:val="20"/>
                  </w:rPr>
                  <w:t>5</w:t>
                </w:r>
                <w:r w:rsidRPr="00A54637">
                  <w:rPr>
                    <w:rFonts w:asciiTheme="minorHAnsi" w:hAnsiTheme="minorHAnsi" w:cs="AU Sans BETA Text"/>
                    <w:color w:val="000000" w:themeColor="text1"/>
                    <w:sz w:val="20"/>
                    <w:szCs w:val="20"/>
                  </w:rPr>
                  <w:t>m</w:t>
                </w:r>
              </w:p>
            </w:tc>
            <w:tc>
              <w:tcPr>
                <w:tcW w:w="3912" w:type="dxa"/>
              </w:tcPr>
              <w:p w14:paraId="6937E899" w14:textId="5563AD8E" w:rsidR="008E3234" w:rsidRPr="00A54637" w:rsidRDefault="00F06650" w:rsidP="008E3234">
                <w:pPr>
                  <w:pStyle w:val="Pa20"/>
                  <w:spacing w:after="100"/>
                  <w:jc w:val="center"/>
                  <w:rPr>
                    <w:rFonts w:asciiTheme="minorHAnsi" w:hAnsiTheme="minorHAnsi" w:cs="AU Sans BETA Text"/>
                    <w:color w:val="000000" w:themeColor="text1"/>
                    <w:sz w:val="20"/>
                    <w:szCs w:val="20"/>
                  </w:rPr>
                </w:pPr>
                <w:r w:rsidRPr="00A54637">
                  <w:rPr>
                    <w:rFonts w:asciiTheme="minorHAnsi" w:hAnsiTheme="minorHAnsi" w:cs="AU Sans BETA Text"/>
                    <w:color w:val="000000" w:themeColor="text1"/>
                    <w:sz w:val="20"/>
                    <w:szCs w:val="20"/>
                  </w:rPr>
                  <w:t>4</w:t>
                </w:r>
              </w:p>
            </w:tc>
          </w:tr>
        </w:tbl>
        <w:p w14:paraId="349D5E9E" w14:textId="77777777" w:rsidR="00D27374" w:rsidRDefault="00D27374" w:rsidP="44C879DF">
          <w:pPr>
            <w:pStyle w:val="Heading2"/>
          </w:pPr>
          <w:bookmarkStart w:id="14" w:name="_Toc181001131"/>
        </w:p>
        <w:p w14:paraId="63196D7E" w14:textId="0840AF9A" w:rsidR="00800CC4" w:rsidRPr="003A58AB" w:rsidRDefault="2B32CE6A" w:rsidP="44C879DF">
          <w:pPr>
            <w:pStyle w:val="Heading2"/>
          </w:pPr>
          <w:r>
            <w:t>Case studies</w:t>
          </w:r>
          <w:bookmarkEnd w:id="14"/>
        </w:p>
        <w:p w14:paraId="618A6D56" w14:textId="77777777" w:rsidR="00800CC4" w:rsidRDefault="003F4D1A" w:rsidP="00800CC4">
          <w:pPr>
            <w:pStyle w:val="Heading4"/>
            <w:rPr>
              <w:bCs w:val="0"/>
              <w:sz w:val="20"/>
              <w:szCs w:val="20"/>
            </w:rPr>
          </w:pPr>
          <w:r w:rsidRPr="003F4D1A">
            <w:rPr>
              <w:bCs w:val="0"/>
              <w:sz w:val="20"/>
              <w:szCs w:val="20"/>
            </w:rPr>
            <w:t>A closer look at what foreign companies have to say about Austrade’s services.</w:t>
          </w:r>
        </w:p>
        <w:p w14:paraId="48A3A2C8" w14:textId="559CB206" w:rsidR="000D09A2" w:rsidRDefault="000D09A2" w:rsidP="000D09A2">
          <w:pPr>
            <w:pStyle w:val="Heading3"/>
          </w:pPr>
          <w:r>
            <w:t>Renewable energy/First Nations</w:t>
          </w:r>
        </w:p>
        <w:p w14:paraId="22BB5FAD" w14:textId="77777777" w:rsidR="000D09A2" w:rsidRDefault="000D09A2" w:rsidP="000D09A2">
          <w:pPr>
            <w:pStyle w:val="Heading4"/>
          </w:pPr>
          <w:r>
            <w:t xml:space="preserve">ACEN </w:t>
          </w:r>
        </w:p>
        <w:p w14:paraId="586AD221" w14:textId="77777777" w:rsidR="000D09A2" w:rsidRDefault="000D09A2" w:rsidP="000D09A2">
          <w:pPr>
            <w:pStyle w:val="paragraph"/>
            <w:spacing w:before="240" w:beforeAutospacing="0" w:after="0" w:afterAutospacing="0"/>
            <w:textAlignment w:val="baseline"/>
            <w:rPr>
              <w:rStyle w:val="normaltextrun"/>
              <w:rFonts w:asciiTheme="minorHAnsi" w:hAnsiTheme="minorHAnsi" w:cs="Calibri"/>
              <w:color w:val="000000"/>
              <w:sz w:val="18"/>
              <w:szCs w:val="18"/>
            </w:rPr>
          </w:pPr>
          <w:r w:rsidRPr="00B72D48">
            <w:rPr>
              <w:rStyle w:val="normaltextrun"/>
              <w:rFonts w:asciiTheme="minorHAnsi" w:hAnsiTheme="minorHAnsi" w:cs="Calibri"/>
              <w:color w:val="000000"/>
              <w:sz w:val="18"/>
              <w:szCs w:val="18"/>
            </w:rPr>
            <w:t xml:space="preserve">The First Nations Yindjibarndi people have partnered with Filipino-listed renewables company ACEN to develop and operate clean energy projects in Western Australia’s Pilbara region. </w:t>
          </w:r>
        </w:p>
        <w:p w14:paraId="150C239E" w14:textId="77777777" w:rsidR="000D09A2" w:rsidRPr="00B72D48" w:rsidRDefault="000D09A2" w:rsidP="000D09A2">
          <w:pPr>
            <w:pStyle w:val="paragraph"/>
            <w:spacing w:before="0" w:beforeAutospacing="0" w:after="0" w:afterAutospacing="0"/>
            <w:textAlignment w:val="baseline"/>
            <w:rPr>
              <w:rStyle w:val="normaltextrun"/>
              <w:rFonts w:asciiTheme="minorHAnsi" w:hAnsiTheme="minorHAnsi" w:cs="Calibri"/>
              <w:color w:val="000000"/>
              <w:sz w:val="18"/>
              <w:szCs w:val="18"/>
            </w:rPr>
          </w:pPr>
        </w:p>
        <w:p w14:paraId="0DBF1FE5" w14:textId="77777777" w:rsidR="000D09A2" w:rsidRDefault="000D09A2" w:rsidP="000D09A2">
          <w:pPr>
            <w:pStyle w:val="paragraph"/>
            <w:spacing w:before="0" w:beforeAutospacing="0" w:after="0" w:afterAutospacing="0"/>
            <w:textAlignment w:val="baseline"/>
            <w:rPr>
              <w:rStyle w:val="normaltextrun"/>
              <w:rFonts w:asciiTheme="minorHAnsi" w:hAnsiTheme="minorHAnsi" w:cs="Calibri"/>
              <w:color w:val="000000"/>
              <w:sz w:val="18"/>
              <w:szCs w:val="18"/>
            </w:rPr>
          </w:pPr>
          <w:r w:rsidRPr="4EC777D5">
            <w:rPr>
              <w:rStyle w:val="normaltextrun"/>
              <w:rFonts w:asciiTheme="minorHAnsi" w:hAnsiTheme="minorHAnsi" w:cs="Calibri"/>
              <w:color w:val="000000" w:themeColor="text1"/>
              <w:sz w:val="18"/>
              <w:szCs w:val="18"/>
            </w:rPr>
            <w:t>The partnership is one of Australia’s largest renewable energy initiatives led by First Nations peoples. The joint venture saw ACEN and the Yindjibarndi Aboriginal Corporation form the Yindjibarndi Energy Corporation (YEC). This secures equity shares for Traditional Owners of between 25% to 50% in all completed</w:t>
          </w:r>
          <w:r>
            <w:rPr>
              <w:rStyle w:val="normaltextrun"/>
              <w:rFonts w:asciiTheme="minorHAnsi" w:hAnsiTheme="minorHAnsi" w:cs="Calibri"/>
              <w:color w:val="000000" w:themeColor="text1"/>
              <w:sz w:val="18"/>
              <w:szCs w:val="18"/>
            </w:rPr>
            <w:t xml:space="preserve"> </w:t>
          </w:r>
          <w:r w:rsidRPr="00B56028">
            <w:rPr>
              <w:rStyle w:val="normaltextrun"/>
              <w:rFonts w:asciiTheme="minorHAnsi" w:hAnsiTheme="minorHAnsi" w:cs="Calibri"/>
              <w:color w:val="000000" w:themeColor="text1"/>
              <w:sz w:val="18"/>
              <w:szCs w:val="18"/>
            </w:rPr>
            <w:t>projects</w:t>
          </w:r>
          <w:r w:rsidRPr="4EC777D5">
            <w:rPr>
              <w:rStyle w:val="normaltextrun"/>
              <w:rFonts w:asciiTheme="minorHAnsi" w:hAnsiTheme="minorHAnsi" w:cs="Calibri"/>
              <w:color w:val="000000" w:themeColor="text1"/>
              <w:sz w:val="18"/>
              <w:szCs w:val="18"/>
            </w:rPr>
            <w:t>. The deal also establishes preferred contracting for Yindjibarndi-owned businesses, and training and employment opportunities for their peoples.</w:t>
          </w:r>
        </w:p>
        <w:p w14:paraId="78375035" w14:textId="77777777" w:rsidR="000D09A2" w:rsidRDefault="000D09A2" w:rsidP="000D09A2">
          <w:pPr>
            <w:pStyle w:val="paragraph"/>
            <w:spacing w:before="0" w:beforeAutospacing="0" w:after="0" w:afterAutospacing="0"/>
            <w:textAlignment w:val="baseline"/>
            <w:rPr>
              <w:rStyle w:val="normaltextrun"/>
              <w:rFonts w:asciiTheme="minorHAnsi" w:hAnsiTheme="minorHAnsi" w:cs="Calibri"/>
              <w:color w:val="000000"/>
              <w:sz w:val="18"/>
              <w:szCs w:val="18"/>
            </w:rPr>
          </w:pPr>
        </w:p>
        <w:p w14:paraId="7D0CEE0C" w14:textId="77777777" w:rsidR="000D09A2" w:rsidRPr="00D53561" w:rsidRDefault="000D09A2" w:rsidP="000D09A2">
          <w:pPr>
            <w:pStyle w:val="paragraph"/>
            <w:spacing w:before="0" w:beforeAutospacing="0" w:after="0" w:afterAutospacing="0"/>
            <w:textAlignment w:val="baseline"/>
            <w:rPr>
              <w:rStyle w:val="normaltextrun"/>
              <w:rFonts w:asciiTheme="minorHAnsi" w:hAnsiTheme="minorHAnsi" w:cs="Calibri"/>
              <w:b/>
              <w:bCs/>
              <w:color w:val="000000"/>
              <w:sz w:val="18"/>
              <w:szCs w:val="18"/>
            </w:rPr>
          </w:pPr>
          <w:r w:rsidRPr="00D53561">
            <w:rPr>
              <w:rStyle w:val="normaltextrun"/>
              <w:rFonts w:asciiTheme="minorHAnsi" w:hAnsiTheme="minorHAnsi" w:cs="Calibri"/>
              <w:b/>
              <w:bCs/>
              <w:color w:val="000000"/>
              <w:sz w:val="18"/>
              <w:szCs w:val="18"/>
            </w:rPr>
            <w:t>Austrade’s impact</w:t>
          </w:r>
        </w:p>
        <w:p w14:paraId="741538AB" w14:textId="77777777" w:rsidR="000D09A2" w:rsidRPr="00B72D48" w:rsidRDefault="000D09A2" w:rsidP="000D09A2">
          <w:pPr>
            <w:pStyle w:val="paragraph"/>
            <w:spacing w:before="0" w:beforeAutospacing="0" w:after="0" w:afterAutospacing="0"/>
            <w:textAlignment w:val="baseline"/>
            <w:rPr>
              <w:rStyle w:val="normaltextrun"/>
              <w:rFonts w:asciiTheme="minorHAnsi" w:hAnsiTheme="minorHAnsi" w:cs="Calibri"/>
              <w:color w:val="000000"/>
              <w:sz w:val="18"/>
              <w:szCs w:val="18"/>
            </w:rPr>
          </w:pPr>
        </w:p>
        <w:p w14:paraId="49CE6650" w14:textId="04B5810A" w:rsidR="000D09A2" w:rsidRPr="000D09A2" w:rsidRDefault="000D09A2" w:rsidP="000D09A2">
          <w:pPr>
            <w:pStyle w:val="paragraph"/>
            <w:spacing w:before="0" w:beforeAutospacing="0" w:after="0" w:afterAutospacing="0"/>
            <w:textAlignment w:val="baseline"/>
            <w:rPr>
              <w:rStyle w:val="normaltextrun"/>
              <w:rFonts w:asciiTheme="minorHAnsi" w:hAnsiTheme="minorHAnsi" w:cs="Calibri"/>
              <w:b/>
              <w:i/>
              <w:color w:val="000000"/>
              <w:sz w:val="18"/>
              <w:szCs w:val="18"/>
            </w:rPr>
          </w:pPr>
          <w:r w:rsidRPr="00DA35D1">
            <w:rPr>
              <w:rStyle w:val="normaltextrun"/>
              <w:rFonts w:asciiTheme="minorHAnsi" w:hAnsiTheme="minorHAnsi" w:cs="Calibri"/>
              <w:i/>
              <w:color w:val="000000"/>
              <w:sz w:val="18"/>
              <w:szCs w:val="18"/>
            </w:rPr>
            <w:t xml:space="preserve">Patrice </w:t>
          </w:r>
          <w:proofErr w:type="spellStart"/>
          <w:r w:rsidRPr="00DA35D1">
            <w:rPr>
              <w:rStyle w:val="normaltextrun"/>
              <w:rFonts w:asciiTheme="minorHAnsi" w:hAnsiTheme="minorHAnsi" w:cs="Calibri"/>
              <w:i/>
              <w:color w:val="000000"/>
              <w:sz w:val="18"/>
              <w:szCs w:val="18"/>
            </w:rPr>
            <w:t>Clausse</w:t>
          </w:r>
          <w:proofErr w:type="spellEnd"/>
          <w:r w:rsidRPr="00DA35D1">
            <w:rPr>
              <w:rStyle w:val="normaltextrun"/>
              <w:rFonts w:asciiTheme="minorHAnsi" w:hAnsiTheme="minorHAnsi" w:cs="Calibri"/>
              <w:i/>
              <w:color w:val="000000"/>
              <w:sz w:val="18"/>
              <w:szCs w:val="18"/>
            </w:rPr>
            <w:t>, ACEN International CEO, said: “</w:t>
          </w:r>
          <w:r w:rsidRPr="00DA35D1">
            <w:rPr>
              <w:rStyle w:val="normaltextrun"/>
              <w:rFonts w:asciiTheme="minorHAnsi" w:hAnsiTheme="minorHAnsi" w:cs="Calibri"/>
              <w:b/>
              <w:i/>
              <w:color w:val="000000"/>
              <w:sz w:val="18"/>
              <w:szCs w:val="18"/>
            </w:rPr>
            <w:t>Austrade is helping us keep up to date with developments in Australia’s growing renewable energy sector, and sharing information on investment opportunities. They are also pivotal in helping us connect with government representatives at federal and state levels.’</w:t>
          </w:r>
        </w:p>
        <w:p w14:paraId="0BAFC8C4" w14:textId="77777777" w:rsidR="000D09A2" w:rsidRDefault="000D09A2" w:rsidP="000D09A2">
          <w:pPr>
            <w:rPr>
              <w:sz w:val="18"/>
              <w:szCs w:val="18"/>
            </w:rPr>
          </w:pPr>
          <w:r w:rsidRPr="00C6486C">
            <w:rPr>
              <w:sz w:val="18"/>
              <w:szCs w:val="18"/>
            </w:rPr>
            <w:t xml:space="preserve">Read more </w:t>
          </w:r>
          <w:hyperlink r:id="rId24" w:history="1">
            <w:r w:rsidRPr="00C6486C">
              <w:rPr>
                <w:rStyle w:val="Hyperlink"/>
                <w:sz w:val="18"/>
                <w:szCs w:val="18"/>
              </w:rPr>
              <w:t>here</w:t>
            </w:r>
          </w:hyperlink>
          <w:r w:rsidRPr="00B72D48">
            <w:rPr>
              <w:sz w:val="18"/>
              <w:szCs w:val="18"/>
            </w:rPr>
            <w:t>.</w:t>
          </w:r>
        </w:p>
        <w:p w14:paraId="714152B7" w14:textId="6400F44B" w:rsidR="000D09A2" w:rsidRDefault="000D09A2" w:rsidP="000D09A2">
          <w:pPr>
            <w:pStyle w:val="Heading3"/>
          </w:pPr>
          <w:r>
            <w:t xml:space="preserve">Renewable </w:t>
          </w:r>
          <w:r w:rsidRPr="4EC777D5">
            <w:t>hydrogen</w:t>
          </w:r>
        </w:p>
        <w:p w14:paraId="3443EBB9" w14:textId="3738DE34" w:rsidR="000D09A2" w:rsidRPr="000D09A2" w:rsidRDefault="000D09A2" w:rsidP="000D09A2">
          <w:pPr>
            <w:pStyle w:val="Heading4"/>
          </w:pPr>
          <w:r>
            <w:t xml:space="preserve">Central Queensland Hydrogen (CQ-H2) consortium  </w:t>
          </w:r>
        </w:p>
        <w:p w14:paraId="1701DA20" w14:textId="77777777" w:rsidR="000D09A2" w:rsidRDefault="000D09A2" w:rsidP="000D09A2">
          <w:pPr>
            <w:spacing w:after="0" w:line="240" w:lineRule="auto"/>
            <w:rPr>
              <w:sz w:val="18"/>
              <w:szCs w:val="18"/>
            </w:rPr>
          </w:pPr>
          <w:r w:rsidRPr="005561E8">
            <w:rPr>
              <w:sz w:val="18"/>
              <w:szCs w:val="18"/>
            </w:rPr>
            <w:t xml:space="preserve">A consortium of Japanese, Singaporean and Australian companies is investing $117 million to help develop one of Australia’s largest green hydrogen projects. </w:t>
          </w:r>
        </w:p>
        <w:p w14:paraId="3D19BDC4" w14:textId="77777777" w:rsidR="000D09A2" w:rsidRPr="005561E8" w:rsidRDefault="000D09A2" w:rsidP="000D09A2">
          <w:pPr>
            <w:spacing w:before="0" w:after="0" w:line="240" w:lineRule="auto"/>
            <w:rPr>
              <w:sz w:val="18"/>
              <w:szCs w:val="18"/>
            </w:rPr>
          </w:pPr>
        </w:p>
        <w:p w14:paraId="1F91CE43" w14:textId="77777777" w:rsidR="000D09A2" w:rsidRPr="0054689C" w:rsidRDefault="000D09A2" w:rsidP="000D09A2">
          <w:pPr>
            <w:spacing w:before="0" w:after="0" w:line="240" w:lineRule="auto"/>
            <w:rPr>
              <w:sz w:val="18"/>
              <w:szCs w:val="18"/>
            </w:rPr>
          </w:pPr>
          <w:r w:rsidRPr="005561E8">
            <w:rPr>
              <w:sz w:val="18"/>
              <w:szCs w:val="18"/>
            </w:rPr>
            <w:lastRenderedPageBreak/>
            <w:t>Members of the consortium include Japan’s Iwatani Corporation and Marubeni Corporation, Singapore’s Keppel and Australia’s Stanwell Corporation, a Queensland state-owned energy provider. The consortium’s investment is funding a Front-End Engineering Design (FEED) study for the Central Queensland Hydrogen (CQ-H</w:t>
          </w:r>
          <w:r>
            <w:rPr>
              <w:sz w:val="18"/>
              <w:szCs w:val="18"/>
            </w:rPr>
            <w:t>2</w:t>
          </w:r>
          <w:r w:rsidRPr="005561E8">
            <w:rPr>
              <w:sz w:val="18"/>
              <w:szCs w:val="18"/>
            </w:rPr>
            <w:t xml:space="preserve">) Project, which will involve the development of a global-scale hydrogen production facility, a hydrogen gas pipeline, and a liquefaction facility, as well as a supply of hydrogen to an ammonia production facility. </w:t>
          </w:r>
        </w:p>
        <w:p w14:paraId="37A2B3D0" w14:textId="77777777" w:rsidR="000D09A2" w:rsidRPr="005561E8" w:rsidRDefault="000D09A2" w:rsidP="000D09A2">
          <w:pPr>
            <w:spacing w:before="0" w:after="0" w:line="240" w:lineRule="auto"/>
            <w:rPr>
              <w:sz w:val="18"/>
              <w:szCs w:val="18"/>
            </w:rPr>
          </w:pPr>
        </w:p>
        <w:p w14:paraId="77D8F35F" w14:textId="77777777" w:rsidR="000D09A2" w:rsidRDefault="000D09A2" w:rsidP="000D09A2">
          <w:pPr>
            <w:spacing w:before="0" w:after="0" w:line="240" w:lineRule="auto"/>
            <w:rPr>
              <w:sz w:val="18"/>
              <w:szCs w:val="18"/>
            </w:rPr>
          </w:pPr>
          <w:r w:rsidRPr="005561E8">
            <w:rPr>
              <w:sz w:val="18"/>
              <w:szCs w:val="18"/>
            </w:rPr>
            <w:t>The CQ-H</w:t>
          </w:r>
          <w:r>
            <w:rPr>
              <w:sz w:val="18"/>
              <w:szCs w:val="18"/>
            </w:rPr>
            <w:t>2</w:t>
          </w:r>
          <w:r w:rsidRPr="005561E8">
            <w:rPr>
              <w:sz w:val="18"/>
              <w:szCs w:val="18"/>
            </w:rPr>
            <w:t xml:space="preserve"> Project aims to generate 200 tonnes of green hydrogen per day by 2029, potentially ramping up to 800 tonnes per day by 2031. In the initial phase, green hydrogen is proposed to be supplied to an ammonia production facility in Gladstone, and in later phases, the green hydrogen will be liquefied and exported to Japan.</w:t>
          </w:r>
        </w:p>
        <w:p w14:paraId="58FD8849" w14:textId="77777777" w:rsidR="000D09A2" w:rsidRPr="005561E8" w:rsidRDefault="000D09A2" w:rsidP="000D09A2">
          <w:pPr>
            <w:spacing w:before="0" w:after="0" w:line="240" w:lineRule="auto"/>
            <w:rPr>
              <w:sz w:val="18"/>
              <w:szCs w:val="18"/>
            </w:rPr>
          </w:pPr>
        </w:p>
        <w:p w14:paraId="11622D44" w14:textId="77777777" w:rsidR="000D09A2" w:rsidRPr="0054689C" w:rsidRDefault="000D09A2" w:rsidP="000D09A2">
          <w:pPr>
            <w:spacing w:before="0" w:after="0" w:line="240" w:lineRule="auto"/>
            <w:rPr>
              <w:sz w:val="18"/>
              <w:szCs w:val="18"/>
            </w:rPr>
          </w:pPr>
          <w:r w:rsidRPr="005561E8">
            <w:rPr>
              <w:sz w:val="18"/>
              <w:szCs w:val="18"/>
            </w:rPr>
            <w:t xml:space="preserve">At its peak, the project could support more than 3,100 new jobs and deliver $14.5 billion in hydrogen exports over its 30-year life. </w:t>
          </w:r>
        </w:p>
        <w:p w14:paraId="7E6F4DE2" w14:textId="77777777" w:rsidR="000D09A2" w:rsidRPr="00D53561" w:rsidRDefault="000D09A2" w:rsidP="000D09A2">
          <w:pPr>
            <w:spacing w:before="0" w:after="0" w:line="240" w:lineRule="auto"/>
            <w:rPr>
              <w:b/>
              <w:bCs/>
              <w:sz w:val="18"/>
              <w:szCs w:val="18"/>
            </w:rPr>
          </w:pPr>
        </w:p>
        <w:p w14:paraId="0F0BE28C" w14:textId="77777777" w:rsidR="000D09A2" w:rsidRPr="00D53561" w:rsidRDefault="000D09A2" w:rsidP="000D09A2">
          <w:pPr>
            <w:spacing w:before="0" w:after="0" w:line="240" w:lineRule="auto"/>
            <w:rPr>
              <w:b/>
              <w:bCs/>
              <w:sz w:val="18"/>
              <w:szCs w:val="18"/>
            </w:rPr>
          </w:pPr>
          <w:r w:rsidRPr="00D53561">
            <w:rPr>
              <w:b/>
              <w:bCs/>
              <w:sz w:val="18"/>
              <w:szCs w:val="18"/>
            </w:rPr>
            <w:t xml:space="preserve">Austrade’s impact </w:t>
          </w:r>
        </w:p>
        <w:p w14:paraId="55FEC9AF" w14:textId="77777777" w:rsidR="000D09A2" w:rsidRPr="005561E8" w:rsidRDefault="000D09A2" w:rsidP="000D09A2">
          <w:pPr>
            <w:spacing w:before="0" w:after="0" w:line="240" w:lineRule="auto"/>
            <w:rPr>
              <w:sz w:val="18"/>
              <w:szCs w:val="18"/>
            </w:rPr>
          </w:pPr>
          <w:r w:rsidRPr="005561E8">
            <w:rPr>
              <w:sz w:val="18"/>
              <w:szCs w:val="18"/>
            </w:rPr>
            <w:t>Austrade</w:t>
          </w:r>
          <w:r>
            <w:rPr>
              <w:sz w:val="18"/>
              <w:szCs w:val="18"/>
            </w:rPr>
            <w:t xml:space="preserve"> has</w:t>
          </w:r>
          <w:r w:rsidRPr="005561E8">
            <w:rPr>
              <w:sz w:val="18"/>
              <w:szCs w:val="18"/>
            </w:rPr>
            <w:t xml:space="preserve"> been providing support to project investors since 2019, helping consortium members to identify Australian joint venture partners and connecting them to government agencies. Austrade also helped identify important offtake opportunities to ensure future investment returns, providing advice on policies, incentives</w:t>
          </w:r>
          <w:r w:rsidRPr="4EC777D5">
            <w:rPr>
              <w:sz w:val="18"/>
              <w:szCs w:val="18"/>
            </w:rPr>
            <w:t>,</w:t>
          </w:r>
          <w:r w:rsidRPr="005561E8">
            <w:rPr>
              <w:sz w:val="18"/>
              <w:szCs w:val="18"/>
            </w:rPr>
            <w:t xml:space="preserve"> and government funding support. </w:t>
          </w:r>
        </w:p>
        <w:p w14:paraId="2A8C1A96" w14:textId="77777777" w:rsidR="000D09A2" w:rsidRDefault="000D09A2" w:rsidP="000D09A2">
          <w:pPr>
            <w:spacing w:before="0" w:after="0" w:line="240" w:lineRule="auto"/>
          </w:pPr>
        </w:p>
        <w:p w14:paraId="1D0AFCB9" w14:textId="393CF6B9" w:rsidR="00CD691F" w:rsidRDefault="000D09A2" w:rsidP="004E18B1">
          <w:pPr>
            <w:spacing w:before="0" w:after="0" w:line="259" w:lineRule="auto"/>
          </w:pPr>
          <w:r w:rsidRPr="005D7E0B">
            <w:rPr>
              <w:rStyle w:val="normaltextrun"/>
              <w:rFonts w:asciiTheme="minorHAnsi" w:eastAsia="Times New Roman" w:hAnsiTheme="minorHAnsi" w:cs="Calibri"/>
              <w:color w:val="000000"/>
              <w:sz w:val="18"/>
              <w:szCs w:val="18"/>
              <w:lang w:eastAsia="en-AU"/>
            </w:rPr>
            <w:t xml:space="preserve">Read more </w:t>
          </w:r>
          <w:hyperlink r:id="rId25" w:history="1">
            <w:r w:rsidRPr="00F106D3">
              <w:rPr>
                <w:rStyle w:val="Hyperlink"/>
                <w:rFonts w:asciiTheme="minorHAnsi" w:eastAsia="Times New Roman" w:hAnsiTheme="minorHAnsi" w:cs="Calibri"/>
                <w:sz w:val="18"/>
                <w:szCs w:val="18"/>
                <w:lang w:eastAsia="en-AU"/>
              </w:rPr>
              <w:t>here</w:t>
            </w:r>
          </w:hyperlink>
          <w:r w:rsidRPr="005D7E0B">
            <w:rPr>
              <w:rStyle w:val="normaltextrun"/>
              <w:rFonts w:asciiTheme="minorHAnsi" w:eastAsia="Times New Roman" w:hAnsiTheme="minorHAnsi" w:cs="Calibri"/>
              <w:color w:val="000000"/>
              <w:sz w:val="18"/>
              <w:szCs w:val="18"/>
              <w:lang w:eastAsia="en-AU"/>
            </w:rPr>
            <w:t>.</w:t>
          </w:r>
        </w:p>
        <w:p w14:paraId="4E34A045" w14:textId="71B88A15" w:rsidR="000D09A2" w:rsidRDefault="000D09A2" w:rsidP="000D09A2">
          <w:pPr>
            <w:pStyle w:val="Heading3"/>
          </w:pPr>
          <w:r>
            <w:t>Transmission</w:t>
          </w:r>
        </w:p>
        <w:p w14:paraId="0CBEB6AD" w14:textId="77777777" w:rsidR="000D09A2" w:rsidRDefault="000D09A2" w:rsidP="000D09A2">
          <w:pPr>
            <w:pStyle w:val="Heading4"/>
          </w:pPr>
          <w:r>
            <w:t xml:space="preserve">Grupo Cobra </w:t>
          </w:r>
        </w:p>
        <w:p w14:paraId="509F2482" w14:textId="77777777" w:rsidR="000D09A2" w:rsidRDefault="000D09A2" w:rsidP="000D09A2">
          <w:pPr>
            <w:spacing w:after="0" w:line="240" w:lineRule="auto"/>
            <w:rPr>
              <w:rStyle w:val="normaltextrun"/>
              <w:rFonts w:asciiTheme="minorHAnsi" w:eastAsia="Times New Roman" w:hAnsiTheme="minorHAnsi" w:cs="Calibri"/>
              <w:color w:val="000000"/>
              <w:sz w:val="18"/>
              <w:szCs w:val="18"/>
              <w:lang w:eastAsia="en-AU"/>
            </w:rPr>
          </w:pPr>
          <w:r w:rsidRPr="005836EC">
            <w:rPr>
              <w:rStyle w:val="normaltextrun"/>
              <w:rFonts w:asciiTheme="minorHAnsi" w:eastAsia="Times New Roman" w:hAnsiTheme="minorHAnsi" w:cs="Calibri"/>
              <w:color w:val="000000"/>
              <w:sz w:val="18"/>
              <w:szCs w:val="18"/>
              <w:lang w:eastAsia="en-AU"/>
            </w:rPr>
            <w:t>Spanish company Grupo Cobra</w:t>
          </w:r>
          <w:r>
            <w:rPr>
              <w:rStyle w:val="normaltextrun"/>
              <w:rFonts w:asciiTheme="minorHAnsi" w:eastAsia="Times New Roman" w:hAnsiTheme="minorHAnsi" w:cs="Calibri"/>
              <w:color w:val="000000"/>
              <w:sz w:val="18"/>
              <w:szCs w:val="18"/>
              <w:lang w:eastAsia="en-AU"/>
            </w:rPr>
            <w:t xml:space="preserve"> </w:t>
          </w:r>
          <w:r w:rsidRPr="005836EC">
            <w:rPr>
              <w:rStyle w:val="normaltextrun"/>
              <w:rFonts w:asciiTheme="minorHAnsi" w:eastAsia="Times New Roman" w:hAnsiTheme="minorHAnsi" w:cs="Calibri"/>
              <w:color w:val="000000"/>
              <w:sz w:val="18"/>
              <w:szCs w:val="18"/>
              <w:lang w:eastAsia="en-AU"/>
            </w:rPr>
            <w:t xml:space="preserve">formed a consortium with </w:t>
          </w:r>
          <w:proofErr w:type="spellStart"/>
          <w:r w:rsidRPr="005836EC">
            <w:rPr>
              <w:rStyle w:val="normaltextrun"/>
              <w:rFonts w:asciiTheme="minorHAnsi" w:eastAsia="Times New Roman" w:hAnsiTheme="minorHAnsi" w:cs="Calibri"/>
              <w:color w:val="000000"/>
              <w:sz w:val="18"/>
              <w:szCs w:val="18"/>
              <w:lang w:eastAsia="en-AU"/>
            </w:rPr>
            <w:t>Acciona</w:t>
          </w:r>
          <w:proofErr w:type="spellEnd"/>
          <w:r w:rsidRPr="005836EC">
            <w:rPr>
              <w:rStyle w:val="normaltextrun"/>
              <w:rFonts w:asciiTheme="minorHAnsi" w:eastAsia="Times New Roman" w:hAnsiTheme="minorHAnsi" w:cs="Calibri"/>
              <w:color w:val="000000"/>
              <w:sz w:val="18"/>
              <w:szCs w:val="18"/>
              <w:lang w:eastAsia="en-AU"/>
            </w:rPr>
            <w:t xml:space="preserve"> and Australia’s Endeavour Energy to deliver transmission infrastructure for the first Renewable Energy Zone (REZ) in New South Wales. </w:t>
          </w:r>
        </w:p>
        <w:p w14:paraId="04487834" w14:textId="77777777" w:rsidR="000D09A2"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p>
        <w:p w14:paraId="6B3828B9" w14:textId="77777777" w:rsidR="000D09A2"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r w:rsidRPr="005836EC">
            <w:rPr>
              <w:rStyle w:val="normaltextrun"/>
              <w:rFonts w:asciiTheme="minorHAnsi" w:eastAsia="Times New Roman" w:hAnsiTheme="minorHAnsi" w:cs="Calibri"/>
              <w:color w:val="000000"/>
              <w:sz w:val="18"/>
              <w:szCs w:val="18"/>
              <w:lang w:eastAsia="en-AU"/>
            </w:rPr>
            <w:t xml:space="preserve">The consortium </w:t>
          </w:r>
          <w:r>
            <w:rPr>
              <w:rStyle w:val="normaltextrun"/>
              <w:rFonts w:asciiTheme="minorHAnsi" w:eastAsia="Times New Roman" w:hAnsiTheme="minorHAnsi" w:cs="Calibri"/>
              <w:color w:val="000000"/>
              <w:sz w:val="18"/>
              <w:szCs w:val="18"/>
              <w:lang w:eastAsia="en-AU"/>
            </w:rPr>
            <w:t xml:space="preserve">will </w:t>
          </w:r>
          <w:r w:rsidRPr="005836EC">
            <w:rPr>
              <w:rStyle w:val="normaltextrun"/>
              <w:rFonts w:asciiTheme="minorHAnsi" w:eastAsia="Times New Roman" w:hAnsiTheme="minorHAnsi" w:cs="Calibri"/>
              <w:color w:val="000000"/>
              <w:sz w:val="18"/>
              <w:szCs w:val="18"/>
              <w:lang w:eastAsia="en-AU"/>
            </w:rPr>
            <w:t>build and operate the transmission network for the 20,000-square kilometre Central-West Orana Renewable Energy Zone for the next 35 years. The project will enable solar and wind farm generators and energy storage entities to connect to the Australian electricity grid. The network capacity could reach up to 6 GW by 2038.</w:t>
          </w:r>
          <w:r>
            <w:rPr>
              <w:rStyle w:val="normaltextrun"/>
              <w:rFonts w:asciiTheme="minorHAnsi" w:eastAsia="Times New Roman" w:hAnsiTheme="minorHAnsi" w:cs="Calibri"/>
              <w:color w:val="000000"/>
              <w:sz w:val="18"/>
              <w:szCs w:val="18"/>
              <w:lang w:eastAsia="en-AU"/>
            </w:rPr>
            <w:t xml:space="preserve"> </w:t>
          </w:r>
        </w:p>
        <w:p w14:paraId="647F2622" w14:textId="77777777" w:rsidR="000D09A2"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p>
        <w:p w14:paraId="7CE6D9F6" w14:textId="77777777" w:rsidR="000D09A2"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r w:rsidRPr="005836EC">
            <w:rPr>
              <w:rStyle w:val="normaltextrun"/>
              <w:rFonts w:asciiTheme="minorHAnsi" w:eastAsia="Times New Roman" w:hAnsiTheme="minorHAnsi" w:cs="Calibri"/>
              <w:color w:val="000000"/>
              <w:sz w:val="18"/>
              <w:szCs w:val="18"/>
              <w:lang w:eastAsia="en-AU"/>
            </w:rPr>
            <w:t>José María Castillo, CEO of Grupo COBRA</w:t>
          </w:r>
          <w:r>
            <w:rPr>
              <w:rStyle w:val="normaltextrun"/>
              <w:rFonts w:asciiTheme="minorHAnsi" w:eastAsia="Times New Roman" w:hAnsiTheme="minorHAnsi" w:cs="Calibri"/>
              <w:color w:val="000000"/>
              <w:sz w:val="18"/>
              <w:szCs w:val="18"/>
              <w:lang w:eastAsia="en-AU"/>
            </w:rPr>
            <w:t xml:space="preserve"> said:</w:t>
          </w:r>
          <w:r w:rsidRPr="005836EC">
            <w:rPr>
              <w:rStyle w:val="normaltextrun"/>
              <w:rFonts w:asciiTheme="minorHAnsi" w:eastAsia="Times New Roman" w:hAnsiTheme="minorHAnsi" w:cs="Calibri"/>
              <w:color w:val="000000"/>
              <w:sz w:val="18"/>
              <w:szCs w:val="18"/>
              <w:lang w:eastAsia="en-AU"/>
            </w:rPr>
            <w:t xml:space="preserve"> ‘We are keen to contribute to the development and construction of electricity infrastructure such as the REZ to help address the expansion of reliable and clean energy in the state.’ </w:t>
          </w:r>
        </w:p>
        <w:p w14:paraId="3F44BCFC" w14:textId="77777777" w:rsidR="000D09A2"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p>
        <w:p w14:paraId="4B12EAE2" w14:textId="77777777" w:rsidR="000D09A2" w:rsidRPr="00D53561" w:rsidRDefault="000D09A2" w:rsidP="000D09A2">
          <w:pPr>
            <w:spacing w:before="0" w:after="0" w:line="240" w:lineRule="auto"/>
            <w:rPr>
              <w:rStyle w:val="normaltextrun"/>
              <w:rFonts w:asciiTheme="minorHAnsi" w:eastAsia="Times New Roman" w:hAnsiTheme="minorHAnsi" w:cs="Calibri"/>
              <w:b/>
              <w:bCs/>
              <w:color w:val="000000"/>
              <w:sz w:val="18"/>
              <w:szCs w:val="18"/>
              <w:lang w:eastAsia="en-AU"/>
            </w:rPr>
          </w:pPr>
          <w:r w:rsidRPr="00D53561">
            <w:rPr>
              <w:rStyle w:val="normaltextrun"/>
              <w:rFonts w:eastAsia="Times New Roman" w:cs="Calibri"/>
              <w:b/>
              <w:bCs/>
              <w:color w:val="000000"/>
              <w:lang w:eastAsia="en-AU"/>
            </w:rPr>
            <w:t>Austrade’s impact</w:t>
          </w:r>
        </w:p>
        <w:p w14:paraId="2FC9CA0D" w14:textId="77777777" w:rsidR="000D09A2" w:rsidRPr="00A95FC0" w:rsidRDefault="000D09A2" w:rsidP="000D09A2">
          <w:pPr>
            <w:spacing w:before="0" w:after="0" w:line="240" w:lineRule="auto"/>
            <w:rPr>
              <w:rStyle w:val="normaltextrun"/>
              <w:rFonts w:asciiTheme="minorHAnsi" w:eastAsia="Times New Roman" w:hAnsiTheme="minorHAnsi" w:cs="Calibri"/>
              <w:color w:val="000000"/>
              <w:sz w:val="18"/>
              <w:szCs w:val="18"/>
              <w:lang w:eastAsia="en-AU"/>
            </w:rPr>
          </w:pPr>
          <w:r w:rsidRPr="005836EC">
            <w:rPr>
              <w:rStyle w:val="normaltextrun"/>
              <w:rFonts w:asciiTheme="minorHAnsi" w:eastAsia="Times New Roman" w:hAnsiTheme="minorHAnsi" w:cs="Calibri"/>
              <w:color w:val="000000"/>
              <w:sz w:val="18"/>
              <w:szCs w:val="18"/>
              <w:lang w:eastAsia="en-AU"/>
            </w:rPr>
            <w:t>Austrade has been working with Grupo Cobra for more than a decade. Austrade provided market insights on Australia’s electricity transmission network to hel</w:t>
          </w:r>
          <w:r>
            <w:rPr>
              <w:rStyle w:val="normaltextrun"/>
              <w:rFonts w:asciiTheme="minorHAnsi" w:eastAsia="Times New Roman" w:hAnsiTheme="minorHAnsi" w:cs="Calibri"/>
              <w:color w:val="000000"/>
              <w:sz w:val="18"/>
              <w:szCs w:val="18"/>
              <w:lang w:eastAsia="en-AU"/>
            </w:rPr>
            <w:t>p</w:t>
          </w:r>
          <w:r w:rsidRPr="005836EC">
            <w:rPr>
              <w:rStyle w:val="normaltextrun"/>
              <w:rFonts w:asciiTheme="minorHAnsi" w:eastAsia="Times New Roman" w:hAnsiTheme="minorHAnsi" w:cs="Calibri"/>
              <w:color w:val="000000"/>
              <w:sz w:val="18"/>
              <w:szCs w:val="18"/>
              <w:lang w:eastAsia="en-AU"/>
            </w:rPr>
            <w:t xml:space="preserve"> identify investment opportunities.</w:t>
          </w:r>
          <w:r>
            <w:rPr>
              <w:rStyle w:val="normaltextrun"/>
              <w:rFonts w:asciiTheme="minorHAnsi" w:eastAsia="Times New Roman" w:hAnsiTheme="minorHAnsi" w:cs="Calibri"/>
              <w:color w:val="000000"/>
              <w:sz w:val="18"/>
              <w:szCs w:val="18"/>
              <w:lang w:eastAsia="en-AU"/>
            </w:rPr>
            <w:t xml:space="preserve"> </w:t>
          </w:r>
          <w:r w:rsidRPr="005836EC">
            <w:rPr>
              <w:rStyle w:val="normaltextrun"/>
              <w:rFonts w:asciiTheme="minorHAnsi" w:eastAsia="Times New Roman" w:hAnsiTheme="minorHAnsi" w:cs="Calibri"/>
              <w:color w:val="000000"/>
              <w:sz w:val="18"/>
              <w:szCs w:val="18"/>
              <w:lang w:eastAsia="en-AU"/>
            </w:rPr>
            <w:t xml:space="preserve">Austrade </w:t>
          </w:r>
          <w:r>
            <w:rPr>
              <w:rStyle w:val="normaltextrun"/>
              <w:rFonts w:asciiTheme="minorHAnsi" w:eastAsia="Times New Roman" w:hAnsiTheme="minorHAnsi" w:cs="Calibri"/>
              <w:color w:val="000000"/>
              <w:sz w:val="18"/>
              <w:szCs w:val="18"/>
              <w:lang w:eastAsia="en-AU"/>
            </w:rPr>
            <w:t xml:space="preserve">also </w:t>
          </w:r>
          <w:r w:rsidRPr="005836EC">
            <w:rPr>
              <w:rStyle w:val="normaltextrun"/>
              <w:rFonts w:asciiTheme="minorHAnsi" w:eastAsia="Times New Roman" w:hAnsiTheme="minorHAnsi" w:cs="Calibri"/>
              <w:color w:val="000000"/>
              <w:sz w:val="18"/>
              <w:szCs w:val="18"/>
              <w:lang w:eastAsia="en-AU"/>
            </w:rPr>
            <w:t xml:space="preserve">made introductions to key stakeholders such as the La Camara, the Spanish-Australian Chamber of Commerce. </w:t>
          </w:r>
        </w:p>
        <w:p w14:paraId="6B59286A" w14:textId="77777777" w:rsidR="000D09A2" w:rsidRDefault="000D09A2" w:rsidP="000D09A2">
          <w:pPr>
            <w:pStyle w:val="paragraph"/>
            <w:spacing w:before="0" w:beforeAutospacing="0" w:after="0" w:afterAutospacing="0"/>
            <w:rPr>
              <w:rStyle w:val="normaltextrun"/>
              <w:rFonts w:asciiTheme="minorHAnsi" w:hAnsiTheme="minorHAnsi" w:cs="Calibri"/>
              <w:color w:val="000000" w:themeColor="text1"/>
              <w:sz w:val="18"/>
              <w:szCs w:val="18"/>
            </w:rPr>
          </w:pPr>
        </w:p>
        <w:p w14:paraId="0638F9EE" w14:textId="56706697" w:rsidR="000D09A2" w:rsidRDefault="00243897" w:rsidP="000D09A2">
          <w:pPr>
            <w:spacing w:before="0" w:after="0" w:line="259" w:lineRule="auto"/>
          </w:pPr>
          <w:hyperlink r:id="rId26">
            <w:r w:rsidR="000D09A2" w:rsidRPr="60A29146">
              <w:rPr>
                <w:rStyle w:val="normaltextrun"/>
                <w:rFonts w:asciiTheme="minorHAnsi" w:hAnsiTheme="minorHAnsi" w:cs="Calibri"/>
                <w:sz w:val="18"/>
                <w:szCs w:val="18"/>
              </w:rPr>
              <w:t xml:space="preserve">Read more </w:t>
            </w:r>
            <w:r w:rsidR="000D09A2" w:rsidRPr="60A29146">
              <w:rPr>
                <w:rStyle w:val="normaltextrun"/>
                <w:rFonts w:asciiTheme="minorHAnsi" w:hAnsiTheme="minorHAnsi" w:cs="Calibri"/>
                <w:color w:val="0070C0"/>
                <w:sz w:val="18"/>
                <w:szCs w:val="18"/>
              </w:rPr>
              <w:t>here</w:t>
            </w:r>
          </w:hyperlink>
          <w:r w:rsidR="000D09A2" w:rsidRPr="60A29146">
            <w:rPr>
              <w:rStyle w:val="normaltextrun"/>
              <w:rFonts w:asciiTheme="minorHAnsi" w:hAnsiTheme="minorHAnsi" w:cs="Calibri"/>
              <w:sz w:val="18"/>
              <w:szCs w:val="18"/>
            </w:rPr>
            <w:t>.</w:t>
          </w:r>
        </w:p>
        <w:p w14:paraId="6B62896C" w14:textId="107E343B" w:rsidR="000D09A2" w:rsidRDefault="000D09A2" w:rsidP="000D09A2">
          <w:pPr>
            <w:pStyle w:val="Heading3"/>
          </w:pPr>
          <w:r w:rsidRPr="560A63A2">
            <w:t>Critical technolog</w:t>
          </w:r>
          <w:r>
            <w:t>ies -</w:t>
          </w:r>
          <w:r w:rsidRPr="560A63A2">
            <w:t xml:space="preserve"> </w:t>
          </w:r>
          <w:r>
            <w:t xml:space="preserve">cloud computing, </w:t>
          </w:r>
          <w:bookmarkStart w:id="15" w:name="_Int_xtwU3TZb"/>
          <w:r>
            <w:t>AI</w:t>
          </w:r>
          <w:bookmarkEnd w:id="15"/>
          <w:r>
            <w:t xml:space="preserve"> &amp; cyber security</w:t>
          </w:r>
        </w:p>
        <w:p w14:paraId="733E7E72" w14:textId="77777777" w:rsidR="000D09A2" w:rsidRDefault="000D09A2" w:rsidP="000D09A2">
          <w:pPr>
            <w:pStyle w:val="Heading4"/>
          </w:pPr>
          <w:r>
            <w:t xml:space="preserve">Microsoft </w:t>
          </w:r>
        </w:p>
        <w:p w14:paraId="36A10250" w14:textId="77777777" w:rsidR="000D09A2" w:rsidRPr="00FF5386" w:rsidRDefault="000D09A2" w:rsidP="000D09A2">
          <w:pPr>
            <w:pStyle w:val="paragraph"/>
            <w:spacing w:before="240" w:beforeAutospacing="0"/>
            <w:rPr>
              <w:rFonts w:asciiTheme="minorHAnsi" w:hAnsiTheme="minorHAnsi" w:cs="Calibri"/>
              <w:color w:val="000000"/>
              <w:sz w:val="18"/>
              <w:szCs w:val="18"/>
            </w:rPr>
          </w:pPr>
          <w:r w:rsidRPr="00FF5386">
            <w:rPr>
              <w:rFonts w:asciiTheme="minorHAnsi" w:hAnsiTheme="minorHAnsi" w:cs="Calibri"/>
              <w:color w:val="000000"/>
              <w:sz w:val="18"/>
              <w:szCs w:val="18"/>
            </w:rPr>
            <w:t xml:space="preserve">Microsoft </w:t>
          </w:r>
          <w:r>
            <w:rPr>
              <w:rFonts w:asciiTheme="minorHAnsi" w:hAnsiTheme="minorHAnsi" w:cs="Calibri"/>
              <w:color w:val="000000"/>
              <w:sz w:val="18"/>
              <w:szCs w:val="18"/>
            </w:rPr>
            <w:t>is</w:t>
          </w:r>
          <w:r w:rsidRPr="00FF5386">
            <w:rPr>
              <w:rFonts w:asciiTheme="minorHAnsi" w:hAnsiTheme="minorHAnsi" w:cs="Calibri"/>
              <w:color w:val="000000"/>
              <w:sz w:val="18"/>
              <w:szCs w:val="18"/>
            </w:rPr>
            <w:t xml:space="preserve"> investing 5 billion over two years to expand its hyperscale cloud computing and </w:t>
          </w:r>
          <w:r>
            <w:rPr>
              <w:rFonts w:asciiTheme="minorHAnsi" w:hAnsiTheme="minorHAnsi" w:cs="Calibri"/>
              <w:color w:val="000000"/>
              <w:sz w:val="18"/>
              <w:szCs w:val="18"/>
            </w:rPr>
            <w:t>AI</w:t>
          </w:r>
          <w:r w:rsidRPr="00FF5386">
            <w:rPr>
              <w:rFonts w:asciiTheme="minorHAnsi" w:hAnsiTheme="minorHAnsi" w:cs="Calibri"/>
              <w:color w:val="000000"/>
              <w:sz w:val="18"/>
              <w:szCs w:val="18"/>
            </w:rPr>
            <w:t xml:space="preserve"> infrastructure in Australia. Microsoft’s investment will grow its computing capacity by around 250%, enabling the company to meet Australia’s growing demand for cloud computing services. Microsoft will utilise low-carbon materials and renewable energy to build its new data centres. </w:t>
          </w:r>
        </w:p>
        <w:p w14:paraId="59E27900" w14:textId="77777777" w:rsidR="000D09A2" w:rsidRPr="00FF5386" w:rsidRDefault="000D09A2" w:rsidP="000D09A2">
          <w:pPr>
            <w:pStyle w:val="paragraph"/>
            <w:rPr>
              <w:rFonts w:asciiTheme="minorHAnsi" w:hAnsiTheme="minorHAnsi" w:cs="Calibri"/>
              <w:color w:val="000000"/>
              <w:sz w:val="18"/>
              <w:szCs w:val="18"/>
            </w:rPr>
          </w:pPr>
          <w:r w:rsidRPr="00BC2348">
            <w:rPr>
              <w:rFonts w:asciiTheme="minorHAnsi" w:hAnsiTheme="minorHAnsi" w:cs="Calibri"/>
              <w:i/>
              <w:color w:val="000000"/>
              <w:sz w:val="18"/>
              <w:szCs w:val="18"/>
            </w:rPr>
            <w:lastRenderedPageBreak/>
            <w:t xml:space="preserve">Brad Smith, Microsoft Vice Chair and President, noted </w:t>
          </w:r>
          <w:r w:rsidRPr="00BC2348">
            <w:rPr>
              <w:rFonts w:asciiTheme="minorHAnsi" w:hAnsiTheme="minorHAnsi" w:cs="Calibri"/>
              <w:b/>
              <w:i/>
              <w:color w:val="000000"/>
              <w:sz w:val="18"/>
              <w:szCs w:val="18"/>
            </w:rPr>
            <w:t>“This is our largest investment in Microsoft’s 40-year history in Australia and a testament to our commitment to the country’s growth and prosperity in the AI era</w:t>
          </w:r>
          <w:r w:rsidRPr="00FF5386">
            <w:rPr>
              <w:rFonts w:asciiTheme="minorHAnsi" w:hAnsiTheme="minorHAnsi" w:cs="Calibri"/>
              <w:i/>
              <w:iCs/>
              <w:color w:val="000000"/>
              <w:sz w:val="18"/>
              <w:szCs w:val="18"/>
            </w:rPr>
            <w:t>”.</w:t>
          </w:r>
          <w:r w:rsidRPr="00FF5386">
            <w:rPr>
              <w:rFonts w:asciiTheme="minorHAnsi" w:hAnsiTheme="minorHAnsi" w:cs="Calibri"/>
              <w:color w:val="000000"/>
              <w:sz w:val="18"/>
              <w:szCs w:val="18"/>
            </w:rPr>
            <w:t> </w:t>
          </w:r>
        </w:p>
        <w:p w14:paraId="6048C8D8" w14:textId="77777777" w:rsidR="000D09A2" w:rsidRPr="00FF5386" w:rsidRDefault="000D09A2" w:rsidP="000D09A2">
          <w:pPr>
            <w:pStyle w:val="paragraph"/>
            <w:rPr>
              <w:rFonts w:asciiTheme="minorHAnsi" w:hAnsiTheme="minorHAnsi" w:cs="Calibri"/>
              <w:color w:val="000000"/>
              <w:sz w:val="18"/>
              <w:szCs w:val="18"/>
            </w:rPr>
          </w:pPr>
          <w:r w:rsidRPr="00FF5386">
            <w:rPr>
              <w:rFonts w:asciiTheme="minorHAnsi" w:hAnsiTheme="minorHAnsi" w:cs="Calibri"/>
              <w:color w:val="000000"/>
              <w:sz w:val="18"/>
              <w:szCs w:val="18"/>
            </w:rPr>
            <w:t xml:space="preserve">As part of </w:t>
          </w:r>
          <w:r>
            <w:rPr>
              <w:rFonts w:asciiTheme="minorHAnsi" w:hAnsiTheme="minorHAnsi" w:cs="Calibri"/>
              <w:color w:val="000000"/>
              <w:sz w:val="18"/>
              <w:szCs w:val="18"/>
            </w:rPr>
            <w:t>its</w:t>
          </w:r>
          <w:r w:rsidRPr="00FF5386">
            <w:rPr>
              <w:rFonts w:asciiTheme="minorHAnsi" w:hAnsiTheme="minorHAnsi" w:cs="Calibri"/>
              <w:color w:val="000000"/>
              <w:sz w:val="18"/>
              <w:szCs w:val="18"/>
            </w:rPr>
            <w:t xml:space="preserve"> investment, Microsoft will also extend its global skills program to offer training to over 300,000 Australians in AI and cloud technologies. </w:t>
          </w:r>
        </w:p>
        <w:p w14:paraId="634DEA1F" w14:textId="77777777" w:rsidR="000D09A2" w:rsidRDefault="000D09A2" w:rsidP="000D09A2">
          <w:pPr>
            <w:pStyle w:val="paragraph"/>
            <w:rPr>
              <w:rFonts w:asciiTheme="minorHAnsi" w:hAnsiTheme="minorHAnsi" w:cs="Calibri"/>
              <w:color w:val="000000"/>
              <w:sz w:val="18"/>
              <w:szCs w:val="18"/>
            </w:rPr>
          </w:pPr>
          <w:r w:rsidRPr="00FF5386">
            <w:rPr>
              <w:rFonts w:asciiTheme="minorHAnsi" w:hAnsiTheme="minorHAnsi" w:cs="Calibri"/>
              <w:color w:val="000000"/>
              <w:sz w:val="18"/>
              <w:szCs w:val="18"/>
            </w:rPr>
            <w:t>Microsoft and the Australian Signals Directorate also announced the Microsoft-Australian Signals Directorate Cyber Shield (MACS) initiative, focused on improving protection from cyber threats through next-generation cyber</w:t>
          </w:r>
          <w:r>
            <w:rPr>
              <w:rFonts w:asciiTheme="minorHAnsi" w:hAnsiTheme="minorHAnsi" w:cs="Calibri"/>
              <w:color w:val="000000"/>
              <w:sz w:val="18"/>
              <w:szCs w:val="18"/>
            </w:rPr>
            <w:t xml:space="preserve"> </w:t>
          </w:r>
          <w:r w:rsidRPr="00FF5386">
            <w:rPr>
              <w:rFonts w:asciiTheme="minorHAnsi" w:hAnsiTheme="minorHAnsi" w:cs="Calibri"/>
              <w:color w:val="000000"/>
              <w:sz w:val="18"/>
              <w:szCs w:val="18"/>
            </w:rPr>
            <w:t>security solutions. </w:t>
          </w:r>
        </w:p>
        <w:p w14:paraId="3F1B976E" w14:textId="77777777" w:rsidR="000D09A2" w:rsidRPr="00D53561" w:rsidRDefault="000D09A2" w:rsidP="000D09A2">
          <w:pPr>
            <w:pStyle w:val="paragraph"/>
            <w:rPr>
              <w:rFonts w:asciiTheme="minorHAnsi" w:hAnsiTheme="minorHAnsi" w:cs="Calibri"/>
              <w:b/>
              <w:bCs/>
              <w:color w:val="000000"/>
              <w:sz w:val="18"/>
              <w:szCs w:val="18"/>
            </w:rPr>
          </w:pPr>
          <w:r w:rsidRPr="00D53561">
            <w:rPr>
              <w:rFonts w:asciiTheme="minorHAnsi" w:hAnsiTheme="minorHAnsi" w:cs="Calibri"/>
              <w:b/>
              <w:bCs/>
              <w:color w:val="000000"/>
              <w:sz w:val="18"/>
              <w:szCs w:val="18"/>
            </w:rPr>
            <w:t>Austrade’s impact</w:t>
          </w:r>
        </w:p>
        <w:p w14:paraId="208D2D95" w14:textId="77777777" w:rsidR="000D09A2" w:rsidRPr="00FF5386" w:rsidRDefault="000D09A2" w:rsidP="000D09A2">
          <w:pPr>
            <w:pStyle w:val="paragraph"/>
            <w:rPr>
              <w:rFonts w:asciiTheme="minorHAnsi" w:hAnsiTheme="minorHAnsi" w:cs="Calibri"/>
              <w:color w:val="000000"/>
              <w:sz w:val="18"/>
              <w:szCs w:val="18"/>
            </w:rPr>
          </w:pPr>
          <w:r w:rsidRPr="00FF5386">
            <w:rPr>
              <w:rFonts w:asciiTheme="minorHAnsi" w:hAnsiTheme="minorHAnsi" w:cs="Calibri"/>
              <w:color w:val="000000"/>
              <w:sz w:val="18"/>
              <w:szCs w:val="18"/>
            </w:rPr>
            <w:t xml:space="preserve">John Galligan, General Manager at Microsoft Australia &amp; New Zealand said </w:t>
          </w:r>
          <w:r>
            <w:rPr>
              <w:rFonts w:asciiTheme="minorHAnsi" w:hAnsiTheme="minorHAnsi" w:cs="Calibri"/>
              <w:color w:val="000000"/>
              <w:sz w:val="18"/>
              <w:szCs w:val="18"/>
            </w:rPr>
            <w:t>‘</w:t>
          </w:r>
          <w:r w:rsidRPr="00FF5386">
            <w:rPr>
              <w:rFonts w:asciiTheme="minorHAnsi" w:hAnsiTheme="minorHAnsi" w:cs="Calibri"/>
              <w:color w:val="000000"/>
              <w:sz w:val="18"/>
              <w:szCs w:val="18"/>
            </w:rPr>
            <w:t>Austrade plays such a valuable role in spotting new opportunities to drive mutual benefit for Microsoft and Australia. This project benefited from our ability to build a connected engagement across a range of government and industry stakeholders in Australia, policy makers, and the Australian Embassy in Washington DC.</w:t>
          </w:r>
          <w:r>
            <w:rPr>
              <w:rFonts w:asciiTheme="minorHAnsi" w:hAnsiTheme="minorHAnsi" w:cs="Calibri"/>
              <w:color w:val="000000"/>
              <w:sz w:val="18"/>
              <w:szCs w:val="18"/>
            </w:rPr>
            <w:t>’</w:t>
          </w:r>
          <w:r w:rsidRPr="00FF5386">
            <w:rPr>
              <w:rFonts w:asciiTheme="minorHAnsi" w:hAnsiTheme="minorHAnsi" w:cs="Calibri"/>
              <w:color w:val="000000"/>
              <w:sz w:val="18"/>
              <w:szCs w:val="18"/>
            </w:rPr>
            <w:t> </w:t>
          </w:r>
        </w:p>
        <w:p w14:paraId="3476A710" w14:textId="23ACF362" w:rsidR="00800CC4" w:rsidRDefault="000D09A2" w:rsidP="000D09A2">
          <w:r w:rsidRPr="006C3C0B">
            <w:rPr>
              <w:rStyle w:val="normaltextrun"/>
              <w:rFonts w:asciiTheme="minorHAnsi" w:hAnsiTheme="minorHAnsi" w:cs="Calibri"/>
              <w:color w:val="000000"/>
              <w:sz w:val="18"/>
              <w:szCs w:val="18"/>
            </w:rPr>
            <w:t xml:space="preserve">Read more </w:t>
          </w:r>
          <w:hyperlink r:id="rId27" w:history="1">
            <w:r w:rsidRPr="003D1ECE">
              <w:rPr>
                <w:rStyle w:val="Hyperlink"/>
                <w:rFonts w:asciiTheme="minorHAnsi" w:hAnsiTheme="minorHAnsi" w:cs="Calibri"/>
                <w:sz w:val="18"/>
                <w:szCs w:val="18"/>
              </w:rPr>
              <w:t>here</w:t>
            </w:r>
          </w:hyperlink>
          <w:r w:rsidRPr="006C3C0B">
            <w:rPr>
              <w:rStyle w:val="normaltextrun"/>
              <w:rFonts w:asciiTheme="minorHAnsi" w:hAnsiTheme="minorHAnsi" w:cs="Calibri"/>
              <w:color w:val="000000"/>
              <w:sz w:val="18"/>
              <w:szCs w:val="18"/>
            </w:rPr>
            <w:t>.</w:t>
          </w:r>
        </w:p>
        <w:p w14:paraId="72A52DC6" w14:textId="4C97A822" w:rsidR="007A12CF" w:rsidRDefault="000D09A2" w:rsidP="000D09A2">
          <w:pPr>
            <w:pStyle w:val="Heading3"/>
          </w:pPr>
          <w:r>
            <w:t xml:space="preserve">Critical technologies – Quantum technologies  </w:t>
          </w:r>
        </w:p>
        <w:p w14:paraId="4A89889B" w14:textId="77777777" w:rsidR="000D09A2" w:rsidRDefault="000D09A2" w:rsidP="000D09A2">
          <w:pPr>
            <w:pStyle w:val="Heading4"/>
          </w:pPr>
          <w:r>
            <w:t xml:space="preserve">Oxford Instruments </w:t>
          </w:r>
        </w:p>
        <w:p w14:paraId="16CA112A" w14:textId="77777777" w:rsidR="000D09A2" w:rsidRDefault="000D09A2" w:rsidP="000D09A2">
          <w:pPr>
            <w:pStyle w:val="paragraph"/>
            <w:spacing w:before="240" w:beforeAutospacing="0" w:after="0" w:afterAutospacing="0"/>
            <w:textAlignment w:val="baseline"/>
            <w:rPr>
              <w:rFonts w:asciiTheme="minorHAnsi" w:hAnsiTheme="minorHAnsi" w:cs="Calibri"/>
              <w:color w:val="000000"/>
              <w:sz w:val="18"/>
              <w:szCs w:val="18"/>
            </w:rPr>
          </w:pPr>
          <w:r w:rsidRPr="007F001F">
            <w:rPr>
              <w:rFonts w:asciiTheme="minorHAnsi" w:hAnsiTheme="minorHAnsi" w:cs="Calibri"/>
              <w:color w:val="000000"/>
              <w:sz w:val="18"/>
              <w:szCs w:val="18"/>
            </w:rPr>
            <w:t xml:space="preserve">UK-based Oxford Instruments have established a new Australia and New Zealand hub in Australia. The company will </w:t>
          </w:r>
          <w:r w:rsidRPr="003C36E4">
            <w:rPr>
              <w:rFonts w:asciiTheme="minorHAnsi" w:hAnsiTheme="minorHAnsi" w:cs="Calibri"/>
              <w:color w:val="000000"/>
              <w:sz w:val="18"/>
              <w:szCs w:val="18"/>
            </w:rPr>
            <w:t>develop</w:t>
          </w:r>
          <w:r w:rsidRPr="007F001F">
            <w:rPr>
              <w:rFonts w:asciiTheme="minorHAnsi" w:hAnsiTheme="minorHAnsi" w:cs="Calibri"/>
              <w:color w:val="000000"/>
              <w:sz w:val="18"/>
              <w:szCs w:val="18"/>
            </w:rPr>
            <w:t xml:space="preserve"> R&amp;D with local academic communities to unlock solutions for microscopy and analysis techniques, cryogenic systems for quantum computing and semiconductor fabrication equipment.</w:t>
          </w:r>
        </w:p>
        <w:p w14:paraId="61014822" w14:textId="77777777" w:rsidR="000D09A2" w:rsidRDefault="000D09A2" w:rsidP="000D09A2">
          <w:pPr>
            <w:pStyle w:val="paragraph"/>
            <w:spacing w:before="0" w:beforeAutospacing="0" w:after="0" w:afterAutospacing="0"/>
            <w:textAlignment w:val="baseline"/>
            <w:rPr>
              <w:rFonts w:asciiTheme="minorHAnsi" w:hAnsiTheme="minorHAnsi" w:cs="Calibri"/>
              <w:color w:val="000000"/>
              <w:sz w:val="18"/>
              <w:szCs w:val="18"/>
            </w:rPr>
          </w:pPr>
        </w:p>
        <w:p w14:paraId="093922F6" w14:textId="77777777" w:rsidR="000D09A2" w:rsidRDefault="000D09A2" w:rsidP="000D09A2">
          <w:pPr>
            <w:pStyle w:val="paragraph"/>
            <w:spacing w:before="0" w:beforeAutospacing="0" w:after="0" w:afterAutospacing="0"/>
            <w:textAlignment w:val="baseline"/>
            <w:rPr>
              <w:rFonts w:asciiTheme="minorHAnsi" w:hAnsiTheme="minorHAnsi" w:cs="Calibri"/>
              <w:color w:val="000000"/>
              <w:sz w:val="18"/>
              <w:szCs w:val="18"/>
            </w:rPr>
          </w:pPr>
          <w:r w:rsidRPr="007F001F">
            <w:rPr>
              <w:rFonts w:asciiTheme="minorHAnsi" w:hAnsiTheme="minorHAnsi" w:cs="Calibri"/>
              <w:color w:val="000000"/>
              <w:sz w:val="18"/>
              <w:szCs w:val="18"/>
            </w:rPr>
            <w:t>Oxford Instruments is also at the commercialisation end of quantum technology, which will be essential to achieving net zero.</w:t>
          </w:r>
        </w:p>
        <w:p w14:paraId="6FFEEC57" w14:textId="77777777" w:rsidR="000D09A2" w:rsidRPr="007F001F" w:rsidRDefault="000D09A2" w:rsidP="000D09A2">
          <w:pPr>
            <w:pStyle w:val="paragraph"/>
            <w:spacing w:before="0" w:beforeAutospacing="0" w:after="0" w:afterAutospacing="0"/>
            <w:textAlignment w:val="baseline"/>
            <w:rPr>
              <w:rFonts w:asciiTheme="minorHAnsi" w:hAnsiTheme="minorHAnsi" w:cs="Calibri"/>
              <w:color w:val="000000"/>
              <w:sz w:val="18"/>
              <w:szCs w:val="18"/>
            </w:rPr>
          </w:pPr>
          <w:r w:rsidRPr="007F001F">
            <w:rPr>
              <w:rFonts w:asciiTheme="minorHAnsi" w:hAnsiTheme="minorHAnsi" w:cs="Calibri"/>
              <w:color w:val="000000"/>
              <w:sz w:val="18"/>
              <w:szCs w:val="18"/>
            </w:rPr>
            <w:t xml:space="preserve"> </w:t>
          </w:r>
        </w:p>
        <w:p w14:paraId="21BDAF8E" w14:textId="77777777" w:rsidR="000D09A2" w:rsidRDefault="000D09A2" w:rsidP="000D09A2">
          <w:pPr>
            <w:pStyle w:val="paragraph"/>
            <w:spacing w:before="0" w:beforeAutospacing="0" w:after="0" w:afterAutospacing="0"/>
            <w:textAlignment w:val="baseline"/>
            <w:rPr>
              <w:rFonts w:asciiTheme="minorHAnsi" w:hAnsiTheme="minorHAnsi" w:cs="Calibri"/>
              <w:color w:val="000000"/>
              <w:sz w:val="18"/>
              <w:szCs w:val="18"/>
            </w:rPr>
          </w:pPr>
          <w:r w:rsidRPr="00B54305">
            <w:rPr>
              <w:rFonts w:asciiTheme="minorHAnsi" w:hAnsiTheme="minorHAnsi" w:cs="Calibri"/>
              <w:b/>
              <w:bCs/>
              <w:i/>
              <w:iCs/>
              <w:color w:val="000000"/>
              <w:sz w:val="18"/>
              <w:szCs w:val="18"/>
            </w:rPr>
            <w:t>‘It’s very exciting to bring Oxford Instruments’ experience to Australia and see the culture here shifting towards producing strong commercial and applied research that can help us solve problems at scale,</w:t>
          </w:r>
          <w:r w:rsidRPr="007F001F">
            <w:rPr>
              <w:rFonts w:asciiTheme="minorHAnsi" w:hAnsiTheme="minorHAnsi" w:cs="Calibri"/>
              <w:color w:val="000000"/>
              <w:sz w:val="18"/>
              <w:szCs w:val="18"/>
            </w:rPr>
            <w:t>’</w:t>
          </w:r>
          <w:r w:rsidRPr="001C3832">
            <w:rPr>
              <w:rFonts w:ascii="Verdana" w:eastAsiaTheme="minorHAnsi" w:hAnsi="Verdana" w:cstheme="minorBidi"/>
              <w:color w:val="000000" w:themeColor="text1"/>
              <w:sz w:val="20"/>
              <w:szCs w:val="20"/>
              <w:lang w:eastAsia="en-US"/>
            </w:rPr>
            <w:t xml:space="preserve"> </w:t>
          </w:r>
          <w:r w:rsidRPr="001C3832">
            <w:rPr>
              <w:rFonts w:asciiTheme="minorHAnsi" w:hAnsiTheme="minorHAnsi" w:cs="Calibri"/>
              <w:color w:val="000000"/>
              <w:sz w:val="18"/>
              <w:szCs w:val="18"/>
            </w:rPr>
            <w:t>said Jonathan Byron, President of East and Southeast Asia, Oxford Instruments.</w:t>
          </w:r>
        </w:p>
        <w:p w14:paraId="0504AE6F" w14:textId="77777777" w:rsidR="000D09A2" w:rsidRDefault="000D09A2" w:rsidP="000D09A2">
          <w:pPr>
            <w:pStyle w:val="paragraph"/>
            <w:spacing w:before="0" w:beforeAutospacing="0" w:after="0" w:afterAutospacing="0"/>
            <w:textAlignment w:val="baseline"/>
          </w:pPr>
        </w:p>
        <w:p w14:paraId="1FA4959E" w14:textId="77777777" w:rsidR="000D09A2" w:rsidRPr="00326CA6" w:rsidRDefault="000D09A2" w:rsidP="000D09A2">
          <w:pPr>
            <w:pStyle w:val="paragraph"/>
            <w:spacing w:before="0" w:beforeAutospacing="0" w:after="0" w:afterAutospacing="0"/>
            <w:textAlignment w:val="baseline"/>
            <w:rPr>
              <w:rFonts w:asciiTheme="minorHAnsi" w:hAnsiTheme="minorHAnsi" w:cs="Calibri"/>
              <w:b/>
              <w:bCs/>
              <w:color w:val="000000"/>
              <w:sz w:val="18"/>
              <w:szCs w:val="18"/>
            </w:rPr>
          </w:pPr>
          <w:r w:rsidRPr="00326CA6">
            <w:rPr>
              <w:rFonts w:asciiTheme="minorHAnsi" w:hAnsiTheme="minorHAnsi" w:cs="Calibri"/>
              <w:b/>
              <w:bCs/>
              <w:color w:val="000000"/>
              <w:sz w:val="18"/>
              <w:szCs w:val="18"/>
            </w:rPr>
            <w:t>Austrade’s impact</w:t>
          </w:r>
        </w:p>
        <w:p w14:paraId="080C9835" w14:textId="77777777" w:rsidR="000D09A2" w:rsidRPr="007F001F" w:rsidRDefault="000D09A2" w:rsidP="000D09A2">
          <w:pPr>
            <w:pStyle w:val="paragraph"/>
            <w:spacing w:before="0" w:beforeAutospacing="0" w:after="0" w:afterAutospacing="0"/>
            <w:textAlignment w:val="baseline"/>
            <w:rPr>
              <w:rFonts w:asciiTheme="minorHAnsi" w:hAnsiTheme="minorHAnsi" w:cs="Calibri"/>
              <w:color w:val="000000"/>
              <w:sz w:val="18"/>
              <w:szCs w:val="18"/>
            </w:rPr>
          </w:pPr>
        </w:p>
        <w:p w14:paraId="07A0292C" w14:textId="4EACF8E1" w:rsidR="000D09A2" w:rsidRPr="000D09A2" w:rsidRDefault="000D09A2" w:rsidP="000D09A2">
          <w:pPr>
            <w:pStyle w:val="paragraph"/>
            <w:spacing w:before="0" w:beforeAutospacing="0" w:after="0" w:afterAutospacing="0"/>
            <w:textAlignment w:val="baseline"/>
            <w:rPr>
              <w:rFonts w:asciiTheme="minorHAnsi" w:hAnsiTheme="minorHAnsi" w:cs="Calibri"/>
              <w:color w:val="000000"/>
              <w:sz w:val="18"/>
              <w:szCs w:val="18"/>
            </w:rPr>
          </w:pPr>
          <w:r w:rsidRPr="00B54305">
            <w:rPr>
              <w:rFonts w:asciiTheme="minorHAnsi" w:hAnsiTheme="minorHAnsi" w:cs="Calibri"/>
              <w:b/>
              <w:bCs/>
              <w:i/>
              <w:iCs/>
              <w:color w:val="000000" w:themeColor="text1"/>
              <w:sz w:val="18"/>
              <w:szCs w:val="18"/>
            </w:rPr>
            <w:t xml:space="preserve">‘The support </w:t>
          </w:r>
          <w:bookmarkStart w:id="16" w:name="_Int_50wcqgeh"/>
          <w:r w:rsidRPr="00B54305">
            <w:rPr>
              <w:rFonts w:asciiTheme="minorHAnsi" w:hAnsiTheme="minorHAnsi" w:cs="Calibri"/>
              <w:b/>
              <w:bCs/>
              <w:i/>
              <w:iCs/>
              <w:color w:val="000000" w:themeColor="text1"/>
              <w:sz w:val="18"/>
              <w:szCs w:val="18"/>
            </w:rPr>
            <w:t>we’ve</w:t>
          </w:r>
          <w:bookmarkEnd w:id="16"/>
          <w:r w:rsidRPr="00B54305">
            <w:rPr>
              <w:rFonts w:asciiTheme="minorHAnsi" w:hAnsiTheme="minorHAnsi" w:cs="Calibri"/>
              <w:b/>
              <w:bCs/>
              <w:i/>
              <w:iCs/>
              <w:color w:val="000000" w:themeColor="text1"/>
              <w:sz w:val="18"/>
              <w:szCs w:val="18"/>
            </w:rPr>
            <w:t xml:space="preserve"> had from Austrade has been over and above my expectations. It is extended from introductions to detailed market sector overviews, to practical and logistical issues like setting up a business in Australia,’</w:t>
          </w:r>
          <w:r w:rsidRPr="4EC777D5">
            <w:rPr>
              <w:rFonts w:asciiTheme="minorHAnsi" w:hAnsiTheme="minorHAnsi" w:cs="Calibri"/>
              <w:color w:val="000000" w:themeColor="text1"/>
              <w:sz w:val="18"/>
              <w:szCs w:val="18"/>
            </w:rPr>
            <w:t xml:space="preserve"> said Jonathan Bryon.</w:t>
          </w:r>
        </w:p>
        <w:p w14:paraId="7E7B242A" w14:textId="614A716B" w:rsidR="00F147DB" w:rsidRDefault="000D09A2" w:rsidP="000D09A2">
          <w:r w:rsidRPr="00786F92">
            <w:rPr>
              <w:rFonts w:asciiTheme="minorHAnsi" w:hAnsiTheme="minorHAnsi"/>
              <w:sz w:val="18"/>
              <w:szCs w:val="18"/>
            </w:rPr>
            <w:t xml:space="preserve">Read more </w:t>
          </w:r>
          <w:hyperlink r:id="rId28" w:history="1">
            <w:r w:rsidRPr="00F7506E">
              <w:rPr>
                <w:rStyle w:val="Hyperlink"/>
                <w:rFonts w:asciiTheme="minorHAnsi" w:hAnsiTheme="minorHAnsi"/>
                <w:sz w:val="18"/>
                <w:szCs w:val="18"/>
              </w:rPr>
              <w:t>here</w:t>
            </w:r>
          </w:hyperlink>
          <w:r w:rsidRPr="00786F92">
            <w:rPr>
              <w:rFonts w:asciiTheme="minorHAnsi" w:hAnsiTheme="minorHAnsi"/>
              <w:sz w:val="18"/>
              <w:szCs w:val="18"/>
            </w:rPr>
            <w:t>.</w:t>
          </w:r>
        </w:p>
        <w:p w14:paraId="0AF0AA54" w14:textId="35D42600" w:rsidR="000D09A2" w:rsidRDefault="000D09A2" w:rsidP="000D09A2">
          <w:pPr>
            <w:pStyle w:val="Heading3"/>
          </w:pPr>
          <w:r>
            <w:t xml:space="preserve">Clean technology </w:t>
          </w:r>
          <w:bookmarkStart w:id="17" w:name="_Int_5fAqnkfu"/>
          <w:r>
            <w:t>manufacturing</w:t>
          </w:r>
          <w:bookmarkEnd w:id="17"/>
        </w:p>
        <w:p w14:paraId="14752A00" w14:textId="77777777" w:rsidR="000D09A2" w:rsidRPr="00243897" w:rsidRDefault="000D09A2" w:rsidP="000D09A2">
          <w:pPr>
            <w:pStyle w:val="Heading4"/>
          </w:pPr>
          <w:r w:rsidRPr="00243897">
            <w:t>ESS Inc</w:t>
          </w:r>
        </w:p>
        <w:p w14:paraId="3FF12E65" w14:textId="77777777" w:rsidR="000D09A2" w:rsidRPr="00A23182" w:rsidRDefault="000D09A2" w:rsidP="000D09A2">
          <w:pPr>
            <w:spacing w:after="0" w:line="240" w:lineRule="auto"/>
            <w:rPr>
              <w:rFonts w:asciiTheme="minorHAnsi" w:eastAsia="Times New Roman" w:hAnsiTheme="minorHAnsi" w:cs="Calibri"/>
              <w:color w:val="000000"/>
              <w:sz w:val="18"/>
              <w:szCs w:val="18"/>
              <w:lang w:eastAsia="en-AU"/>
            </w:rPr>
          </w:pPr>
          <w:r w:rsidRPr="00A23182">
            <w:rPr>
              <w:rFonts w:asciiTheme="minorHAnsi" w:eastAsia="Times New Roman" w:hAnsiTheme="minorHAnsi" w:cs="Calibri"/>
              <w:color w:val="000000"/>
              <w:sz w:val="18"/>
              <w:szCs w:val="18"/>
              <w:lang w:eastAsia="en-AU"/>
            </w:rPr>
            <w:t xml:space="preserve">US-based </w:t>
          </w:r>
          <w:bookmarkStart w:id="18" w:name="_Int_DquXzP9E"/>
          <w:r w:rsidRPr="00A23182">
            <w:rPr>
              <w:rFonts w:asciiTheme="minorHAnsi" w:eastAsia="Times New Roman" w:hAnsiTheme="minorHAnsi" w:cs="Calibri"/>
              <w:color w:val="000000"/>
              <w:sz w:val="18"/>
              <w:szCs w:val="18"/>
              <w:lang w:eastAsia="en-AU"/>
            </w:rPr>
            <w:t>ESS</w:t>
          </w:r>
          <w:bookmarkEnd w:id="18"/>
          <w:r w:rsidRPr="00A23182">
            <w:rPr>
              <w:rFonts w:asciiTheme="minorHAnsi" w:eastAsia="Times New Roman" w:hAnsiTheme="minorHAnsi" w:cs="Calibri"/>
              <w:color w:val="000000"/>
              <w:sz w:val="18"/>
              <w:szCs w:val="18"/>
              <w:lang w:eastAsia="en-AU"/>
            </w:rPr>
            <w:t xml:space="preserve"> Inc. (ESS) and Australia’s Energy Storage Industries (ESI) have formed a partnership to assemble and distribute large-scale iron flow batteries across the Oceania region.</w:t>
          </w:r>
        </w:p>
        <w:p w14:paraId="228DAF3C" w14:textId="77777777" w:rsidR="000D09A2" w:rsidRPr="00A23182" w:rsidRDefault="000D09A2" w:rsidP="000D09A2">
          <w:pPr>
            <w:spacing w:before="0" w:after="0" w:line="240" w:lineRule="auto"/>
            <w:rPr>
              <w:rFonts w:asciiTheme="minorHAnsi" w:eastAsia="Times New Roman" w:hAnsiTheme="minorHAnsi" w:cs="Calibri"/>
              <w:color w:val="000000"/>
              <w:sz w:val="18"/>
              <w:szCs w:val="18"/>
              <w:lang w:eastAsia="en-AU"/>
            </w:rPr>
          </w:pPr>
        </w:p>
        <w:p w14:paraId="308862C5" w14:textId="77777777" w:rsidR="000D09A2" w:rsidRPr="00A23182" w:rsidRDefault="000D09A2" w:rsidP="000D09A2">
          <w:pPr>
            <w:spacing w:before="0" w:after="0" w:line="240" w:lineRule="auto"/>
            <w:rPr>
              <w:rFonts w:asciiTheme="minorHAnsi" w:eastAsia="Times New Roman" w:hAnsiTheme="minorHAnsi" w:cs="Calibri"/>
              <w:color w:val="000000"/>
              <w:sz w:val="18"/>
              <w:szCs w:val="18"/>
              <w:lang w:eastAsia="en-AU"/>
            </w:rPr>
          </w:pPr>
          <w:r w:rsidRPr="00A23182">
            <w:rPr>
              <w:rFonts w:asciiTheme="minorHAnsi" w:eastAsia="Times New Roman" w:hAnsiTheme="minorHAnsi" w:cs="Calibri"/>
              <w:color w:val="000000"/>
              <w:sz w:val="18"/>
              <w:szCs w:val="18"/>
              <w:lang w:eastAsia="en-AU"/>
            </w:rPr>
            <w:t xml:space="preserve">Under an agreement signed in 2022, ESS will initially supply Energy Warehouse systems manufactured in the United States to ESI. Beginning in 2025, ESI will begin conducting final assembly of Energy Warehouse systems in Queensland, with core technology supplied by ESS, for distribution across Australia, New Zealand and Oceania. </w:t>
          </w:r>
        </w:p>
        <w:p w14:paraId="7B41EE76" w14:textId="77777777" w:rsidR="000D09A2" w:rsidRPr="00A23182" w:rsidRDefault="000D09A2" w:rsidP="000D09A2">
          <w:pPr>
            <w:spacing w:before="0" w:after="0" w:line="240" w:lineRule="auto"/>
            <w:rPr>
              <w:rFonts w:asciiTheme="minorHAnsi" w:eastAsia="Times New Roman" w:hAnsiTheme="minorHAnsi" w:cs="Calibri"/>
              <w:color w:val="000000"/>
              <w:sz w:val="18"/>
              <w:szCs w:val="18"/>
              <w:lang w:eastAsia="en-AU"/>
            </w:rPr>
          </w:pPr>
        </w:p>
        <w:p w14:paraId="2B662F56" w14:textId="77777777" w:rsidR="000D09A2" w:rsidRDefault="000D09A2" w:rsidP="000D09A2">
          <w:pPr>
            <w:spacing w:before="0" w:after="0" w:line="240" w:lineRule="auto"/>
            <w:rPr>
              <w:rFonts w:asciiTheme="minorHAnsi" w:eastAsia="Times New Roman" w:hAnsiTheme="minorHAnsi" w:cs="Calibri"/>
              <w:i/>
              <w:color w:val="000000"/>
              <w:sz w:val="18"/>
              <w:szCs w:val="18"/>
              <w:lang w:eastAsia="en-AU"/>
            </w:rPr>
          </w:pPr>
          <w:r w:rsidRPr="00A23182">
            <w:rPr>
              <w:rFonts w:asciiTheme="minorHAnsi" w:eastAsia="Times New Roman" w:hAnsiTheme="minorHAnsi" w:cs="Calibri"/>
              <w:color w:val="000000"/>
              <w:sz w:val="18"/>
              <w:szCs w:val="18"/>
              <w:lang w:eastAsia="en-AU"/>
            </w:rPr>
            <w:t>‘</w:t>
          </w:r>
          <w:r w:rsidRPr="00FA073F">
            <w:rPr>
              <w:rFonts w:asciiTheme="minorHAnsi" w:eastAsia="Times New Roman" w:hAnsiTheme="minorHAnsi" w:cs="Calibri"/>
              <w:b/>
              <w:i/>
              <w:color w:val="000000"/>
              <w:sz w:val="18"/>
              <w:szCs w:val="18"/>
              <w:lang w:eastAsia="en-AU"/>
            </w:rPr>
            <w:t>We could have sought to grow our business in any number of places – but Australia offered the right combination of regulatory imperative, business-friendly environment, and appealing partnership opportunities. We are confident of a long-term future in Australia</w:t>
          </w:r>
          <w:r w:rsidRPr="00A23182">
            <w:rPr>
              <w:rFonts w:asciiTheme="minorHAnsi" w:eastAsia="Times New Roman" w:hAnsiTheme="minorHAnsi" w:cs="Calibri"/>
              <w:color w:val="000000"/>
              <w:sz w:val="18"/>
              <w:szCs w:val="18"/>
              <w:lang w:eastAsia="en-AU"/>
            </w:rPr>
            <w:t xml:space="preserve">,’ </w:t>
          </w:r>
          <w:r w:rsidRPr="00FA073F">
            <w:rPr>
              <w:rFonts w:asciiTheme="minorHAnsi" w:eastAsia="Times New Roman" w:hAnsiTheme="minorHAnsi" w:cs="Calibri"/>
              <w:i/>
              <w:color w:val="000000"/>
              <w:sz w:val="18"/>
              <w:szCs w:val="18"/>
              <w:lang w:eastAsia="en-AU"/>
            </w:rPr>
            <w:t>said Eric Dresselhuys, CEO of ESS.</w:t>
          </w:r>
        </w:p>
        <w:p w14:paraId="0A32C37F" w14:textId="77777777" w:rsidR="000D09A2" w:rsidRPr="00FA073F" w:rsidRDefault="000D09A2" w:rsidP="000D09A2">
          <w:pPr>
            <w:spacing w:before="0" w:after="0" w:line="240" w:lineRule="auto"/>
            <w:rPr>
              <w:rFonts w:asciiTheme="minorHAnsi" w:eastAsia="Times New Roman" w:hAnsiTheme="minorHAnsi" w:cs="Calibri"/>
              <w:i/>
              <w:iCs/>
              <w:color w:val="000000"/>
              <w:sz w:val="18"/>
              <w:szCs w:val="18"/>
              <w:lang w:eastAsia="en-AU"/>
            </w:rPr>
          </w:pPr>
        </w:p>
        <w:p w14:paraId="58829D07" w14:textId="77777777" w:rsidR="000D09A2" w:rsidRPr="00A23182" w:rsidRDefault="000D09A2" w:rsidP="000D09A2">
          <w:pPr>
            <w:spacing w:before="0" w:after="0" w:line="240" w:lineRule="auto"/>
            <w:rPr>
              <w:rFonts w:asciiTheme="minorHAnsi" w:eastAsia="Times New Roman" w:hAnsiTheme="minorHAnsi" w:cs="Calibri"/>
              <w:b/>
              <w:bCs/>
              <w:color w:val="000000"/>
              <w:sz w:val="18"/>
              <w:szCs w:val="18"/>
              <w:lang w:eastAsia="en-AU"/>
            </w:rPr>
          </w:pPr>
          <w:r w:rsidRPr="00A23182">
            <w:rPr>
              <w:rFonts w:asciiTheme="minorHAnsi" w:eastAsia="Times New Roman" w:hAnsiTheme="minorHAnsi" w:cs="Calibri"/>
              <w:b/>
              <w:bCs/>
              <w:color w:val="000000"/>
              <w:sz w:val="18"/>
              <w:szCs w:val="18"/>
              <w:lang w:eastAsia="en-AU"/>
            </w:rPr>
            <w:t>Austrade’s impact</w:t>
          </w:r>
        </w:p>
        <w:p w14:paraId="25CEF0BC" w14:textId="77777777" w:rsidR="000D09A2" w:rsidRPr="00A23182" w:rsidRDefault="000D09A2" w:rsidP="000D09A2">
          <w:pPr>
            <w:spacing w:before="0" w:after="0" w:line="240" w:lineRule="auto"/>
            <w:rPr>
              <w:rFonts w:asciiTheme="minorHAnsi" w:eastAsia="Times New Roman" w:hAnsiTheme="minorHAnsi" w:cs="Calibri"/>
              <w:color w:val="000000"/>
              <w:sz w:val="18"/>
              <w:szCs w:val="18"/>
              <w:lang w:eastAsia="en-AU"/>
            </w:rPr>
          </w:pPr>
          <w:r w:rsidRPr="00A23182">
            <w:rPr>
              <w:rFonts w:asciiTheme="minorHAnsi" w:eastAsia="Times New Roman" w:hAnsiTheme="minorHAnsi" w:cs="Calibri"/>
              <w:color w:val="000000"/>
              <w:sz w:val="18"/>
              <w:szCs w:val="18"/>
              <w:lang w:eastAsia="en-AU"/>
            </w:rPr>
            <w:t xml:space="preserve">Austrade has been supporting ESS since 2018. Austrade has provided information on Australia’s energy industry, investment incentives and tender opportunities. Key introductions were made to connect ESS with state government agencies and major Australian companies. </w:t>
          </w:r>
        </w:p>
        <w:p w14:paraId="0EF611F3" w14:textId="77777777" w:rsidR="000D09A2" w:rsidRDefault="000D09A2" w:rsidP="000D09A2">
          <w:pPr>
            <w:spacing w:before="0" w:after="0" w:line="240" w:lineRule="auto"/>
            <w:rPr>
              <w:rFonts w:asciiTheme="minorHAnsi" w:eastAsia="Times New Roman" w:hAnsiTheme="minorHAnsi" w:cs="Calibri"/>
              <w:color w:val="000000"/>
              <w:sz w:val="18"/>
              <w:szCs w:val="18"/>
              <w:lang w:eastAsia="en-AU"/>
            </w:rPr>
          </w:pPr>
        </w:p>
        <w:p w14:paraId="08D0A40D" w14:textId="48C5FF32" w:rsidR="006B20E5" w:rsidRDefault="000D09A2" w:rsidP="000D09A2">
          <w:pPr>
            <w:spacing w:before="0" w:after="0" w:line="259" w:lineRule="auto"/>
            <w:rPr>
              <w:rFonts w:asciiTheme="minorHAnsi" w:eastAsia="Times New Roman" w:hAnsiTheme="minorHAnsi" w:cs="Calibri"/>
              <w:color w:val="000000"/>
              <w:sz w:val="18"/>
              <w:szCs w:val="18"/>
              <w:lang w:eastAsia="en-AU"/>
            </w:rPr>
          </w:pPr>
          <w:r>
            <w:rPr>
              <w:rFonts w:asciiTheme="minorHAnsi" w:eastAsia="Times New Roman" w:hAnsiTheme="minorHAnsi" w:cs="Calibri"/>
              <w:color w:val="000000"/>
              <w:sz w:val="18"/>
              <w:szCs w:val="18"/>
              <w:lang w:eastAsia="en-AU"/>
            </w:rPr>
            <w:t xml:space="preserve">Read more </w:t>
          </w:r>
          <w:hyperlink r:id="rId29" w:history="1">
            <w:r w:rsidRPr="00786F92">
              <w:rPr>
                <w:rStyle w:val="Hyperlink"/>
                <w:rFonts w:asciiTheme="minorHAnsi" w:eastAsia="Times New Roman" w:hAnsiTheme="minorHAnsi" w:cs="Calibri"/>
                <w:sz w:val="18"/>
                <w:szCs w:val="18"/>
                <w:lang w:eastAsia="en-AU"/>
              </w:rPr>
              <w:t>here</w:t>
            </w:r>
          </w:hyperlink>
          <w:r>
            <w:rPr>
              <w:rFonts w:asciiTheme="minorHAnsi" w:eastAsia="Times New Roman" w:hAnsiTheme="minorHAnsi" w:cs="Calibri"/>
              <w:color w:val="000000"/>
              <w:sz w:val="18"/>
              <w:szCs w:val="18"/>
              <w:lang w:eastAsia="en-AU"/>
            </w:rPr>
            <w:t>.</w:t>
          </w:r>
        </w:p>
        <w:p w14:paraId="0A0DB1F5" w14:textId="77777777" w:rsidR="000D09A2" w:rsidRDefault="000D09A2" w:rsidP="000D09A2">
          <w:pPr>
            <w:spacing w:before="0" w:after="0" w:line="259" w:lineRule="auto"/>
          </w:pPr>
        </w:p>
        <w:p w14:paraId="6A1B4E4B" w14:textId="4B25EBB7" w:rsidR="009214D4" w:rsidRPr="0041023C" w:rsidRDefault="009214D4" w:rsidP="009214D4">
          <w:pPr>
            <w:pStyle w:val="TOCHeading"/>
          </w:pPr>
          <w:r>
            <w:t xml:space="preserve">Austrade </w:t>
          </w:r>
          <w:bookmarkStart w:id="19" w:name="_Int_KNtNDTjh"/>
          <w:proofErr w:type="gramStart"/>
          <w:r>
            <w:t>at a glance</w:t>
          </w:r>
          <w:bookmarkEnd w:id="19"/>
          <w:proofErr w:type="gramEnd"/>
        </w:p>
        <w:p w14:paraId="34978D88" w14:textId="77777777" w:rsidR="009214D4" w:rsidRDefault="009214D4" w:rsidP="009214D4">
          <w:pPr>
            <w:spacing w:before="0" w:after="0" w:line="240" w:lineRule="auto"/>
          </w:pPr>
          <w:r>
            <w:t>We are the Australian Trade and Investment Commission – or Austrade – and we are responsible for promoting Australian trade, investment, and education to the world, as well as developing tourism policy for the country.</w:t>
          </w:r>
        </w:p>
        <w:p w14:paraId="351D5EAB" w14:textId="77777777" w:rsidR="009214D4" w:rsidRDefault="009214D4" w:rsidP="009214D4">
          <w:pPr>
            <w:spacing w:before="0" w:after="0" w:line="240" w:lineRule="auto"/>
          </w:pPr>
        </w:p>
        <w:p w14:paraId="42C58BCE" w14:textId="60724BE0" w:rsidR="009214D4" w:rsidRDefault="009214D4" w:rsidP="009214D4">
          <w:pPr>
            <w:spacing w:before="0" w:after="0" w:line="240" w:lineRule="auto"/>
          </w:pPr>
          <w:r>
            <w:t>Our purpose is to deliver quality trade and investment services to businesses, and policy advice to government, to grow Australia’s prosperity.</w:t>
          </w:r>
        </w:p>
        <w:p w14:paraId="719344DC" w14:textId="77777777" w:rsidR="009214D4" w:rsidRDefault="009214D4" w:rsidP="009214D4">
          <w:pPr>
            <w:spacing w:before="0" w:after="0" w:line="240" w:lineRule="auto"/>
          </w:pPr>
        </w:p>
        <w:p w14:paraId="71066B42" w14:textId="4FCEA14C" w:rsidR="00B12E1C" w:rsidRDefault="00FC4813" w:rsidP="00533DE5">
          <w:pPr>
            <w:spacing w:before="0" w:after="0" w:line="240" w:lineRule="auto"/>
          </w:pPr>
          <w:r w:rsidRPr="00533DE5">
            <w:t xml:space="preserve">Our trade </w:t>
          </w:r>
          <w:r w:rsidR="00B12E1C">
            <w:t xml:space="preserve">and investment </w:t>
          </w:r>
          <w:r w:rsidRPr="00533DE5">
            <w:t>services are centred around advice, connections, and support. We support our clients to achieve commercial outcomes through drawing on our commercial knowledge, international networks, relationships and connections with international customers and decision makers.</w:t>
          </w:r>
          <w:r w:rsidR="007F29BE" w:rsidRPr="00533DE5">
            <w:t xml:space="preserve"> </w:t>
          </w:r>
        </w:p>
        <w:p w14:paraId="4260CBF4" w14:textId="0B7446AF" w:rsidR="00F147DB" w:rsidRPr="00F147DB" w:rsidRDefault="00F147DB" w:rsidP="00B33E0F">
          <w:pPr>
            <w:pStyle w:val="Heading3"/>
          </w:pPr>
          <w:bookmarkStart w:id="20" w:name="_Toc181001132"/>
          <w:r w:rsidRPr="00F147DB">
            <w:t>Australian businesses</w:t>
          </w:r>
          <w:bookmarkEnd w:id="20"/>
        </w:p>
        <w:p w14:paraId="167D2E47" w14:textId="77777777" w:rsidR="00F147DB" w:rsidRPr="00F147DB" w:rsidRDefault="00F147DB" w:rsidP="00F147DB">
          <w:pPr>
            <w:pStyle w:val="Pa24"/>
            <w:spacing w:after="160"/>
            <w:rPr>
              <w:rFonts w:asciiTheme="minorHAnsi" w:hAnsiTheme="minorHAnsi" w:cs="AU Sans BETA Text Bold"/>
              <w:color w:val="000000"/>
              <w:sz w:val="20"/>
              <w:szCs w:val="20"/>
            </w:rPr>
          </w:pPr>
          <w:r w:rsidRPr="00F147DB">
            <w:rPr>
              <w:rStyle w:val="A4"/>
              <w:rFonts w:asciiTheme="minorHAnsi" w:hAnsiTheme="minorHAnsi"/>
            </w:rPr>
            <w:t xml:space="preserve">Austrade is here to help Australian businesses go global. </w:t>
          </w:r>
        </w:p>
        <w:p w14:paraId="5B651D14" w14:textId="3D86D204" w:rsidR="00F147DB" w:rsidRPr="00F147DB" w:rsidRDefault="00F147DB" w:rsidP="00F147DB">
          <w:pPr>
            <w:rPr>
              <w:rFonts w:asciiTheme="minorHAnsi" w:hAnsiTheme="minorHAnsi"/>
            </w:rPr>
          </w:pPr>
          <w:r w:rsidRPr="4EC777D5">
            <w:rPr>
              <w:rFonts w:asciiTheme="minorHAnsi" w:hAnsiTheme="minorHAnsi" w:cs="AU Sans BETA Text"/>
            </w:rPr>
            <w:t>Whether you are a fintech startup, an agricultural producer</w:t>
          </w:r>
          <w:r w:rsidR="39FDA21C" w:rsidRPr="4EC777D5">
            <w:rPr>
              <w:rFonts w:asciiTheme="minorHAnsi" w:hAnsiTheme="minorHAnsi" w:cs="AU Sans BETA Text"/>
            </w:rPr>
            <w:t>,</w:t>
          </w:r>
          <w:r w:rsidRPr="4EC777D5">
            <w:rPr>
              <w:rFonts w:asciiTheme="minorHAnsi" w:hAnsiTheme="minorHAnsi" w:cs="AU Sans BETA Text"/>
            </w:rPr>
            <w:t xml:space="preserve"> or a manufacturer, we have the expertise, the contacts</w:t>
          </w:r>
          <w:r w:rsidR="000226E2" w:rsidRPr="4EC777D5">
            <w:rPr>
              <w:rFonts w:asciiTheme="minorHAnsi" w:hAnsiTheme="minorHAnsi" w:cs="AU Sans BETA Text"/>
            </w:rPr>
            <w:t>,</w:t>
          </w:r>
          <w:r w:rsidRPr="4EC777D5">
            <w:rPr>
              <w:rFonts w:asciiTheme="minorHAnsi" w:hAnsiTheme="minorHAnsi" w:cs="AU Sans BETA Text"/>
            </w:rPr>
            <w:t xml:space="preserve"> and the market intelligence to help you grow your business. Every year, we connect thousands of businesses to opportunities and partners around the world, with in-market and </w:t>
          </w:r>
          <w:r w:rsidR="00237F10" w:rsidRPr="4EC777D5">
            <w:rPr>
              <w:rFonts w:asciiTheme="minorHAnsi" w:hAnsiTheme="minorHAnsi" w:cs="AU Sans BETA Text"/>
            </w:rPr>
            <w:t>local</w:t>
          </w:r>
          <w:r w:rsidR="1DB6E010" w:rsidRPr="4EC777D5">
            <w:rPr>
              <w:rFonts w:asciiTheme="minorHAnsi" w:hAnsiTheme="minorHAnsi" w:cs="AU Sans BETA Text"/>
            </w:rPr>
            <w:t xml:space="preserve"> </w:t>
          </w:r>
          <w:r w:rsidRPr="4EC777D5">
            <w:rPr>
              <w:rFonts w:asciiTheme="minorHAnsi" w:hAnsiTheme="minorHAnsi" w:cs="AU Sans BETA Text"/>
            </w:rPr>
            <w:t>language assistance.</w:t>
          </w:r>
        </w:p>
        <w:p w14:paraId="567C2FFA" w14:textId="69240B41" w:rsidR="004767E6" w:rsidRPr="00FF23A1" w:rsidRDefault="00F147DB" w:rsidP="00245E86">
          <w:pPr>
            <w:tabs>
              <w:tab w:val="left" w:pos="6244"/>
            </w:tabs>
            <w:rPr>
              <w:rFonts w:asciiTheme="minorHAnsi" w:hAnsiTheme="minorHAnsi" w:cs="AU Sans BETA Text Medium"/>
              <w:color w:val="000000"/>
            </w:rPr>
          </w:pPr>
          <w:r w:rsidRPr="00F147DB">
            <w:rPr>
              <w:rFonts w:asciiTheme="minorHAnsi" w:hAnsiTheme="minorHAnsi" w:cs="AU Sans BETA Text"/>
              <w:color w:val="000000"/>
            </w:rPr>
            <w:t xml:space="preserve">Contact us at </w:t>
          </w:r>
          <w:r w:rsidRPr="00F147DB">
            <w:rPr>
              <w:rFonts w:asciiTheme="minorHAnsi" w:hAnsiTheme="minorHAnsi" w:cs="AU Sans BETA Text Medium"/>
              <w:color w:val="000000"/>
              <w:u w:val="single"/>
            </w:rPr>
            <w:t xml:space="preserve">austrade.gov.au </w:t>
          </w:r>
          <w:r w:rsidRPr="00F147DB">
            <w:rPr>
              <w:rFonts w:asciiTheme="minorHAnsi" w:hAnsiTheme="minorHAnsi" w:cs="AU Sans BETA Text"/>
              <w:color w:val="000000"/>
            </w:rPr>
            <w:t xml:space="preserve">or call </w:t>
          </w:r>
          <w:r w:rsidRPr="00F147DB">
            <w:rPr>
              <w:rFonts w:asciiTheme="minorHAnsi" w:hAnsiTheme="minorHAnsi" w:cs="AU Sans BETA Text Medium"/>
              <w:color w:val="000000"/>
            </w:rPr>
            <w:t>13 28 78</w:t>
          </w:r>
          <w:r w:rsidR="00245E86" w:rsidRPr="00F147DB">
            <w:rPr>
              <w:rFonts w:asciiTheme="minorHAnsi" w:hAnsiTheme="minorHAnsi"/>
            </w:rPr>
            <w:tab/>
          </w:r>
        </w:p>
        <w:p w14:paraId="754980BB" w14:textId="32F9A018" w:rsidR="00F147DB" w:rsidRPr="00F147DB" w:rsidRDefault="00F147DB" w:rsidP="00B33E0F">
          <w:pPr>
            <w:pStyle w:val="Heading3"/>
          </w:pPr>
          <w:bookmarkStart w:id="21" w:name="_Toc181001133"/>
          <w:r w:rsidRPr="00F147DB">
            <w:t>Foreign investors</w:t>
          </w:r>
          <w:bookmarkEnd w:id="21"/>
          <w:r w:rsidRPr="00F147DB">
            <w:t xml:space="preserve"> </w:t>
          </w:r>
        </w:p>
        <w:p w14:paraId="1FDC69E4" w14:textId="22A70B2B" w:rsidR="00F147DB" w:rsidRPr="00F147DB" w:rsidRDefault="00F147DB" w:rsidP="00F147DB">
          <w:pPr>
            <w:pStyle w:val="Pa24"/>
            <w:spacing w:after="160"/>
            <w:rPr>
              <w:rFonts w:asciiTheme="minorHAnsi" w:hAnsiTheme="minorHAnsi" w:cs="AU Sans BETA Text Bold"/>
              <w:color w:val="000000"/>
              <w:sz w:val="20"/>
              <w:szCs w:val="20"/>
            </w:rPr>
          </w:pPr>
          <w:r w:rsidRPr="00F147DB">
            <w:rPr>
              <w:rStyle w:val="A4"/>
              <w:rFonts w:asciiTheme="minorHAnsi" w:hAnsiTheme="minorHAnsi"/>
            </w:rPr>
            <w:t xml:space="preserve">Looking to invest in Australia? </w:t>
          </w:r>
          <w:r w:rsidR="2C70404B" w:rsidRPr="4EC777D5">
            <w:rPr>
              <w:rStyle w:val="A4"/>
              <w:rFonts w:asciiTheme="minorHAnsi" w:hAnsiTheme="minorHAnsi"/>
            </w:rPr>
            <w:t>We are</w:t>
          </w:r>
          <w:r w:rsidRPr="00F147DB">
            <w:rPr>
              <w:rStyle w:val="A4"/>
              <w:rFonts w:asciiTheme="minorHAnsi" w:hAnsiTheme="minorHAnsi"/>
            </w:rPr>
            <w:t xml:space="preserve"> here to help. </w:t>
          </w:r>
        </w:p>
        <w:p w14:paraId="65D70F4A" w14:textId="3E0DE99F" w:rsidR="00F147DB" w:rsidRPr="00F147DB" w:rsidRDefault="2E366F88" w:rsidP="44C879DF">
          <w:pPr>
            <w:pStyle w:val="Pa24"/>
            <w:spacing w:after="160"/>
            <w:rPr>
              <w:rFonts w:asciiTheme="minorHAnsi" w:hAnsiTheme="minorHAnsi" w:cs="AU Sans BETA Text"/>
              <w:color w:val="000000"/>
              <w:sz w:val="20"/>
              <w:szCs w:val="20"/>
            </w:rPr>
          </w:pPr>
          <w:r w:rsidRPr="44C879DF">
            <w:rPr>
              <w:rFonts w:asciiTheme="minorHAnsi" w:hAnsiTheme="minorHAnsi" w:cs="AU Sans BETA Text"/>
              <w:color w:val="000000" w:themeColor="text1"/>
              <w:sz w:val="20"/>
              <w:szCs w:val="20"/>
            </w:rPr>
            <w:t xml:space="preserve">We </w:t>
          </w:r>
          <w:r w:rsidR="38FA967E" w:rsidRPr="44C879DF">
            <w:rPr>
              <w:rFonts w:asciiTheme="minorHAnsi" w:hAnsiTheme="minorHAnsi" w:cs="AU Sans BETA Text"/>
              <w:color w:val="000000" w:themeColor="text1"/>
              <w:sz w:val="20"/>
              <w:szCs w:val="20"/>
            </w:rPr>
            <w:t>support</w:t>
          </w:r>
          <w:r w:rsidRPr="44C879DF">
            <w:rPr>
              <w:rFonts w:asciiTheme="minorHAnsi" w:hAnsiTheme="minorHAnsi" w:cs="AU Sans BETA Text"/>
              <w:color w:val="000000" w:themeColor="text1"/>
              <w:sz w:val="20"/>
              <w:szCs w:val="20"/>
            </w:rPr>
            <w:t xml:space="preserve"> foreign investors </w:t>
          </w:r>
          <w:r w:rsidR="10CBC2B8" w:rsidRPr="44C879DF">
            <w:rPr>
              <w:rFonts w:asciiTheme="minorHAnsi" w:hAnsiTheme="minorHAnsi" w:cs="AU Sans BETA Text"/>
              <w:color w:val="000000" w:themeColor="text1"/>
              <w:sz w:val="20"/>
              <w:szCs w:val="20"/>
            </w:rPr>
            <w:t xml:space="preserve">to establish </w:t>
          </w:r>
          <w:r w:rsidRPr="44C879DF">
            <w:rPr>
              <w:rFonts w:asciiTheme="minorHAnsi" w:hAnsiTheme="minorHAnsi" w:cs="AU Sans BETA Text"/>
              <w:color w:val="000000" w:themeColor="text1"/>
              <w:sz w:val="20"/>
              <w:szCs w:val="20"/>
            </w:rPr>
            <w:t xml:space="preserve">and expand </w:t>
          </w:r>
          <w:r w:rsidR="1FE7728B" w:rsidRPr="44C879DF">
            <w:rPr>
              <w:rFonts w:asciiTheme="minorHAnsi" w:hAnsiTheme="minorHAnsi" w:cs="AU Sans BETA Text"/>
              <w:color w:val="000000" w:themeColor="text1"/>
              <w:sz w:val="20"/>
              <w:szCs w:val="20"/>
            </w:rPr>
            <w:t xml:space="preserve">operations </w:t>
          </w:r>
          <w:r w:rsidRPr="44C879DF">
            <w:rPr>
              <w:rFonts w:asciiTheme="minorHAnsi" w:hAnsiTheme="minorHAnsi" w:cs="AU Sans BETA Text"/>
              <w:color w:val="000000" w:themeColor="text1"/>
              <w:sz w:val="20"/>
              <w:szCs w:val="20"/>
            </w:rPr>
            <w:t xml:space="preserve">in Australia. Our experts in Australia and around the world can help you through every stage of your investment journey. We offer the latest industry insights, connections with key stakeholders and decisionmakers, and virtual or physical site visits to Australia. </w:t>
          </w:r>
        </w:p>
        <w:p w14:paraId="06728452" w14:textId="77777777" w:rsidR="00F147DB" w:rsidRPr="00F147DB" w:rsidRDefault="00F147DB" w:rsidP="00F147DB">
          <w:pPr>
            <w:pStyle w:val="Pa24"/>
            <w:spacing w:after="160"/>
            <w:rPr>
              <w:rFonts w:asciiTheme="minorHAnsi" w:hAnsiTheme="minorHAnsi" w:cs="AU Sans BETA Text"/>
              <w:color w:val="000000"/>
              <w:sz w:val="20"/>
              <w:szCs w:val="20"/>
            </w:rPr>
          </w:pPr>
          <w:r w:rsidRPr="00F147DB">
            <w:rPr>
              <w:rFonts w:asciiTheme="minorHAnsi" w:hAnsiTheme="minorHAnsi" w:cs="AU Sans BETA Text"/>
              <w:color w:val="000000"/>
              <w:sz w:val="20"/>
              <w:szCs w:val="20"/>
            </w:rPr>
            <w:t xml:space="preserve">Thousands of foreign businesses have worked with us to tap into the Australian market – and you can too. </w:t>
          </w:r>
        </w:p>
        <w:p w14:paraId="724AE99F" w14:textId="77777777" w:rsidR="00F147DB" w:rsidRDefault="00F147DB" w:rsidP="00F147DB">
          <w:r w:rsidRPr="00F147DB">
            <w:rPr>
              <w:rFonts w:asciiTheme="minorHAnsi" w:hAnsiTheme="minorHAnsi" w:cs="AU Sans BETA Text"/>
              <w:color w:val="000000"/>
            </w:rPr>
            <w:t xml:space="preserve">Contact us at </w:t>
          </w:r>
          <w:r w:rsidRPr="00F147DB">
            <w:rPr>
              <w:rStyle w:val="A7"/>
              <w:rFonts w:asciiTheme="minorHAnsi" w:hAnsiTheme="minorHAnsi"/>
              <w:sz w:val="20"/>
              <w:szCs w:val="20"/>
            </w:rPr>
            <w:t xml:space="preserve">austrade.gov.au </w:t>
          </w:r>
          <w:r w:rsidRPr="00F147DB">
            <w:rPr>
              <w:rFonts w:asciiTheme="minorHAnsi" w:hAnsiTheme="minorHAnsi" w:cs="AU Sans BETA Text"/>
              <w:color w:val="000000"/>
            </w:rPr>
            <w:t xml:space="preserve">or call </w:t>
          </w:r>
          <w:r w:rsidRPr="00F147DB">
            <w:rPr>
              <w:rFonts w:asciiTheme="minorHAnsi" w:hAnsiTheme="minorHAnsi" w:cs="AU Sans BETA Text Medium"/>
              <w:color w:val="000000"/>
            </w:rPr>
            <w:t>13 28 78</w:t>
          </w:r>
        </w:p>
      </w:sdtContent>
    </w:sdt>
    <w:p w14:paraId="7DC7EE26" w14:textId="77777777" w:rsidR="005160DB" w:rsidRDefault="005160DB" w:rsidP="00F147DB"/>
    <w:p w14:paraId="1E9BDCCF" w14:textId="77777777" w:rsidR="0042519A" w:rsidRDefault="0042519A" w:rsidP="0042519A">
      <w:pPr>
        <w:pStyle w:val="TOCHeading"/>
      </w:pPr>
      <w:r>
        <w:t xml:space="preserve">Disclaimer </w:t>
      </w:r>
    </w:p>
    <w:p w14:paraId="5C72BD8D" w14:textId="77777777" w:rsidR="0042519A" w:rsidRPr="00576E69" w:rsidRDefault="0042519A" w:rsidP="0042519A">
      <w:pPr>
        <w:spacing w:before="0" w:after="160" w:line="259" w:lineRule="auto"/>
        <w:rPr>
          <w:lang w:val="en-US"/>
        </w:rPr>
      </w:pPr>
      <w:r w:rsidRPr="00576E69">
        <w:rPr>
          <w:lang w:val="en-US"/>
        </w:rPr>
        <w:t>This report has been prepared by the Commonwealth of Australia</w:t>
      </w:r>
      <w:r>
        <w:rPr>
          <w:lang w:val="en-US"/>
        </w:rPr>
        <w:t xml:space="preserve"> </w:t>
      </w:r>
      <w:r w:rsidRPr="00576E69">
        <w:rPr>
          <w:lang w:val="en-US"/>
        </w:rPr>
        <w:t>represented by the Australian Trade and Investment Commission</w:t>
      </w:r>
      <w:r>
        <w:rPr>
          <w:lang w:val="en-US"/>
        </w:rPr>
        <w:t xml:space="preserve"> </w:t>
      </w:r>
      <w:r w:rsidRPr="00576E69">
        <w:rPr>
          <w:lang w:val="en-US"/>
        </w:rPr>
        <w:t>(Austrade). The report is a general overview and is not intended</w:t>
      </w:r>
      <w:r>
        <w:rPr>
          <w:lang w:val="en-US"/>
        </w:rPr>
        <w:t xml:space="preserve"> </w:t>
      </w:r>
      <w:r w:rsidRPr="00576E69">
        <w:rPr>
          <w:lang w:val="en-US"/>
        </w:rPr>
        <w:t>to provide exhaustive coverage of the topic. The information is</w:t>
      </w:r>
      <w:r>
        <w:rPr>
          <w:lang w:val="en-US"/>
        </w:rPr>
        <w:t xml:space="preserve"> </w:t>
      </w:r>
      <w:r w:rsidRPr="00576E69">
        <w:rPr>
          <w:lang w:val="en-US"/>
        </w:rPr>
        <w:t>made available on the understanding that the Commonwealth of</w:t>
      </w:r>
      <w:r>
        <w:rPr>
          <w:lang w:val="en-US"/>
        </w:rPr>
        <w:t xml:space="preserve"> </w:t>
      </w:r>
      <w:r w:rsidRPr="00576E69">
        <w:rPr>
          <w:lang w:val="en-US"/>
        </w:rPr>
        <w:t>Australia is not providing professional advice.</w:t>
      </w:r>
    </w:p>
    <w:p w14:paraId="38DEA796" w14:textId="77777777" w:rsidR="0042519A" w:rsidRPr="00576E69" w:rsidRDefault="0042519A" w:rsidP="0042519A">
      <w:pPr>
        <w:spacing w:before="0" w:after="160" w:line="259" w:lineRule="auto"/>
        <w:rPr>
          <w:lang w:val="en-US"/>
        </w:rPr>
      </w:pPr>
      <w:r w:rsidRPr="00576E69">
        <w:rPr>
          <w:lang w:val="en-US"/>
        </w:rPr>
        <w:t>While care has been taken to ensure the information in this</w:t>
      </w:r>
      <w:r>
        <w:rPr>
          <w:lang w:val="en-US"/>
        </w:rPr>
        <w:t xml:space="preserve"> </w:t>
      </w:r>
      <w:r w:rsidRPr="00576E69">
        <w:rPr>
          <w:lang w:val="en-US"/>
        </w:rPr>
        <w:t>report is accurate, the Commonwealth does not accept any</w:t>
      </w:r>
      <w:r>
        <w:rPr>
          <w:lang w:val="en-US"/>
        </w:rPr>
        <w:t xml:space="preserve"> </w:t>
      </w:r>
      <w:r w:rsidRPr="00576E69">
        <w:rPr>
          <w:lang w:val="en-US"/>
        </w:rPr>
        <w:t>liability for any loss arising from reliance on the information,</w:t>
      </w:r>
      <w:r>
        <w:rPr>
          <w:lang w:val="en-US"/>
        </w:rPr>
        <w:t xml:space="preserve"> </w:t>
      </w:r>
      <w:r w:rsidRPr="00576E69">
        <w:rPr>
          <w:lang w:val="en-US"/>
        </w:rPr>
        <w:t>or from any error or omission, in the report.</w:t>
      </w:r>
    </w:p>
    <w:p w14:paraId="50CFE568" w14:textId="77777777" w:rsidR="0042519A" w:rsidRPr="00576E69" w:rsidRDefault="0042519A" w:rsidP="0042519A">
      <w:pPr>
        <w:spacing w:before="0" w:after="160" w:line="259" w:lineRule="auto"/>
        <w:rPr>
          <w:lang w:val="en-US"/>
        </w:rPr>
      </w:pPr>
      <w:r w:rsidRPr="00576E69">
        <w:rPr>
          <w:lang w:val="en-US"/>
        </w:rPr>
        <w:t>Any person relying on this information does so at their own</w:t>
      </w:r>
      <w:r>
        <w:rPr>
          <w:lang w:val="en-US"/>
        </w:rPr>
        <w:t xml:space="preserve"> </w:t>
      </w:r>
      <w:r w:rsidRPr="00576E69">
        <w:rPr>
          <w:lang w:val="en-US"/>
        </w:rPr>
        <w:t>risk. The Commonwealth recommends the person exercise</w:t>
      </w:r>
      <w:r>
        <w:rPr>
          <w:lang w:val="en-US"/>
        </w:rPr>
        <w:t xml:space="preserve"> </w:t>
      </w:r>
      <w:r w:rsidRPr="00576E69">
        <w:rPr>
          <w:lang w:val="en-US"/>
        </w:rPr>
        <w:t>their own skill and care, including obtaining professional advice,</w:t>
      </w:r>
      <w:r>
        <w:rPr>
          <w:lang w:val="en-US"/>
        </w:rPr>
        <w:t xml:space="preserve"> </w:t>
      </w:r>
      <w:r w:rsidRPr="00576E69">
        <w:rPr>
          <w:lang w:val="en-US"/>
        </w:rPr>
        <w:t>in relation to their use of the information for their purposes.</w:t>
      </w:r>
      <w:r>
        <w:rPr>
          <w:lang w:val="en-US"/>
        </w:rPr>
        <w:t xml:space="preserve"> </w:t>
      </w:r>
      <w:r w:rsidRPr="00576E69">
        <w:rPr>
          <w:lang w:val="en-US"/>
        </w:rPr>
        <w:t>The Commonwealth does not endorse any company or activity</w:t>
      </w:r>
      <w:r>
        <w:rPr>
          <w:lang w:val="en-US"/>
        </w:rPr>
        <w:t xml:space="preserve"> </w:t>
      </w:r>
      <w:r w:rsidRPr="00576E69">
        <w:rPr>
          <w:lang w:val="en-US"/>
        </w:rPr>
        <w:t xml:space="preserve">referred to in the </w:t>
      </w:r>
      <w:proofErr w:type="gramStart"/>
      <w:r w:rsidRPr="00576E69">
        <w:rPr>
          <w:lang w:val="en-US"/>
        </w:rPr>
        <w:t>report, and</w:t>
      </w:r>
      <w:proofErr w:type="gramEnd"/>
      <w:r w:rsidRPr="00576E69">
        <w:rPr>
          <w:lang w:val="en-US"/>
        </w:rPr>
        <w:t xml:space="preserve"> does not accept responsibility</w:t>
      </w:r>
      <w:r>
        <w:rPr>
          <w:lang w:val="en-US"/>
        </w:rPr>
        <w:t xml:space="preserve"> </w:t>
      </w:r>
      <w:r w:rsidRPr="00576E69">
        <w:rPr>
          <w:lang w:val="en-US"/>
        </w:rPr>
        <w:t>for any losses suffered in connection with any company or</w:t>
      </w:r>
      <w:r>
        <w:rPr>
          <w:lang w:val="en-US"/>
        </w:rPr>
        <w:t xml:space="preserve"> </w:t>
      </w:r>
      <w:r w:rsidRPr="00576E69">
        <w:rPr>
          <w:lang w:val="en-US"/>
        </w:rPr>
        <w:t>its activities.</w:t>
      </w:r>
    </w:p>
    <w:p w14:paraId="52A09E4C" w14:textId="77777777" w:rsidR="0042519A" w:rsidRPr="00576E69" w:rsidRDefault="0042519A" w:rsidP="0042519A">
      <w:pPr>
        <w:spacing w:before="0" w:after="160" w:line="259" w:lineRule="auto"/>
        <w:rPr>
          <w:lang w:val="en-US"/>
        </w:rPr>
      </w:pPr>
      <w:r w:rsidRPr="00576E69">
        <w:rPr>
          <w:lang w:val="en-US"/>
        </w:rPr>
        <w:t>Copyright © Commonwealth of Australia 2024</w:t>
      </w:r>
      <w:r>
        <w:rPr>
          <w:lang w:val="en-US"/>
        </w:rPr>
        <w:t xml:space="preserve"> </w:t>
      </w:r>
      <w:r w:rsidRPr="00576E69">
        <w:rPr>
          <w:lang w:val="en-US"/>
        </w:rPr>
        <w:t>The material in this document is licensed under a Creative</w:t>
      </w:r>
      <w:r>
        <w:rPr>
          <w:lang w:val="en-US"/>
        </w:rPr>
        <w:t xml:space="preserve"> </w:t>
      </w:r>
      <w:r w:rsidRPr="00576E69">
        <w:rPr>
          <w:lang w:val="en-US"/>
        </w:rPr>
        <w:t xml:space="preserve">Commons Attribution – 4.0 International </w:t>
      </w:r>
      <w:proofErr w:type="spellStart"/>
      <w:r w:rsidRPr="00576E69">
        <w:rPr>
          <w:lang w:val="en-US"/>
        </w:rPr>
        <w:t>licence</w:t>
      </w:r>
      <w:proofErr w:type="spellEnd"/>
      <w:r w:rsidRPr="00576E69">
        <w:rPr>
          <w:lang w:val="en-US"/>
        </w:rPr>
        <w:t xml:space="preserve">, </w:t>
      </w:r>
      <w:proofErr w:type="gramStart"/>
      <w:r w:rsidRPr="00576E69">
        <w:rPr>
          <w:lang w:val="en-US"/>
        </w:rPr>
        <w:t>with the</w:t>
      </w:r>
      <w:r>
        <w:rPr>
          <w:lang w:val="en-US"/>
        </w:rPr>
        <w:t xml:space="preserve"> </w:t>
      </w:r>
      <w:r w:rsidRPr="00576E69">
        <w:rPr>
          <w:lang w:val="en-US"/>
        </w:rPr>
        <w:t>exception of</w:t>
      </w:r>
      <w:proofErr w:type="gramEnd"/>
      <w:r w:rsidRPr="00576E69">
        <w:rPr>
          <w:lang w:val="en-US"/>
        </w:rPr>
        <w:t>:</w:t>
      </w:r>
    </w:p>
    <w:p w14:paraId="76E5A971" w14:textId="77777777" w:rsidR="0042519A" w:rsidRPr="00576E69" w:rsidRDefault="0042519A" w:rsidP="0042519A">
      <w:pPr>
        <w:spacing w:before="0" w:after="160" w:line="259" w:lineRule="auto"/>
        <w:rPr>
          <w:lang w:val="en-US"/>
        </w:rPr>
      </w:pPr>
      <w:r w:rsidRPr="00576E69">
        <w:rPr>
          <w:lang w:val="en-US"/>
        </w:rPr>
        <w:t>• the Commonwealth Coat of Arms</w:t>
      </w:r>
    </w:p>
    <w:p w14:paraId="63A23A1A" w14:textId="77777777" w:rsidR="0042519A" w:rsidRPr="00576E69" w:rsidRDefault="0042519A" w:rsidP="0042519A">
      <w:pPr>
        <w:spacing w:before="0" w:after="160" w:line="259" w:lineRule="auto"/>
        <w:rPr>
          <w:lang w:val="en-US"/>
        </w:rPr>
      </w:pPr>
      <w:r w:rsidRPr="00576E69">
        <w:rPr>
          <w:lang w:val="en-US"/>
        </w:rPr>
        <w:t>• the Australian Trade and Investment Commission’s logo</w:t>
      </w:r>
    </w:p>
    <w:p w14:paraId="619BE091" w14:textId="77777777" w:rsidR="0042519A" w:rsidRPr="00576E69" w:rsidRDefault="0042519A" w:rsidP="0042519A">
      <w:pPr>
        <w:spacing w:before="0" w:after="160" w:line="259" w:lineRule="auto"/>
        <w:rPr>
          <w:lang w:val="en-US"/>
        </w:rPr>
      </w:pPr>
      <w:r w:rsidRPr="00576E69">
        <w:rPr>
          <w:lang w:val="en-US"/>
        </w:rPr>
        <w:t xml:space="preserve">• any </w:t>
      </w:r>
      <w:proofErr w:type="gramStart"/>
      <w:r w:rsidRPr="00576E69">
        <w:rPr>
          <w:lang w:val="en-US"/>
        </w:rPr>
        <w:t>third party</w:t>
      </w:r>
      <w:proofErr w:type="gramEnd"/>
      <w:r w:rsidRPr="00576E69">
        <w:rPr>
          <w:lang w:val="en-US"/>
        </w:rPr>
        <w:t xml:space="preserve"> material</w:t>
      </w:r>
    </w:p>
    <w:p w14:paraId="340314CF" w14:textId="77777777" w:rsidR="0042519A" w:rsidRPr="00576E69" w:rsidRDefault="0042519A" w:rsidP="0042519A">
      <w:pPr>
        <w:spacing w:before="0" w:after="160" w:line="259" w:lineRule="auto"/>
        <w:rPr>
          <w:lang w:val="en-US"/>
        </w:rPr>
      </w:pPr>
      <w:r w:rsidRPr="00576E69">
        <w:rPr>
          <w:lang w:val="en-US"/>
        </w:rPr>
        <w:t xml:space="preserve">• any material protected by a </w:t>
      </w:r>
      <w:proofErr w:type="gramStart"/>
      <w:r w:rsidRPr="00576E69">
        <w:rPr>
          <w:lang w:val="en-US"/>
        </w:rPr>
        <w:t>trade mark</w:t>
      </w:r>
      <w:proofErr w:type="gramEnd"/>
    </w:p>
    <w:p w14:paraId="754225E2" w14:textId="77777777" w:rsidR="0042519A" w:rsidRPr="00576E69" w:rsidRDefault="0042519A" w:rsidP="0042519A">
      <w:pPr>
        <w:spacing w:before="0" w:after="160" w:line="259" w:lineRule="auto"/>
        <w:rPr>
          <w:lang w:val="en-US"/>
        </w:rPr>
      </w:pPr>
      <w:r w:rsidRPr="00576E69">
        <w:rPr>
          <w:lang w:val="en-US"/>
        </w:rPr>
        <w:t>• any images and photographs.</w:t>
      </w:r>
    </w:p>
    <w:p w14:paraId="05B44365" w14:textId="77777777" w:rsidR="0042519A" w:rsidRDefault="0042519A" w:rsidP="0042519A">
      <w:pPr>
        <w:spacing w:before="0" w:after="160" w:line="259" w:lineRule="auto"/>
        <w:rPr>
          <w:lang w:val="en-US"/>
        </w:rPr>
      </w:pPr>
      <w:r w:rsidRPr="00576E69">
        <w:rPr>
          <w:lang w:val="en-US"/>
        </w:rPr>
        <w:t xml:space="preserve">More information on this CC BY </w:t>
      </w:r>
      <w:proofErr w:type="spellStart"/>
      <w:r w:rsidRPr="00576E69">
        <w:rPr>
          <w:lang w:val="en-US"/>
        </w:rPr>
        <w:t>licence</w:t>
      </w:r>
      <w:proofErr w:type="spellEnd"/>
      <w:r w:rsidRPr="00576E69">
        <w:rPr>
          <w:lang w:val="en-US"/>
        </w:rPr>
        <w:t xml:space="preserve"> is set out at the creative</w:t>
      </w:r>
      <w:r>
        <w:rPr>
          <w:lang w:val="en-US"/>
        </w:rPr>
        <w:t xml:space="preserve"> </w:t>
      </w:r>
      <w:proofErr w:type="gramStart"/>
      <w:r w:rsidRPr="00576E69">
        <w:rPr>
          <w:lang w:val="en-US"/>
        </w:rPr>
        <w:t>commons</w:t>
      </w:r>
      <w:proofErr w:type="gramEnd"/>
      <w:r w:rsidRPr="00576E69">
        <w:rPr>
          <w:lang w:val="en-US"/>
        </w:rPr>
        <w:t xml:space="preserve"> website: </w:t>
      </w:r>
      <w:r>
        <w:rPr>
          <w:lang w:val="en-US"/>
        </w:rPr>
        <w:t xml:space="preserve"> </w:t>
      </w:r>
      <w:r w:rsidRPr="00576E69">
        <w:rPr>
          <w:lang w:val="en-US"/>
        </w:rPr>
        <w:t>ttps://creativecommons.org/licenses/by/4.0/legalcode.</w:t>
      </w:r>
    </w:p>
    <w:p w14:paraId="6F8A2991" w14:textId="77777777" w:rsidR="0042519A" w:rsidRDefault="0042519A" w:rsidP="0042519A">
      <w:pPr>
        <w:pStyle w:val="TOCHeading"/>
      </w:pPr>
      <w:r>
        <w:t>Attribution</w:t>
      </w:r>
    </w:p>
    <w:p w14:paraId="2269A281" w14:textId="77777777" w:rsidR="0042519A" w:rsidRPr="00FF1B13" w:rsidRDefault="0042519A" w:rsidP="0042519A">
      <w:pPr>
        <w:rPr>
          <w:lang w:val="en-US"/>
        </w:rPr>
      </w:pPr>
      <w:r>
        <w:rPr>
          <w:lang w:val="en-US"/>
        </w:rPr>
        <w:t>Before reusing any part of this document,</w:t>
      </w:r>
      <w:r>
        <w:t xml:space="preserve">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72ED0A8D" w14:textId="253F7167" w:rsidR="002C5659" w:rsidRPr="009732B0" w:rsidRDefault="002C5659" w:rsidP="003524B7">
      <w:pPr>
        <w:spacing w:before="0" w:after="0" w:line="240" w:lineRule="auto"/>
        <w:rPr>
          <w:sz w:val="18"/>
          <w:szCs w:val="18"/>
        </w:rPr>
      </w:pPr>
    </w:p>
    <w:sectPr w:rsidR="002C5659" w:rsidRPr="009732B0" w:rsidSect="00501469">
      <w:headerReference w:type="even" r:id="rId30"/>
      <w:headerReference w:type="default" r:id="rId31"/>
      <w:footerReference w:type="even" r:id="rId32"/>
      <w:footerReference w:type="default" r:id="rId33"/>
      <w:headerReference w:type="first" r:id="rId34"/>
      <w:footerReference w:type="first" r:id="rId35"/>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A9E5E" w14:textId="77777777" w:rsidR="00C82A4B" w:rsidRDefault="00C82A4B" w:rsidP="007B0021">
      <w:r>
        <w:separator/>
      </w:r>
    </w:p>
    <w:p w14:paraId="156A60C8" w14:textId="77777777" w:rsidR="00C82A4B" w:rsidRDefault="00C82A4B" w:rsidP="007B0021"/>
  </w:endnote>
  <w:endnote w:type="continuationSeparator" w:id="0">
    <w:p w14:paraId="482C69C6" w14:textId="77777777" w:rsidR="00C82A4B" w:rsidRDefault="00C82A4B" w:rsidP="007B0021">
      <w:r>
        <w:continuationSeparator/>
      </w:r>
    </w:p>
    <w:p w14:paraId="6AE2AEBD" w14:textId="77777777" w:rsidR="00C82A4B" w:rsidRDefault="00C82A4B" w:rsidP="007B0021"/>
  </w:endnote>
  <w:endnote w:type="continuationNotice" w:id="1">
    <w:p w14:paraId="306EFED5" w14:textId="77777777" w:rsidR="00C82A4B" w:rsidRDefault="00C82A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Bold">
    <w:altName w:val="Calibri"/>
    <w:panose1 w:val="00000000000000000000"/>
    <w:charset w:val="00"/>
    <w:family w:val="modern"/>
    <w:notTrueType/>
    <w:pitch w:val="variable"/>
    <w:sig w:usb0="00000003" w:usb1="00000000" w:usb2="00000000" w:usb3="00000000" w:csb0="00000001" w:csb1="00000000"/>
  </w:font>
  <w:font w:name="AU Sans BETA Display Medium">
    <w:panose1 w:val="00000000000000000000"/>
    <w:charset w:val="00"/>
    <w:family w:val="modern"/>
    <w:notTrueType/>
    <w:pitch w:val="variable"/>
    <w:sig w:usb0="00000003" w:usb1="00000000" w:usb2="00000000" w:usb3="00000000" w:csb0="00000001" w:csb1="00000000"/>
  </w:font>
  <w:font w:name="AU Sans BETA Text">
    <w:panose1 w:val="00000000000000000000"/>
    <w:charset w:val="00"/>
    <w:family w:val="modern"/>
    <w:notTrueType/>
    <w:pitch w:val="variable"/>
    <w:sig w:usb0="00000003" w:usb1="00000000" w:usb2="00000000" w:usb3="00000000" w:csb0="00000001" w:csb1="00000000"/>
  </w:font>
  <w:font w:name="AU Sans BETA Text Medium">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FF7B3" w14:textId="77777777" w:rsidR="0022056F" w:rsidRDefault="00F66963">
    <w:pPr>
      <w:pStyle w:val="Footer"/>
      <w:rPr>
        <w:noProof/>
      </w:rPr>
    </w:pPr>
    <w:r>
      <w:rPr>
        <w:noProof/>
      </w:rPr>
      <mc:AlternateContent>
        <mc:Choice Requires="wps">
          <w:drawing>
            <wp:anchor distT="0" distB="0" distL="0" distR="0" simplePos="0" relativeHeight="251658244" behindDoc="0" locked="0" layoutInCell="1" allowOverlap="1" wp14:anchorId="05B60471" wp14:editId="26AA6F8A">
              <wp:simplePos x="635" y="635"/>
              <wp:positionH relativeFrom="page">
                <wp:align>center</wp:align>
              </wp:positionH>
              <wp:positionV relativeFrom="page">
                <wp:align>bottom</wp:align>
              </wp:positionV>
              <wp:extent cx="551815" cy="508000"/>
              <wp:effectExtent l="0" t="0" r="635" b="0"/>
              <wp:wrapNone/>
              <wp:docPr id="1349840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54A0D1E" w14:textId="14E61A82"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5B60471" id="_x0000_t202" coordsize="21600,21600" o:spt="202" path="m,l,21600r21600,l21600,xe">
              <v:stroke joinstyle="miter"/>
              <v:path gradientshapeok="t" o:connecttype="rect"/>
            </v:shapetype>
            <v:shape id="Text Box 5" o:spid="_x0000_s1030" type="#_x0000_t202" alt="OFFICIAL" style="position:absolute;margin-left:0;margin-top:0;width:43.45pt;height:4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wcDgIAABwEAAAOAAAAZHJzL2Uyb0RvYy54bWysU01v2zAMvQ/YfxB0X2wXy5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zYGwcDgIAABwE&#10;AAAOAAAAAAAAAAAAAAAAAC4CAABkcnMvZTJvRG9jLnhtbFBLAQItABQABgAIAAAAIQAun/o72gAA&#10;AAMBAAAPAAAAAAAAAAAAAAAAAGgEAABkcnMvZG93bnJldi54bWxQSwUGAAAAAAQABADzAAAAbwUA&#10;AAAA&#10;" filled="f" stroked="f">
              <v:textbox style="mso-fit-shape-to-text:t" inset="0,0,0,15pt">
                <w:txbxContent>
                  <w:p w14:paraId="554A0D1E" w14:textId="14E61A82"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p>
  <w:p w14:paraId="103D3673" w14:textId="6D75C8A9" w:rsidR="00F66963" w:rsidRDefault="0022056F">
    <w:pPr>
      <w:pStyle w:val="Footer"/>
    </w:pPr>
    <w:r>
      <w:rPr>
        <w:noProof/>
      </w:rPr>
      <mc:AlternateContent>
        <mc:Choice Requires="wps">
          <w:drawing>
            <wp:anchor distT="0" distB="0" distL="0" distR="0" simplePos="0" relativeHeight="251658249" behindDoc="0" locked="0" layoutInCell="1" allowOverlap="1" wp14:anchorId="4AEDFD3F" wp14:editId="252CA5F1">
              <wp:simplePos x="635" y="635"/>
              <wp:positionH relativeFrom="page">
                <wp:align>center</wp:align>
              </wp:positionH>
              <wp:positionV relativeFrom="page">
                <wp:align>bottom</wp:align>
              </wp:positionV>
              <wp:extent cx="1177925" cy="508000"/>
              <wp:effectExtent l="0" t="0" r="3175" b="0"/>
              <wp:wrapNone/>
              <wp:docPr id="1768720394"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1CA109E2" w14:textId="6904EA95"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 w14:anchorId="4AEDFD3F" id="_x0000_s1031" type="#_x0000_t202" alt="OFFICIAL: Sensitive" style="position:absolute;margin-left:0;margin-top:0;width:92.75pt;height:40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" filled="f" stroked="f">
              <v:textbox style="mso-fit-shape-to-text:t" inset="0,0,0,15pt">
                <w:txbxContent>
                  <w:p w14:paraId="1CA109E2" w14:textId="6904EA95"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90690" w14:textId="6BCA9234" w:rsidR="005E36D9" w:rsidRDefault="00F66963">
    <w:pPr>
      <w:pStyle w:val="Footer"/>
      <w:jc w:val="right"/>
    </w:pPr>
    <w:r>
      <w:rPr>
        <w:noProof/>
      </w:rPr>
      <mc:AlternateContent>
        <mc:Choice Requires="wps">
          <w:drawing>
            <wp:anchor distT="0" distB="0" distL="0" distR="0" simplePos="0" relativeHeight="251658245" behindDoc="0" locked="0" layoutInCell="1" allowOverlap="1" wp14:anchorId="5557C402" wp14:editId="2067A0C8">
              <wp:simplePos x="631190" y="9827895"/>
              <wp:positionH relativeFrom="page">
                <wp:align>center</wp:align>
              </wp:positionH>
              <wp:positionV relativeFrom="page">
                <wp:align>bottom</wp:align>
              </wp:positionV>
              <wp:extent cx="551815" cy="508000"/>
              <wp:effectExtent l="0" t="0" r="635" b="0"/>
              <wp:wrapNone/>
              <wp:docPr id="80910549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07620BA" w14:textId="2ED26F71"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557C402" id="_x0000_t202" coordsize="21600,21600" o:spt="202" path="m,l,21600r21600,l21600,xe">
              <v:stroke joinstyle="miter"/>
              <v:path gradientshapeok="t" o:connecttype="rect"/>
            </v:shapetype>
            <v:shape id="Text Box 6" o:spid="_x0000_s1032" type="#_x0000_t202" alt="OFFICIAL" style="position:absolute;left:0;text-align:left;margin-left:0;margin-top:0;width:43.45pt;height:4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CpHglnDgIAABwE&#10;AAAOAAAAAAAAAAAAAAAAAC4CAABkcnMvZTJvRG9jLnhtbFBLAQItABQABgAIAAAAIQAun/o72gAA&#10;AAMBAAAPAAAAAAAAAAAAAAAAAGgEAABkcnMvZG93bnJldi54bWxQSwUGAAAAAAQABADzAAAAbwUA&#10;AAAA&#10;" filled="f" stroked="f">
              <v:textbox style="mso-fit-shape-to-text:t" inset="0,0,0,15pt">
                <w:txbxContent>
                  <w:p w14:paraId="607620BA" w14:textId="2ED26F71"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r w:rsidR="0022056F">
      <w:rPr>
        <w:noProof/>
      </w:rPr>
      <mc:AlternateContent>
        <mc:Choice Requires="wps">
          <w:drawing>
            <wp:anchor distT="0" distB="0" distL="0" distR="0" simplePos="0" relativeHeight="251658250" behindDoc="0" locked="0" layoutInCell="1" allowOverlap="1" wp14:anchorId="567D3DE0" wp14:editId="25013A9B">
              <wp:simplePos x="629728" y="9825487"/>
              <wp:positionH relativeFrom="page">
                <wp:align>center</wp:align>
              </wp:positionH>
              <wp:positionV relativeFrom="page">
                <wp:align>bottom</wp:align>
              </wp:positionV>
              <wp:extent cx="1177925" cy="508000"/>
              <wp:effectExtent l="0" t="0" r="3175" b="0"/>
              <wp:wrapNone/>
              <wp:docPr id="193611695"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0B6CF469" w14:textId="3CF414BC" w:rsidR="0022056F" w:rsidRPr="0022056F" w:rsidRDefault="0022056F" w:rsidP="0022056F">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 w14:anchorId="567D3DE0" id="_x0000_s1033" type="#_x0000_t202" alt="OFFICIAL: Sensitive" style="position:absolute;left:0;text-align:left;margin-left:0;margin-top:0;width:92.75pt;height:40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" filled="f" stroked="f">
              <v:textbox style="mso-fit-shape-to-text:t" inset="0,0,0,15pt">
                <w:txbxContent>
                  <w:p w14:paraId="0B6CF469" w14:textId="3CF414BC" w:rsidR="0022056F" w:rsidRPr="0022056F" w:rsidRDefault="0022056F" w:rsidP="0022056F">
                    <w:pPr>
                      <w:spacing w:after="0"/>
                      <w:rPr>
                        <w:rFonts w:ascii="Calibri" w:eastAsia="Calibri" w:hAnsi="Calibri" w:cs="Calibri"/>
                        <w:noProof/>
                        <w:color w:val="FF0000"/>
                        <w:sz w:val="24"/>
                        <w:szCs w:val="24"/>
                      </w:rPr>
                    </w:pPr>
                  </w:p>
                </w:txbxContent>
              </v:textbox>
              <w10:wrap anchorx="page" anchory="page"/>
            </v:shape>
          </w:pict>
        </mc:Fallback>
      </mc:AlternateContent>
    </w:r>
    <w:sdt>
      <w:sdtPr>
        <w:id w:val="-487721263"/>
        <w:docPartObj>
          <w:docPartGallery w:val="Page Numbers (Bottom of Page)"/>
          <w:docPartUnique/>
        </w:docPartObj>
      </w:sdtPr>
      <w:sdtEndPr>
        <w:rPr>
          <w:noProof/>
        </w:rPr>
      </w:sdtEndPr>
      <w:sdtContent>
        <w:r w:rsidR="005E36D9">
          <w:fldChar w:fldCharType="begin"/>
        </w:r>
        <w:r w:rsidR="005E36D9">
          <w:instrText xml:space="preserve"> PAGE   \* MERGEFORMAT </w:instrText>
        </w:r>
        <w:r w:rsidR="005E36D9">
          <w:fldChar w:fldCharType="separate"/>
        </w:r>
        <w:r w:rsidR="005E36D9">
          <w:rPr>
            <w:noProof/>
          </w:rPr>
          <w:t>2</w:t>
        </w:r>
        <w:r w:rsidR="005E36D9">
          <w:rPr>
            <w:noProof/>
          </w:rPr>
          <w:fldChar w:fldCharType="end"/>
        </w:r>
      </w:sdtContent>
    </w:sdt>
  </w:p>
  <w:p w14:paraId="10F36DA8" w14:textId="4BB4E885" w:rsidR="004454E0" w:rsidRDefault="004454E0" w:rsidP="005E36D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D6A8F" w14:textId="300E44F7" w:rsidR="0022056F" w:rsidRDefault="00F66963">
    <w:pPr>
      <w:pStyle w:val="Footer"/>
      <w:rPr>
        <w:noProof/>
      </w:rPr>
    </w:pPr>
    <w:r>
      <w:rPr>
        <w:noProof/>
      </w:rPr>
      <mc:AlternateContent>
        <mc:Choice Requires="wps">
          <w:drawing>
            <wp:anchor distT="0" distB="0" distL="0" distR="0" simplePos="0" relativeHeight="251658243" behindDoc="0" locked="0" layoutInCell="1" allowOverlap="1" wp14:anchorId="180CC109" wp14:editId="2E788369">
              <wp:simplePos x="628650" y="10144125"/>
              <wp:positionH relativeFrom="page">
                <wp:align>center</wp:align>
              </wp:positionH>
              <wp:positionV relativeFrom="page">
                <wp:align>bottom</wp:align>
              </wp:positionV>
              <wp:extent cx="551815" cy="508000"/>
              <wp:effectExtent l="0" t="0" r="635" b="0"/>
              <wp:wrapNone/>
              <wp:docPr id="6345464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36008D6F" w14:textId="4E3EA4D4"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80CC109" id="_x0000_t202" coordsize="21600,21600" o:spt="202" path="m,l,21600r21600,l21600,xe">
              <v:stroke joinstyle="miter"/>
              <v:path gradientshapeok="t" o:connecttype="rect"/>
            </v:shapetype>
            <v:shape id="Text Box 4" o:spid="_x0000_s1036"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" filled="f" stroked="f">
              <v:textbox style="mso-fit-shape-to-text:t" inset="0,0,0,15pt">
                <w:txbxContent>
                  <w:p w14:paraId="36008D6F" w14:textId="4E3EA4D4"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p>
  <w:p w14:paraId="446CD7D3" w14:textId="4E6E7AAD" w:rsidR="00F66963" w:rsidRDefault="00F66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325E5" w14:textId="77777777" w:rsidR="00C82A4B" w:rsidRDefault="00C82A4B" w:rsidP="007B0021">
      <w:r>
        <w:separator/>
      </w:r>
    </w:p>
    <w:p w14:paraId="404197D6" w14:textId="77777777" w:rsidR="00C82A4B" w:rsidRDefault="00C82A4B" w:rsidP="007B0021"/>
  </w:footnote>
  <w:footnote w:type="continuationSeparator" w:id="0">
    <w:p w14:paraId="2C1ACD48" w14:textId="77777777" w:rsidR="00C82A4B" w:rsidRDefault="00C82A4B" w:rsidP="007B0021">
      <w:r>
        <w:continuationSeparator/>
      </w:r>
    </w:p>
    <w:p w14:paraId="1B41FC67" w14:textId="77777777" w:rsidR="00C82A4B" w:rsidRDefault="00C82A4B" w:rsidP="007B0021"/>
  </w:footnote>
  <w:footnote w:type="continuationNotice" w:id="1">
    <w:p w14:paraId="47C0A5A6" w14:textId="77777777" w:rsidR="00C82A4B" w:rsidRDefault="00C82A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7E6A6" w14:textId="77777777" w:rsidR="0022056F" w:rsidRDefault="00F66963">
    <w:pPr>
      <w:pStyle w:val="Header"/>
      <w:rPr>
        <w:noProof/>
      </w:rPr>
    </w:pPr>
    <w:r>
      <w:rPr>
        <w:noProof/>
      </w:rPr>
      <mc:AlternateContent>
        <mc:Choice Requires="wps">
          <w:drawing>
            <wp:anchor distT="0" distB="0" distL="0" distR="0" simplePos="0" relativeHeight="251658241" behindDoc="0" locked="0" layoutInCell="1" allowOverlap="1" wp14:anchorId="720D649D" wp14:editId="4F4DAEAF">
              <wp:simplePos x="635" y="635"/>
              <wp:positionH relativeFrom="page">
                <wp:align>center</wp:align>
              </wp:positionH>
              <wp:positionV relativeFrom="page">
                <wp:align>top</wp:align>
              </wp:positionV>
              <wp:extent cx="551815" cy="508000"/>
              <wp:effectExtent l="0" t="0" r="635" b="6350"/>
              <wp:wrapNone/>
              <wp:docPr id="21444776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2F1B951" w14:textId="5E5F0A40"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20D649D"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12F1B951" w14:textId="5E5F0A40"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p>
  <w:p w14:paraId="791E1BD8" w14:textId="6F2F0ECE" w:rsidR="00F66963" w:rsidRDefault="0022056F">
    <w:pPr>
      <w:pStyle w:val="Header"/>
    </w:pPr>
    <w:r>
      <w:rPr>
        <w:noProof/>
      </w:rPr>
      <mc:AlternateContent>
        <mc:Choice Requires="wps">
          <w:drawing>
            <wp:anchor distT="0" distB="0" distL="0" distR="0" simplePos="0" relativeHeight="251658247" behindDoc="0" locked="0" layoutInCell="1" allowOverlap="1" wp14:anchorId="6862D526" wp14:editId="078F77B5">
              <wp:simplePos x="635" y="635"/>
              <wp:positionH relativeFrom="page">
                <wp:align>center</wp:align>
              </wp:positionH>
              <wp:positionV relativeFrom="page">
                <wp:align>top</wp:align>
              </wp:positionV>
              <wp:extent cx="1177925" cy="508000"/>
              <wp:effectExtent l="0" t="0" r="3175" b="6350"/>
              <wp:wrapNone/>
              <wp:docPr id="1907758134"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0FE711BA" w14:textId="2E9FB795"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 w14:anchorId="6862D526" id="_x0000_s1027" type="#_x0000_t202" alt="OFFICIAL: Sensitive" style="position:absolute;margin-left:0;margin-top:0;width:92.75pt;height:40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" filled="f" stroked="f">
              <v:textbox style="mso-fit-shape-to-text:t" inset="0,15pt,0,0">
                <w:txbxContent>
                  <w:p w14:paraId="0FE711BA" w14:textId="2E9FB795"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BA56" w14:textId="5D799DF5" w:rsidR="005E36D9" w:rsidRDefault="0022056F" w:rsidP="00F66963">
    <w:pPr>
      <w:pStyle w:val="Header"/>
    </w:pPr>
    <w:r>
      <w:rPr>
        <w:noProof/>
      </w:rPr>
      <mc:AlternateContent>
        <mc:Choice Requires="wps">
          <w:drawing>
            <wp:anchor distT="0" distB="0" distL="0" distR="0" simplePos="0" relativeHeight="251658248" behindDoc="0" locked="0" layoutInCell="1" allowOverlap="1" wp14:anchorId="57737B55" wp14:editId="5159BEDC">
              <wp:simplePos x="629728" y="448574"/>
              <wp:positionH relativeFrom="page">
                <wp:align>center</wp:align>
              </wp:positionH>
              <wp:positionV relativeFrom="page">
                <wp:align>top</wp:align>
              </wp:positionV>
              <wp:extent cx="1177925" cy="508000"/>
              <wp:effectExtent l="0" t="0" r="3175" b="6350"/>
              <wp:wrapNone/>
              <wp:docPr id="2067604229"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179B74EE" w14:textId="40DEC338" w:rsidR="0022056F" w:rsidRPr="0022056F" w:rsidRDefault="0022056F" w:rsidP="0022056F">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7737B55" id="_x0000_t202" coordsize="21600,21600" o:spt="202" path="m,l,21600r21600,l21600,xe">
              <v:stroke joinstyle="miter"/>
              <v:path gradientshapeok="t" o:connecttype="rect"/>
            </v:shapetype>
            <v:shape id="Text Box 3" o:spid="_x0000_s1028" type="#_x0000_t202" alt="OFFICIAL: Sensitive" style="position:absolute;margin-left:0;margin-top:0;width:92.75pt;height:4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" filled="f" stroked="f">
              <v:textbox style="mso-fit-shape-to-text:t" inset="0,15pt,0,0">
                <w:txbxContent>
                  <w:p w14:paraId="179B74EE" w14:textId="40DEC338" w:rsidR="0022056F" w:rsidRPr="0022056F" w:rsidRDefault="0022056F" w:rsidP="0022056F">
                    <w:pPr>
                      <w:spacing w:after="0"/>
                      <w:rPr>
                        <w:rFonts w:ascii="Calibri" w:eastAsia="Calibri" w:hAnsi="Calibri" w:cs="Calibri"/>
                        <w:noProof/>
                        <w:color w:val="FF0000"/>
                        <w:sz w:val="24"/>
                        <w:szCs w:val="24"/>
                      </w:rPr>
                    </w:pPr>
                  </w:p>
                </w:txbxContent>
              </v:textbox>
              <w10:wrap anchorx="page" anchory="page"/>
            </v:shape>
          </w:pict>
        </mc:Fallback>
      </mc:AlternateContent>
    </w:r>
    <w:r w:rsidR="00F66963">
      <w:rPr>
        <w:noProof/>
      </w:rPr>
      <mc:AlternateContent>
        <mc:Choice Requires="wps">
          <w:drawing>
            <wp:anchor distT="0" distB="0" distL="0" distR="0" simplePos="0" relativeHeight="251658242" behindDoc="0" locked="0" layoutInCell="1" allowOverlap="1" wp14:anchorId="68893441" wp14:editId="015E27D4">
              <wp:simplePos x="631190" y="450215"/>
              <wp:positionH relativeFrom="page">
                <wp:align>center</wp:align>
              </wp:positionH>
              <wp:positionV relativeFrom="page">
                <wp:align>top</wp:align>
              </wp:positionV>
              <wp:extent cx="551815" cy="508000"/>
              <wp:effectExtent l="0" t="0" r="635" b="6350"/>
              <wp:wrapNone/>
              <wp:docPr id="5459745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B2F8FC7" w14:textId="1AABB790"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 w14:anchorId="68893441" id="_x0000_s1029"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AYDgIAABwEAAAOAAAAZHJzL2Uyb0RvYy54bWysU01v2zAMvQ/YfxB0X2x3yJ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6bIBgOAgAAHAQA&#10;AA4AAAAAAAAAAAAAAAAALgIAAGRycy9lMm9Eb2MueG1sUEsBAi0AFAAGAAgAAAAhAM1sJoTZAAAA&#10;AwEAAA8AAAAAAAAAAAAAAAAAaAQAAGRycy9kb3ducmV2LnhtbFBLBQYAAAAABAAEAPMAAABuBQAA&#10;AAA=&#10;" filled="f" stroked="f">
              <v:textbox style="mso-fit-shape-to-text:t" inset="0,15pt,0,0">
                <w:txbxContent>
                  <w:p w14:paraId="6B2F8FC7" w14:textId="1AABB790"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p>
  <w:p w14:paraId="453BF7C5" w14:textId="77777777" w:rsidR="005E36D9" w:rsidRDefault="005E36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98EC" w14:textId="4FE39A42" w:rsidR="003A58AB" w:rsidRDefault="0022056F" w:rsidP="007B0021">
    <w:pPr>
      <w:pStyle w:val="Header"/>
    </w:pPr>
    <w:r>
      <w:rPr>
        <w:noProof/>
      </w:rPr>
      <mc:AlternateContent>
        <mc:Choice Requires="wps">
          <w:drawing>
            <wp:anchor distT="0" distB="0" distL="0" distR="0" simplePos="0" relativeHeight="251658246" behindDoc="0" locked="0" layoutInCell="1" allowOverlap="1" wp14:anchorId="47B91A1A" wp14:editId="06CADC29">
              <wp:simplePos x="631190" y="450215"/>
              <wp:positionH relativeFrom="page">
                <wp:align>center</wp:align>
              </wp:positionH>
              <wp:positionV relativeFrom="page">
                <wp:align>top</wp:align>
              </wp:positionV>
              <wp:extent cx="1177925" cy="508000"/>
              <wp:effectExtent l="0" t="0" r="3175" b="6350"/>
              <wp:wrapNone/>
              <wp:docPr id="841231482"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508000"/>
                      </a:xfrm>
                      <a:prstGeom prst="rect">
                        <a:avLst/>
                      </a:prstGeom>
                      <a:noFill/>
                      <a:ln>
                        <a:noFill/>
                      </a:ln>
                    </wps:spPr>
                    <wps:txbx>
                      <w:txbxContent>
                        <w:p w14:paraId="1C76D894" w14:textId="165F76C4"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7B91A1A" id="_x0000_t202" coordsize="21600,21600" o:spt="202" path="m,l,21600r21600,l21600,xe">
              <v:stroke joinstyle="miter"/>
              <v:path gradientshapeok="t" o:connecttype="rect"/>
            </v:shapetype>
            <v:shape id="Text Box 1" o:spid="_x0000_s1034" type="#_x0000_t202" alt="OFFICIAL: Sensitive" style="position:absolute;margin-left:0;margin-top:0;width:92.75pt;height:40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" filled="f" stroked="f">
              <v:textbox style="mso-fit-shape-to-text:t" inset="0,15pt,0,0">
                <w:txbxContent>
                  <w:p w14:paraId="1C76D894" w14:textId="165F76C4" w:rsidR="0022056F" w:rsidRPr="0022056F" w:rsidRDefault="0022056F" w:rsidP="0022056F">
                    <w:pPr>
                      <w:spacing w:after="0"/>
                      <w:rPr>
                        <w:rFonts w:ascii="Calibri" w:eastAsia="Calibri" w:hAnsi="Calibri" w:cs="Calibri"/>
                        <w:noProof/>
                        <w:color w:val="FF0000"/>
                        <w:sz w:val="24"/>
                        <w:szCs w:val="24"/>
                      </w:rPr>
                    </w:pPr>
                    <w:r w:rsidRPr="0022056F">
                      <w:rPr>
                        <w:rFonts w:ascii="Calibri" w:eastAsia="Calibri" w:hAnsi="Calibri" w:cs="Calibri"/>
                        <w:noProof/>
                        <w:color w:val="FF0000"/>
                        <w:sz w:val="24"/>
                        <w:szCs w:val="24"/>
                      </w:rPr>
                      <w:t>OFFICIAL: Sensitive</w:t>
                    </w:r>
                  </w:p>
                </w:txbxContent>
              </v:textbox>
              <w10:wrap anchorx="page" anchory="page"/>
            </v:shape>
          </w:pict>
        </mc:Fallback>
      </mc:AlternateContent>
    </w:r>
    <w:r w:rsidR="00F66963">
      <w:rPr>
        <w:noProof/>
      </w:rPr>
      <mc:AlternateContent>
        <mc:Choice Requires="wps">
          <w:drawing>
            <wp:anchor distT="0" distB="0" distL="0" distR="0" simplePos="0" relativeHeight="251658240" behindDoc="0" locked="0" layoutInCell="1" allowOverlap="1" wp14:anchorId="69A1C924" wp14:editId="002C0BEB">
              <wp:simplePos x="628650" y="447675"/>
              <wp:positionH relativeFrom="page">
                <wp:align>center</wp:align>
              </wp:positionH>
              <wp:positionV relativeFrom="page">
                <wp:align>top</wp:align>
              </wp:positionV>
              <wp:extent cx="551815" cy="508000"/>
              <wp:effectExtent l="0" t="0" r="635" b="6350"/>
              <wp:wrapNone/>
              <wp:docPr id="35552773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7B5D74B" w14:textId="261129FF"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 w14:anchorId="69A1C924" id="_x0000_s1035" type="#_x0000_t202" alt="OFFICIAL" style="position:absolute;margin-left:0;margin-top:0;width:43.45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HRihVQ0CAAAcBAAA&#10;DgAAAAAAAAAAAAAAAAAuAgAAZHJzL2Uyb0RvYy54bWxQSwECLQAUAAYACAAAACEAzWwmhNkAAAAD&#10;AQAADwAAAAAAAAAAAAAAAABnBAAAZHJzL2Rvd25yZXYueG1sUEsFBgAAAAAEAAQA8wAAAG0FAAAA&#10;AA==&#10;" filled="f" stroked="f">
              <v:textbox style="mso-fit-shape-to-text:t" inset="0,15pt,0,0">
                <w:txbxContent>
                  <w:p w14:paraId="47B5D74B" w14:textId="261129FF" w:rsidR="00F66963" w:rsidRPr="00F66963" w:rsidRDefault="00F66963" w:rsidP="00F66963">
                    <w:pPr>
                      <w:spacing w:after="0"/>
                      <w:rPr>
                        <w:rFonts w:ascii="Calibri" w:eastAsia="Calibri" w:hAnsi="Calibri" w:cs="Calibri"/>
                        <w:noProof/>
                        <w:color w:val="FF0000"/>
                        <w:sz w:val="24"/>
                        <w:szCs w:val="24"/>
                      </w:rPr>
                    </w:pPr>
                    <w:r w:rsidRPr="00F66963">
                      <w:rPr>
                        <w:rFonts w:ascii="Calibri" w:eastAsia="Calibri" w:hAnsi="Calibri" w:cs="Calibri"/>
                        <w:noProof/>
                        <w:color w:val="FF0000"/>
                        <w:sz w:val="24"/>
                        <w:szCs w:val="24"/>
                      </w:rPr>
                      <w:t>OFFICIAL</w:t>
                    </w:r>
                  </w:p>
                </w:txbxContent>
              </v:textbox>
              <w10:wrap anchorx="page" anchory="page"/>
            </v:shape>
          </w:pict>
        </mc:Fallback>
      </mc:AlternateContent>
    </w:r>
  </w:p>
  <w:p w14:paraId="3400744C" w14:textId="77777777" w:rsidR="003A58AB" w:rsidRDefault="003A58AB" w:rsidP="007B0021"/>
</w:hdr>
</file>

<file path=word/intelligence2.xml><?xml version="1.0" encoding="utf-8"?>
<int2:intelligence xmlns:int2="http://schemas.microsoft.com/office/intelligence/2020/intelligence" xmlns:oel="http://schemas.microsoft.com/office/2019/extlst">
  <int2:observations>
    <int2:textHash int2:hashCode="qzaN2NVBM7cwGT" int2:id="2usOTubr">
      <int2:state int2:value="Rejected" int2:type="AugLoop_Text_Critique"/>
    </int2:textHash>
    <int2:textHash int2:hashCode="n+SD1c9Q+rtKMA" int2:id="MTOrdcvB">
      <int2:state int2:value="Rejected" int2:type="AugLoop_Text_Critique"/>
    </int2:textHash>
    <int2:textHash int2:hashCode="LSV1biaaIxbAA/" int2:id="SSenJrQh">
      <int2:state int2:value="Rejected" int2:type="AugLoop_Text_Critique"/>
    </int2:textHash>
    <int2:textHash int2:hashCode="VRSOjrnYdZJjld" int2:id="kbuMo1PS">
      <int2:state int2:value="Rejected" int2:type="AugLoop_Text_Critique"/>
    </int2:textHash>
    <int2:textHash int2:hashCode="BY3z7chw7Bvw3F" int2:id="lbzA1m8C">
      <int2:state int2:value="Rejected" int2:type="AugLoop_Text_Critique"/>
    </int2:textHash>
    <int2:textHash int2:hashCode="YDvvq6WCfzRxno" int2:id="oNEONP4I">
      <int2:state int2:value="Rejected" int2:type="AugLoop_Text_Critique"/>
    </int2:textHash>
    <int2:textHash int2:hashCode="obxL1O5H/9EaV9" int2:id="vScwh0wo">
      <int2:state int2:value="Rejected" int2:type="AugLoop_Text_Critique"/>
    </int2:textHash>
    <int2:bookmark int2:bookmarkName="_Int_ExCvfUSp" int2:invalidationBookmarkName="" int2:hashCode="WkN6yc7uMzxE36" int2:id="11Sw80QX">
      <int2:state int2:value="Rejected" int2:type="AugLoop_Text_Critique"/>
    </int2:bookmark>
    <int2:bookmark int2:bookmarkName="_Int_KNtNDTjh" int2:invalidationBookmarkName="" int2:hashCode="ADSzW36MXYc2EG" int2:id="OsSWZcnb">
      <int2:state int2:value="Rejected" int2:type="AugLoop_Text_Critique"/>
    </int2:bookmark>
    <int2:bookmark int2:bookmarkName="_Int_xtwU3TZb" int2:invalidationBookmarkName="" int2:hashCode="VgBAxUo7/q8kxK" int2:id="SePMTVFV">
      <int2:state int2:value="Rejected" int2:type="AugLoop_Acronyms_AcronymsCritique"/>
    </int2:bookmark>
    <int2:bookmark int2:bookmarkName="_Int_7IHs4fzf" int2:invalidationBookmarkName="" int2:hashCode="d3DQTHv7eR58lZ" int2:id="cArTRT12">
      <int2:state int2:value="Rejected" int2:type="AugLoop_Acronyms_AcronymsCritique"/>
    </int2:bookmark>
    <int2:bookmark int2:bookmarkName="_Int_50wcqgeh" int2:invalidationBookmarkName="" int2:hashCode="9jlRSg298I3/X6" int2:id="iP5gKrd7">
      <int2:state int2:value="Rejected" int2:type="AugLoop_Text_Critique"/>
    </int2:bookmark>
    <int2:bookmark int2:bookmarkName="_Int_BfYFu1qW" int2:invalidationBookmarkName="" int2:hashCode="qjCTVURy/RExNb" int2:id="ws9hYaXx">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17D"/>
    <w:multiLevelType w:val="multilevel"/>
    <w:tmpl w:val="DEF62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A476E4D"/>
    <w:multiLevelType w:val="hybridMultilevel"/>
    <w:tmpl w:val="A3207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D6883"/>
    <w:multiLevelType w:val="hybridMultilevel"/>
    <w:tmpl w:val="EC5C38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B72EA5"/>
    <w:multiLevelType w:val="hybridMultilevel"/>
    <w:tmpl w:val="36C8E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851B01"/>
    <w:multiLevelType w:val="multilevel"/>
    <w:tmpl w:val="709A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741FA7"/>
    <w:multiLevelType w:val="multilevel"/>
    <w:tmpl w:val="F612C7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8C6FE88"/>
    <w:multiLevelType w:val="hybridMultilevel"/>
    <w:tmpl w:val="CD6C4592"/>
    <w:lvl w:ilvl="0" w:tplc="741A6422">
      <w:start w:val="1"/>
      <w:numFmt w:val="bullet"/>
      <w:lvlText w:val=""/>
      <w:lvlJc w:val="left"/>
      <w:pPr>
        <w:ind w:left="720" w:hanging="360"/>
      </w:pPr>
      <w:rPr>
        <w:rFonts w:ascii="Symbol" w:hAnsi="Symbol" w:hint="default"/>
      </w:rPr>
    </w:lvl>
    <w:lvl w:ilvl="1" w:tplc="EA5A3DAE">
      <w:start w:val="1"/>
      <w:numFmt w:val="bullet"/>
      <w:lvlText w:val="o"/>
      <w:lvlJc w:val="left"/>
      <w:pPr>
        <w:ind w:left="1440" w:hanging="360"/>
      </w:pPr>
      <w:rPr>
        <w:rFonts w:ascii="&quot;Courier New&quot;" w:hAnsi="&quot;Courier New&quot;" w:hint="default"/>
      </w:rPr>
    </w:lvl>
    <w:lvl w:ilvl="2" w:tplc="BB16CC22">
      <w:start w:val="1"/>
      <w:numFmt w:val="bullet"/>
      <w:lvlText w:val=""/>
      <w:lvlJc w:val="left"/>
      <w:pPr>
        <w:ind w:left="2160" w:hanging="360"/>
      </w:pPr>
      <w:rPr>
        <w:rFonts w:ascii="Wingdings" w:hAnsi="Wingdings" w:hint="default"/>
      </w:rPr>
    </w:lvl>
    <w:lvl w:ilvl="3" w:tplc="D744E2F8">
      <w:start w:val="1"/>
      <w:numFmt w:val="bullet"/>
      <w:lvlText w:val=""/>
      <w:lvlJc w:val="left"/>
      <w:pPr>
        <w:ind w:left="2880" w:hanging="360"/>
      </w:pPr>
      <w:rPr>
        <w:rFonts w:ascii="Symbol" w:hAnsi="Symbol" w:hint="default"/>
      </w:rPr>
    </w:lvl>
    <w:lvl w:ilvl="4" w:tplc="C80053C4">
      <w:start w:val="1"/>
      <w:numFmt w:val="bullet"/>
      <w:lvlText w:val="o"/>
      <w:lvlJc w:val="left"/>
      <w:pPr>
        <w:ind w:left="3600" w:hanging="360"/>
      </w:pPr>
      <w:rPr>
        <w:rFonts w:ascii="Courier New" w:hAnsi="Courier New" w:hint="default"/>
      </w:rPr>
    </w:lvl>
    <w:lvl w:ilvl="5" w:tplc="F80C91A0">
      <w:start w:val="1"/>
      <w:numFmt w:val="bullet"/>
      <w:lvlText w:val=""/>
      <w:lvlJc w:val="left"/>
      <w:pPr>
        <w:ind w:left="4320" w:hanging="360"/>
      </w:pPr>
      <w:rPr>
        <w:rFonts w:ascii="Wingdings" w:hAnsi="Wingdings" w:hint="default"/>
      </w:rPr>
    </w:lvl>
    <w:lvl w:ilvl="6" w:tplc="4666317C">
      <w:start w:val="1"/>
      <w:numFmt w:val="bullet"/>
      <w:lvlText w:val=""/>
      <w:lvlJc w:val="left"/>
      <w:pPr>
        <w:ind w:left="5040" w:hanging="360"/>
      </w:pPr>
      <w:rPr>
        <w:rFonts w:ascii="Symbol" w:hAnsi="Symbol" w:hint="default"/>
      </w:rPr>
    </w:lvl>
    <w:lvl w:ilvl="7" w:tplc="BCB89076">
      <w:start w:val="1"/>
      <w:numFmt w:val="bullet"/>
      <w:lvlText w:val="o"/>
      <w:lvlJc w:val="left"/>
      <w:pPr>
        <w:ind w:left="5760" w:hanging="360"/>
      </w:pPr>
      <w:rPr>
        <w:rFonts w:ascii="Courier New" w:hAnsi="Courier New" w:hint="default"/>
      </w:rPr>
    </w:lvl>
    <w:lvl w:ilvl="8" w:tplc="7DDCEC56">
      <w:start w:val="1"/>
      <w:numFmt w:val="bullet"/>
      <w:lvlText w:val=""/>
      <w:lvlJc w:val="left"/>
      <w:pPr>
        <w:ind w:left="6480" w:hanging="360"/>
      </w:pPr>
      <w:rPr>
        <w:rFonts w:ascii="Wingdings" w:hAnsi="Wingdings" w:hint="default"/>
      </w:rPr>
    </w:lvl>
  </w:abstractNum>
  <w:abstractNum w:abstractNumId="7" w15:restartNumberingAfterBreak="0">
    <w:nsid w:val="292E778F"/>
    <w:multiLevelType w:val="multilevel"/>
    <w:tmpl w:val="DCEA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A23470"/>
    <w:multiLevelType w:val="hybridMultilevel"/>
    <w:tmpl w:val="E104F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470E32"/>
    <w:multiLevelType w:val="hybridMultilevel"/>
    <w:tmpl w:val="90B04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B0AB3"/>
    <w:multiLevelType w:val="hybridMultilevel"/>
    <w:tmpl w:val="498AB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C02FEF"/>
    <w:multiLevelType w:val="hybridMultilevel"/>
    <w:tmpl w:val="1D4C5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DB675F"/>
    <w:multiLevelType w:val="hybridMultilevel"/>
    <w:tmpl w:val="EF7AD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42B14B73"/>
    <w:multiLevelType w:val="hybridMultilevel"/>
    <w:tmpl w:val="8B20E09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4AF932E8"/>
    <w:multiLevelType w:val="hybridMultilevel"/>
    <w:tmpl w:val="8B48CBB6"/>
    <w:lvl w:ilvl="0" w:tplc="8A52E47E">
      <w:start w:val="1"/>
      <w:numFmt w:val="bullet"/>
      <w:lvlText w:val="·"/>
      <w:lvlJc w:val="left"/>
      <w:pPr>
        <w:ind w:left="720" w:hanging="360"/>
      </w:pPr>
      <w:rPr>
        <w:rFonts w:ascii="Symbol" w:hAnsi="Symbol" w:hint="default"/>
      </w:rPr>
    </w:lvl>
    <w:lvl w:ilvl="1" w:tplc="4504237C">
      <w:start w:val="1"/>
      <w:numFmt w:val="bullet"/>
      <w:lvlText w:val="o"/>
      <w:lvlJc w:val="left"/>
      <w:pPr>
        <w:ind w:left="1440" w:hanging="360"/>
      </w:pPr>
      <w:rPr>
        <w:rFonts w:ascii="Courier New" w:hAnsi="Courier New" w:hint="default"/>
      </w:rPr>
    </w:lvl>
    <w:lvl w:ilvl="2" w:tplc="CEEE190A">
      <w:start w:val="1"/>
      <w:numFmt w:val="bullet"/>
      <w:lvlText w:val=""/>
      <w:lvlJc w:val="left"/>
      <w:pPr>
        <w:ind w:left="2160" w:hanging="360"/>
      </w:pPr>
      <w:rPr>
        <w:rFonts w:ascii="Wingdings" w:hAnsi="Wingdings" w:hint="default"/>
      </w:rPr>
    </w:lvl>
    <w:lvl w:ilvl="3" w:tplc="12E4168E">
      <w:start w:val="1"/>
      <w:numFmt w:val="bullet"/>
      <w:lvlText w:val=""/>
      <w:lvlJc w:val="left"/>
      <w:pPr>
        <w:ind w:left="2880" w:hanging="360"/>
      </w:pPr>
      <w:rPr>
        <w:rFonts w:ascii="Symbol" w:hAnsi="Symbol" w:hint="default"/>
      </w:rPr>
    </w:lvl>
    <w:lvl w:ilvl="4" w:tplc="B270EF9E">
      <w:start w:val="1"/>
      <w:numFmt w:val="bullet"/>
      <w:lvlText w:val="o"/>
      <w:lvlJc w:val="left"/>
      <w:pPr>
        <w:ind w:left="3600" w:hanging="360"/>
      </w:pPr>
      <w:rPr>
        <w:rFonts w:ascii="Courier New" w:hAnsi="Courier New" w:hint="default"/>
      </w:rPr>
    </w:lvl>
    <w:lvl w:ilvl="5" w:tplc="1F8CA400">
      <w:start w:val="1"/>
      <w:numFmt w:val="bullet"/>
      <w:lvlText w:val=""/>
      <w:lvlJc w:val="left"/>
      <w:pPr>
        <w:ind w:left="4320" w:hanging="360"/>
      </w:pPr>
      <w:rPr>
        <w:rFonts w:ascii="Wingdings" w:hAnsi="Wingdings" w:hint="default"/>
      </w:rPr>
    </w:lvl>
    <w:lvl w:ilvl="6" w:tplc="FDD0AEB8">
      <w:start w:val="1"/>
      <w:numFmt w:val="bullet"/>
      <w:lvlText w:val=""/>
      <w:lvlJc w:val="left"/>
      <w:pPr>
        <w:ind w:left="5040" w:hanging="360"/>
      </w:pPr>
      <w:rPr>
        <w:rFonts w:ascii="Symbol" w:hAnsi="Symbol" w:hint="default"/>
      </w:rPr>
    </w:lvl>
    <w:lvl w:ilvl="7" w:tplc="7B887F28">
      <w:start w:val="1"/>
      <w:numFmt w:val="bullet"/>
      <w:lvlText w:val="o"/>
      <w:lvlJc w:val="left"/>
      <w:pPr>
        <w:ind w:left="5760" w:hanging="360"/>
      </w:pPr>
      <w:rPr>
        <w:rFonts w:ascii="Courier New" w:hAnsi="Courier New" w:hint="default"/>
      </w:rPr>
    </w:lvl>
    <w:lvl w:ilvl="8" w:tplc="AF2CC6D8">
      <w:start w:val="1"/>
      <w:numFmt w:val="bullet"/>
      <w:lvlText w:val=""/>
      <w:lvlJc w:val="left"/>
      <w:pPr>
        <w:ind w:left="6480" w:hanging="360"/>
      </w:pPr>
      <w:rPr>
        <w:rFonts w:ascii="Wingdings" w:hAnsi="Wingdings" w:hint="default"/>
      </w:rPr>
    </w:lvl>
  </w:abstractNum>
  <w:abstractNum w:abstractNumId="17" w15:restartNumberingAfterBreak="0">
    <w:nsid w:val="4B04578B"/>
    <w:multiLevelType w:val="hybridMultilevel"/>
    <w:tmpl w:val="F0D609D0"/>
    <w:lvl w:ilvl="0" w:tplc="D7ECFC32">
      <w:start w:val="1"/>
      <w:numFmt w:val="bullet"/>
      <w:lvlText w:val="·"/>
      <w:lvlJc w:val="left"/>
      <w:pPr>
        <w:ind w:left="720" w:hanging="360"/>
      </w:pPr>
      <w:rPr>
        <w:rFonts w:ascii="Symbol" w:hAnsi="Symbol" w:hint="default"/>
      </w:rPr>
    </w:lvl>
    <w:lvl w:ilvl="1" w:tplc="D78CC14E">
      <w:start w:val="1"/>
      <w:numFmt w:val="bullet"/>
      <w:lvlText w:val="o"/>
      <w:lvlJc w:val="left"/>
      <w:pPr>
        <w:ind w:left="1440" w:hanging="360"/>
      </w:pPr>
      <w:rPr>
        <w:rFonts w:ascii="Courier New" w:hAnsi="Courier New" w:hint="default"/>
      </w:rPr>
    </w:lvl>
    <w:lvl w:ilvl="2" w:tplc="40D20412">
      <w:start w:val="1"/>
      <w:numFmt w:val="bullet"/>
      <w:lvlText w:val=""/>
      <w:lvlJc w:val="left"/>
      <w:pPr>
        <w:ind w:left="2160" w:hanging="360"/>
      </w:pPr>
      <w:rPr>
        <w:rFonts w:ascii="Wingdings" w:hAnsi="Wingdings" w:hint="default"/>
      </w:rPr>
    </w:lvl>
    <w:lvl w:ilvl="3" w:tplc="A7D05274">
      <w:start w:val="1"/>
      <w:numFmt w:val="bullet"/>
      <w:lvlText w:val=""/>
      <w:lvlJc w:val="left"/>
      <w:pPr>
        <w:ind w:left="2880" w:hanging="360"/>
      </w:pPr>
      <w:rPr>
        <w:rFonts w:ascii="Symbol" w:hAnsi="Symbol" w:hint="default"/>
      </w:rPr>
    </w:lvl>
    <w:lvl w:ilvl="4" w:tplc="C35A02C6">
      <w:start w:val="1"/>
      <w:numFmt w:val="bullet"/>
      <w:lvlText w:val="o"/>
      <w:lvlJc w:val="left"/>
      <w:pPr>
        <w:ind w:left="3600" w:hanging="360"/>
      </w:pPr>
      <w:rPr>
        <w:rFonts w:ascii="Courier New" w:hAnsi="Courier New" w:hint="default"/>
      </w:rPr>
    </w:lvl>
    <w:lvl w:ilvl="5" w:tplc="E0A82572">
      <w:start w:val="1"/>
      <w:numFmt w:val="bullet"/>
      <w:lvlText w:val=""/>
      <w:lvlJc w:val="left"/>
      <w:pPr>
        <w:ind w:left="4320" w:hanging="360"/>
      </w:pPr>
      <w:rPr>
        <w:rFonts w:ascii="Wingdings" w:hAnsi="Wingdings" w:hint="default"/>
      </w:rPr>
    </w:lvl>
    <w:lvl w:ilvl="6" w:tplc="13760798">
      <w:start w:val="1"/>
      <w:numFmt w:val="bullet"/>
      <w:lvlText w:val=""/>
      <w:lvlJc w:val="left"/>
      <w:pPr>
        <w:ind w:left="5040" w:hanging="360"/>
      </w:pPr>
      <w:rPr>
        <w:rFonts w:ascii="Symbol" w:hAnsi="Symbol" w:hint="default"/>
      </w:rPr>
    </w:lvl>
    <w:lvl w:ilvl="7" w:tplc="CEDEA57C">
      <w:start w:val="1"/>
      <w:numFmt w:val="bullet"/>
      <w:lvlText w:val="o"/>
      <w:lvlJc w:val="left"/>
      <w:pPr>
        <w:ind w:left="5760" w:hanging="360"/>
      </w:pPr>
      <w:rPr>
        <w:rFonts w:ascii="Courier New" w:hAnsi="Courier New" w:hint="default"/>
      </w:rPr>
    </w:lvl>
    <w:lvl w:ilvl="8" w:tplc="067C1966">
      <w:start w:val="1"/>
      <w:numFmt w:val="bullet"/>
      <w:lvlText w:val=""/>
      <w:lvlJc w:val="left"/>
      <w:pPr>
        <w:ind w:left="6480" w:hanging="360"/>
      </w:pPr>
      <w:rPr>
        <w:rFonts w:ascii="Wingdings" w:hAnsi="Wingdings" w:hint="default"/>
      </w:rPr>
    </w:lvl>
  </w:abstractNum>
  <w:abstractNum w:abstractNumId="18"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4D3348"/>
    <w:multiLevelType w:val="hybridMultilevel"/>
    <w:tmpl w:val="FEBAB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2F05A5"/>
    <w:multiLevelType w:val="multilevel"/>
    <w:tmpl w:val="9322F6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D90846"/>
    <w:multiLevelType w:val="hybridMultilevel"/>
    <w:tmpl w:val="43E06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E2A6DB"/>
    <w:multiLevelType w:val="hybridMultilevel"/>
    <w:tmpl w:val="15720F48"/>
    <w:lvl w:ilvl="0" w:tplc="A1D4C91E">
      <w:start w:val="1"/>
      <w:numFmt w:val="bullet"/>
      <w:lvlText w:val=""/>
      <w:lvlJc w:val="left"/>
      <w:pPr>
        <w:ind w:left="720" w:hanging="360"/>
      </w:pPr>
      <w:rPr>
        <w:rFonts w:ascii="Symbol" w:hAnsi="Symbol" w:hint="default"/>
      </w:rPr>
    </w:lvl>
    <w:lvl w:ilvl="1" w:tplc="3C0AA882">
      <w:start w:val="1"/>
      <w:numFmt w:val="bullet"/>
      <w:lvlText w:val="o"/>
      <w:lvlJc w:val="left"/>
      <w:pPr>
        <w:ind w:left="1440" w:hanging="360"/>
      </w:pPr>
      <w:rPr>
        <w:rFonts w:ascii="&quot;Courier New&quot;" w:hAnsi="&quot;Courier New&quot;" w:hint="default"/>
      </w:rPr>
    </w:lvl>
    <w:lvl w:ilvl="2" w:tplc="002E39D2">
      <w:start w:val="1"/>
      <w:numFmt w:val="bullet"/>
      <w:lvlText w:val=""/>
      <w:lvlJc w:val="left"/>
      <w:pPr>
        <w:ind w:left="2160" w:hanging="360"/>
      </w:pPr>
      <w:rPr>
        <w:rFonts w:ascii="Wingdings" w:hAnsi="Wingdings" w:hint="default"/>
      </w:rPr>
    </w:lvl>
    <w:lvl w:ilvl="3" w:tplc="AF3C47E0">
      <w:start w:val="1"/>
      <w:numFmt w:val="bullet"/>
      <w:lvlText w:val=""/>
      <w:lvlJc w:val="left"/>
      <w:pPr>
        <w:ind w:left="2880" w:hanging="360"/>
      </w:pPr>
      <w:rPr>
        <w:rFonts w:ascii="Symbol" w:hAnsi="Symbol" w:hint="default"/>
      </w:rPr>
    </w:lvl>
    <w:lvl w:ilvl="4" w:tplc="C66CB246">
      <w:start w:val="1"/>
      <w:numFmt w:val="bullet"/>
      <w:lvlText w:val="o"/>
      <w:lvlJc w:val="left"/>
      <w:pPr>
        <w:ind w:left="3600" w:hanging="360"/>
      </w:pPr>
      <w:rPr>
        <w:rFonts w:ascii="Courier New" w:hAnsi="Courier New" w:hint="default"/>
      </w:rPr>
    </w:lvl>
    <w:lvl w:ilvl="5" w:tplc="BA4C8A24">
      <w:start w:val="1"/>
      <w:numFmt w:val="bullet"/>
      <w:lvlText w:val=""/>
      <w:lvlJc w:val="left"/>
      <w:pPr>
        <w:ind w:left="4320" w:hanging="360"/>
      </w:pPr>
      <w:rPr>
        <w:rFonts w:ascii="Wingdings" w:hAnsi="Wingdings" w:hint="default"/>
      </w:rPr>
    </w:lvl>
    <w:lvl w:ilvl="6" w:tplc="EEACCA5A">
      <w:start w:val="1"/>
      <w:numFmt w:val="bullet"/>
      <w:lvlText w:val=""/>
      <w:lvlJc w:val="left"/>
      <w:pPr>
        <w:ind w:left="5040" w:hanging="360"/>
      </w:pPr>
      <w:rPr>
        <w:rFonts w:ascii="Symbol" w:hAnsi="Symbol" w:hint="default"/>
      </w:rPr>
    </w:lvl>
    <w:lvl w:ilvl="7" w:tplc="54B640F6">
      <w:start w:val="1"/>
      <w:numFmt w:val="bullet"/>
      <w:lvlText w:val="o"/>
      <w:lvlJc w:val="left"/>
      <w:pPr>
        <w:ind w:left="5760" w:hanging="360"/>
      </w:pPr>
      <w:rPr>
        <w:rFonts w:ascii="Courier New" w:hAnsi="Courier New" w:hint="default"/>
      </w:rPr>
    </w:lvl>
    <w:lvl w:ilvl="8" w:tplc="8FF8CA60">
      <w:start w:val="1"/>
      <w:numFmt w:val="bullet"/>
      <w:lvlText w:val=""/>
      <w:lvlJc w:val="left"/>
      <w:pPr>
        <w:ind w:left="6480" w:hanging="360"/>
      </w:pPr>
      <w:rPr>
        <w:rFonts w:ascii="Wingdings" w:hAnsi="Wingdings" w:hint="default"/>
      </w:rPr>
    </w:lvl>
  </w:abstractNum>
  <w:abstractNum w:abstractNumId="23" w15:restartNumberingAfterBreak="0">
    <w:nsid w:val="5E6F082A"/>
    <w:multiLevelType w:val="multilevel"/>
    <w:tmpl w:val="DB9C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6768E7"/>
    <w:multiLevelType w:val="hybridMultilevel"/>
    <w:tmpl w:val="63368E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6" w15:restartNumberingAfterBreak="0">
    <w:nsid w:val="74D61384"/>
    <w:multiLevelType w:val="multilevel"/>
    <w:tmpl w:val="DEF62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55B7BFB"/>
    <w:multiLevelType w:val="multilevel"/>
    <w:tmpl w:val="22601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4602E0"/>
    <w:multiLevelType w:val="multilevel"/>
    <w:tmpl w:val="FAF8A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94483234">
    <w:abstractNumId w:val="16"/>
  </w:num>
  <w:num w:numId="2" w16cid:durableId="1198200057">
    <w:abstractNumId w:val="22"/>
  </w:num>
  <w:num w:numId="3" w16cid:durableId="227614976">
    <w:abstractNumId w:val="6"/>
  </w:num>
  <w:num w:numId="4" w16cid:durableId="415904971">
    <w:abstractNumId w:val="17"/>
  </w:num>
  <w:num w:numId="5" w16cid:durableId="1149639102">
    <w:abstractNumId w:val="14"/>
  </w:num>
  <w:num w:numId="6" w16cid:durableId="784662544">
    <w:abstractNumId w:val="18"/>
  </w:num>
  <w:num w:numId="7" w16cid:durableId="1442451738">
    <w:abstractNumId w:val="18"/>
    <w:lvlOverride w:ilvl="0">
      <w:startOverride w:val="1"/>
    </w:lvlOverride>
  </w:num>
  <w:num w:numId="8" w16cid:durableId="1562522304">
    <w:abstractNumId w:val="18"/>
    <w:lvlOverride w:ilvl="0">
      <w:startOverride w:val="1"/>
    </w:lvlOverride>
  </w:num>
  <w:num w:numId="9" w16cid:durableId="1125929345">
    <w:abstractNumId w:val="18"/>
    <w:lvlOverride w:ilvl="0">
      <w:startOverride w:val="1"/>
    </w:lvlOverride>
  </w:num>
  <w:num w:numId="10" w16cid:durableId="641621793">
    <w:abstractNumId w:val="12"/>
  </w:num>
  <w:num w:numId="11" w16cid:durableId="2117015349">
    <w:abstractNumId w:val="25"/>
  </w:num>
  <w:num w:numId="12" w16cid:durableId="270237328">
    <w:abstractNumId w:val="13"/>
  </w:num>
  <w:num w:numId="13" w16cid:durableId="1185486690">
    <w:abstractNumId w:val="19"/>
  </w:num>
  <w:num w:numId="14" w16cid:durableId="1085104792">
    <w:abstractNumId w:val="9"/>
  </w:num>
  <w:num w:numId="15" w16cid:durableId="1443497941">
    <w:abstractNumId w:val="11"/>
  </w:num>
  <w:num w:numId="16" w16cid:durableId="1984462159">
    <w:abstractNumId w:val="3"/>
  </w:num>
  <w:num w:numId="17" w16cid:durableId="432943961">
    <w:abstractNumId w:val="4"/>
  </w:num>
  <w:num w:numId="18" w16cid:durableId="2126803483">
    <w:abstractNumId w:val="7"/>
  </w:num>
  <w:num w:numId="19" w16cid:durableId="147719669">
    <w:abstractNumId w:val="8"/>
  </w:num>
  <w:num w:numId="20" w16cid:durableId="67652828">
    <w:abstractNumId w:val="27"/>
  </w:num>
  <w:num w:numId="21" w16cid:durableId="1105079421">
    <w:abstractNumId w:val="20"/>
  </w:num>
  <w:num w:numId="22" w16cid:durableId="1957566956">
    <w:abstractNumId w:val="26"/>
  </w:num>
  <w:num w:numId="23" w16cid:durableId="1797603231">
    <w:abstractNumId w:val="5"/>
  </w:num>
  <w:num w:numId="24" w16cid:durableId="1367019680">
    <w:abstractNumId w:val="0"/>
  </w:num>
  <w:num w:numId="25" w16cid:durableId="665018696">
    <w:abstractNumId w:val="28"/>
  </w:num>
  <w:num w:numId="26" w16cid:durableId="329597958">
    <w:abstractNumId w:val="23"/>
  </w:num>
  <w:num w:numId="27" w16cid:durableId="978387508">
    <w:abstractNumId w:val="15"/>
  </w:num>
  <w:num w:numId="28" w16cid:durableId="4890993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8075221">
    <w:abstractNumId w:val="21"/>
  </w:num>
  <w:num w:numId="30" w16cid:durableId="396435537">
    <w:abstractNumId w:val="1"/>
  </w:num>
  <w:num w:numId="31" w16cid:durableId="62064440">
    <w:abstractNumId w:val="10"/>
  </w:num>
  <w:num w:numId="32" w16cid:durableId="1884520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FE4"/>
    <w:rsid w:val="0000042F"/>
    <w:rsid w:val="00001016"/>
    <w:rsid w:val="00001866"/>
    <w:rsid w:val="00001AAD"/>
    <w:rsid w:val="00001B4A"/>
    <w:rsid w:val="00001ED4"/>
    <w:rsid w:val="000022A2"/>
    <w:rsid w:val="000029FE"/>
    <w:rsid w:val="00002B82"/>
    <w:rsid w:val="0000421E"/>
    <w:rsid w:val="000045BD"/>
    <w:rsid w:val="00004AB7"/>
    <w:rsid w:val="00004CC5"/>
    <w:rsid w:val="00004D54"/>
    <w:rsid w:val="00005DB1"/>
    <w:rsid w:val="0000636E"/>
    <w:rsid w:val="00006C20"/>
    <w:rsid w:val="00006DFE"/>
    <w:rsid w:val="00007019"/>
    <w:rsid w:val="0000784D"/>
    <w:rsid w:val="000078C0"/>
    <w:rsid w:val="0001091C"/>
    <w:rsid w:val="00010AC7"/>
    <w:rsid w:val="00010B11"/>
    <w:rsid w:val="00010E93"/>
    <w:rsid w:val="00012190"/>
    <w:rsid w:val="00012A39"/>
    <w:rsid w:val="00012BB3"/>
    <w:rsid w:val="00013148"/>
    <w:rsid w:val="00013538"/>
    <w:rsid w:val="00014FCD"/>
    <w:rsid w:val="00015459"/>
    <w:rsid w:val="00015660"/>
    <w:rsid w:val="000158A8"/>
    <w:rsid w:val="00015A95"/>
    <w:rsid w:val="00015DE2"/>
    <w:rsid w:val="00015E14"/>
    <w:rsid w:val="00016DA3"/>
    <w:rsid w:val="00016FD2"/>
    <w:rsid w:val="00017139"/>
    <w:rsid w:val="00017A9A"/>
    <w:rsid w:val="00021F3B"/>
    <w:rsid w:val="000226E2"/>
    <w:rsid w:val="00022715"/>
    <w:rsid w:val="0002312E"/>
    <w:rsid w:val="0002335B"/>
    <w:rsid w:val="00023AF8"/>
    <w:rsid w:val="00023E1C"/>
    <w:rsid w:val="0002415B"/>
    <w:rsid w:val="00024BA3"/>
    <w:rsid w:val="00024F5C"/>
    <w:rsid w:val="000253F4"/>
    <w:rsid w:val="00025854"/>
    <w:rsid w:val="00025E4E"/>
    <w:rsid w:val="0003050E"/>
    <w:rsid w:val="000306B2"/>
    <w:rsid w:val="000308DC"/>
    <w:rsid w:val="0003308E"/>
    <w:rsid w:val="0003313A"/>
    <w:rsid w:val="0003381A"/>
    <w:rsid w:val="000342DC"/>
    <w:rsid w:val="00034B3D"/>
    <w:rsid w:val="0003593E"/>
    <w:rsid w:val="00035C7A"/>
    <w:rsid w:val="00036119"/>
    <w:rsid w:val="00036F1F"/>
    <w:rsid w:val="00037F43"/>
    <w:rsid w:val="000407ED"/>
    <w:rsid w:val="00040A35"/>
    <w:rsid w:val="0004168D"/>
    <w:rsid w:val="00041B8E"/>
    <w:rsid w:val="000423C6"/>
    <w:rsid w:val="00042BB3"/>
    <w:rsid w:val="00042FDC"/>
    <w:rsid w:val="00043351"/>
    <w:rsid w:val="00043B08"/>
    <w:rsid w:val="00044398"/>
    <w:rsid w:val="0004449F"/>
    <w:rsid w:val="00044EBC"/>
    <w:rsid w:val="0004528A"/>
    <w:rsid w:val="00045365"/>
    <w:rsid w:val="00045C9B"/>
    <w:rsid w:val="0004749A"/>
    <w:rsid w:val="00050BB5"/>
    <w:rsid w:val="00050BC1"/>
    <w:rsid w:val="000510DB"/>
    <w:rsid w:val="00051A20"/>
    <w:rsid w:val="00052D4B"/>
    <w:rsid w:val="00052D5B"/>
    <w:rsid w:val="00053C08"/>
    <w:rsid w:val="000544A2"/>
    <w:rsid w:val="000546AB"/>
    <w:rsid w:val="00054C29"/>
    <w:rsid w:val="00054FD0"/>
    <w:rsid w:val="00055D44"/>
    <w:rsid w:val="00055E2E"/>
    <w:rsid w:val="000562FF"/>
    <w:rsid w:val="0005712C"/>
    <w:rsid w:val="0005726D"/>
    <w:rsid w:val="000579CA"/>
    <w:rsid w:val="00057D28"/>
    <w:rsid w:val="00057D82"/>
    <w:rsid w:val="00060478"/>
    <w:rsid w:val="000604E7"/>
    <w:rsid w:val="00060B87"/>
    <w:rsid w:val="00062BB3"/>
    <w:rsid w:val="00063C90"/>
    <w:rsid w:val="0006493C"/>
    <w:rsid w:val="00064A70"/>
    <w:rsid w:val="00064F76"/>
    <w:rsid w:val="00065720"/>
    <w:rsid w:val="00065E0F"/>
    <w:rsid w:val="00065FDF"/>
    <w:rsid w:val="000660C4"/>
    <w:rsid w:val="0006612F"/>
    <w:rsid w:val="00066ACB"/>
    <w:rsid w:val="00070B5C"/>
    <w:rsid w:val="00071F87"/>
    <w:rsid w:val="00072CE4"/>
    <w:rsid w:val="0007377D"/>
    <w:rsid w:val="00074722"/>
    <w:rsid w:val="00074BA7"/>
    <w:rsid w:val="00074D96"/>
    <w:rsid w:val="00075BD5"/>
    <w:rsid w:val="00075F49"/>
    <w:rsid w:val="0007692A"/>
    <w:rsid w:val="000769A4"/>
    <w:rsid w:val="0007724C"/>
    <w:rsid w:val="000806B3"/>
    <w:rsid w:val="000810B4"/>
    <w:rsid w:val="00081A94"/>
    <w:rsid w:val="00081CD1"/>
    <w:rsid w:val="000824F4"/>
    <w:rsid w:val="00082FB6"/>
    <w:rsid w:val="000836CD"/>
    <w:rsid w:val="00083DCD"/>
    <w:rsid w:val="00083E7B"/>
    <w:rsid w:val="00084301"/>
    <w:rsid w:val="0008438C"/>
    <w:rsid w:val="00086ABC"/>
    <w:rsid w:val="000874E1"/>
    <w:rsid w:val="000900DE"/>
    <w:rsid w:val="0009060D"/>
    <w:rsid w:val="00091923"/>
    <w:rsid w:val="00091A01"/>
    <w:rsid w:val="000926FB"/>
    <w:rsid w:val="000930C2"/>
    <w:rsid w:val="00093C41"/>
    <w:rsid w:val="000941FC"/>
    <w:rsid w:val="0009487D"/>
    <w:rsid w:val="00094B79"/>
    <w:rsid w:val="00094CDC"/>
    <w:rsid w:val="00094DFA"/>
    <w:rsid w:val="00095447"/>
    <w:rsid w:val="000957BF"/>
    <w:rsid w:val="0009616D"/>
    <w:rsid w:val="000967A6"/>
    <w:rsid w:val="00096AF0"/>
    <w:rsid w:val="000970EF"/>
    <w:rsid w:val="0009729C"/>
    <w:rsid w:val="00097BB4"/>
    <w:rsid w:val="000A04CF"/>
    <w:rsid w:val="000A0C1C"/>
    <w:rsid w:val="000A14C4"/>
    <w:rsid w:val="000A1739"/>
    <w:rsid w:val="000A1E29"/>
    <w:rsid w:val="000A2C17"/>
    <w:rsid w:val="000A43E7"/>
    <w:rsid w:val="000A4950"/>
    <w:rsid w:val="000A4D46"/>
    <w:rsid w:val="000A58D3"/>
    <w:rsid w:val="000A59B1"/>
    <w:rsid w:val="000A5A2D"/>
    <w:rsid w:val="000A62AF"/>
    <w:rsid w:val="000A74D9"/>
    <w:rsid w:val="000A767D"/>
    <w:rsid w:val="000A77E5"/>
    <w:rsid w:val="000B0516"/>
    <w:rsid w:val="000B054C"/>
    <w:rsid w:val="000B0CE0"/>
    <w:rsid w:val="000B1416"/>
    <w:rsid w:val="000B1951"/>
    <w:rsid w:val="000B2097"/>
    <w:rsid w:val="000B2679"/>
    <w:rsid w:val="000B2947"/>
    <w:rsid w:val="000B3E97"/>
    <w:rsid w:val="000B5117"/>
    <w:rsid w:val="000B63E6"/>
    <w:rsid w:val="000B7439"/>
    <w:rsid w:val="000B7842"/>
    <w:rsid w:val="000B7ACD"/>
    <w:rsid w:val="000C0958"/>
    <w:rsid w:val="000C0C0B"/>
    <w:rsid w:val="000C1C62"/>
    <w:rsid w:val="000C31FE"/>
    <w:rsid w:val="000C377A"/>
    <w:rsid w:val="000C4FC1"/>
    <w:rsid w:val="000C5133"/>
    <w:rsid w:val="000C55D5"/>
    <w:rsid w:val="000C58CA"/>
    <w:rsid w:val="000C5ABB"/>
    <w:rsid w:val="000C5D43"/>
    <w:rsid w:val="000C71B1"/>
    <w:rsid w:val="000C753C"/>
    <w:rsid w:val="000C7797"/>
    <w:rsid w:val="000D041F"/>
    <w:rsid w:val="000D097B"/>
    <w:rsid w:val="000D09A2"/>
    <w:rsid w:val="000D0DDC"/>
    <w:rsid w:val="000D0E09"/>
    <w:rsid w:val="000D0F13"/>
    <w:rsid w:val="000D2B5D"/>
    <w:rsid w:val="000D34F1"/>
    <w:rsid w:val="000D46BB"/>
    <w:rsid w:val="000D4A2C"/>
    <w:rsid w:val="000D4D33"/>
    <w:rsid w:val="000D6363"/>
    <w:rsid w:val="000D6621"/>
    <w:rsid w:val="000E3DB3"/>
    <w:rsid w:val="000E3F0A"/>
    <w:rsid w:val="000E4069"/>
    <w:rsid w:val="000E41FC"/>
    <w:rsid w:val="000E47A8"/>
    <w:rsid w:val="000E5311"/>
    <w:rsid w:val="000E5B54"/>
    <w:rsid w:val="000E63E8"/>
    <w:rsid w:val="000E6D7F"/>
    <w:rsid w:val="000E7C64"/>
    <w:rsid w:val="000E7CDD"/>
    <w:rsid w:val="000E7E86"/>
    <w:rsid w:val="000F0D99"/>
    <w:rsid w:val="000F0EC5"/>
    <w:rsid w:val="000F1012"/>
    <w:rsid w:val="000F1545"/>
    <w:rsid w:val="000F15E7"/>
    <w:rsid w:val="000F18FF"/>
    <w:rsid w:val="000F20FE"/>
    <w:rsid w:val="000F37E4"/>
    <w:rsid w:val="000F3E6F"/>
    <w:rsid w:val="000F4041"/>
    <w:rsid w:val="000F40A3"/>
    <w:rsid w:val="000F524C"/>
    <w:rsid w:val="000F54F2"/>
    <w:rsid w:val="000F5657"/>
    <w:rsid w:val="001009B3"/>
    <w:rsid w:val="00101604"/>
    <w:rsid w:val="00101645"/>
    <w:rsid w:val="0010255C"/>
    <w:rsid w:val="0010260B"/>
    <w:rsid w:val="001036A0"/>
    <w:rsid w:val="00103B57"/>
    <w:rsid w:val="00103EE0"/>
    <w:rsid w:val="00104282"/>
    <w:rsid w:val="0010566F"/>
    <w:rsid w:val="00105E48"/>
    <w:rsid w:val="001063BD"/>
    <w:rsid w:val="0010694E"/>
    <w:rsid w:val="001070FF"/>
    <w:rsid w:val="001074DB"/>
    <w:rsid w:val="00107659"/>
    <w:rsid w:val="00107AF2"/>
    <w:rsid w:val="00107B06"/>
    <w:rsid w:val="00110582"/>
    <w:rsid w:val="00111786"/>
    <w:rsid w:val="00111CC2"/>
    <w:rsid w:val="00111DA2"/>
    <w:rsid w:val="00111DCF"/>
    <w:rsid w:val="00112294"/>
    <w:rsid w:val="0011280D"/>
    <w:rsid w:val="00112A97"/>
    <w:rsid w:val="001140EC"/>
    <w:rsid w:val="0011572C"/>
    <w:rsid w:val="00116B25"/>
    <w:rsid w:val="00116D5B"/>
    <w:rsid w:val="00117092"/>
    <w:rsid w:val="001170BC"/>
    <w:rsid w:val="00117A06"/>
    <w:rsid w:val="0012005A"/>
    <w:rsid w:val="001211CE"/>
    <w:rsid w:val="00121A9F"/>
    <w:rsid w:val="00122FCC"/>
    <w:rsid w:val="001232ED"/>
    <w:rsid w:val="001234CA"/>
    <w:rsid w:val="0012387E"/>
    <w:rsid w:val="0012425F"/>
    <w:rsid w:val="00124912"/>
    <w:rsid w:val="00125517"/>
    <w:rsid w:val="0012570F"/>
    <w:rsid w:val="00126EE6"/>
    <w:rsid w:val="00127159"/>
    <w:rsid w:val="00130213"/>
    <w:rsid w:val="00130A43"/>
    <w:rsid w:val="00130A62"/>
    <w:rsid w:val="00130F01"/>
    <w:rsid w:val="001311D9"/>
    <w:rsid w:val="00131322"/>
    <w:rsid w:val="00131603"/>
    <w:rsid w:val="00131BAF"/>
    <w:rsid w:val="00133FF9"/>
    <w:rsid w:val="0013451F"/>
    <w:rsid w:val="0013505F"/>
    <w:rsid w:val="00135A72"/>
    <w:rsid w:val="00137338"/>
    <w:rsid w:val="00137B69"/>
    <w:rsid w:val="00137C85"/>
    <w:rsid w:val="00140246"/>
    <w:rsid w:val="001408FB"/>
    <w:rsid w:val="0014194D"/>
    <w:rsid w:val="00143360"/>
    <w:rsid w:val="00143461"/>
    <w:rsid w:val="00143798"/>
    <w:rsid w:val="00143B8F"/>
    <w:rsid w:val="00143E28"/>
    <w:rsid w:val="00144BF2"/>
    <w:rsid w:val="00144C75"/>
    <w:rsid w:val="001453BA"/>
    <w:rsid w:val="001461DE"/>
    <w:rsid w:val="001462EA"/>
    <w:rsid w:val="00146CF3"/>
    <w:rsid w:val="00146D70"/>
    <w:rsid w:val="00147252"/>
    <w:rsid w:val="00147CB9"/>
    <w:rsid w:val="00147D40"/>
    <w:rsid w:val="00147F6F"/>
    <w:rsid w:val="00150599"/>
    <w:rsid w:val="00150845"/>
    <w:rsid w:val="0015090D"/>
    <w:rsid w:val="00150BDF"/>
    <w:rsid w:val="001515C1"/>
    <w:rsid w:val="0015187F"/>
    <w:rsid w:val="00151B0C"/>
    <w:rsid w:val="00152801"/>
    <w:rsid w:val="00152BFD"/>
    <w:rsid w:val="00152CC9"/>
    <w:rsid w:val="001536AB"/>
    <w:rsid w:val="001540FE"/>
    <w:rsid w:val="00154124"/>
    <w:rsid w:val="00154556"/>
    <w:rsid w:val="001555A9"/>
    <w:rsid w:val="00155B7D"/>
    <w:rsid w:val="00155E20"/>
    <w:rsid w:val="00155FD0"/>
    <w:rsid w:val="00156273"/>
    <w:rsid w:val="00156EE2"/>
    <w:rsid w:val="0015714A"/>
    <w:rsid w:val="0015757E"/>
    <w:rsid w:val="00157F28"/>
    <w:rsid w:val="00160B9A"/>
    <w:rsid w:val="00160D91"/>
    <w:rsid w:val="00161783"/>
    <w:rsid w:val="00161981"/>
    <w:rsid w:val="00161F5D"/>
    <w:rsid w:val="001629B1"/>
    <w:rsid w:val="00162F3E"/>
    <w:rsid w:val="00162FC7"/>
    <w:rsid w:val="00163239"/>
    <w:rsid w:val="00163D15"/>
    <w:rsid w:val="00164B77"/>
    <w:rsid w:val="001659B5"/>
    <w:rsid w:val="00166BA9"/>
    <w:rsid w:val="00170324"/>
    <w:rsid w:val="001723C2"/>
    <w:rsid w:val="00172704"/>
    <w:rsid w:val="00172A86"/>
    <w:rsid w:val="001733C7"/>
    <w:rsid w:val="00173574"/>
    <w:rsid w:val="0017373E"/>
    <w:rsid w:val="00173D39"/>
    <w:rsid w:val="00173E3C"/>
    <w:rsid w:val="00174A2B"/>
    <w:rsid w:val="001754CB"/>
    <w:rsid w:val="00175647"/>
    <w:rsid w:val="00175E5A"/>
    <w:rsid w:val="00175F5E"/>
    <w:rsid w:val="00176241"/>
    <w:rsid w:val="00177364"/>
    <w:rsid w:val="00177B02"/>
    <w:rsid w:val="00177BA0"/>
    <w:rsid w:val="00177BBA"/>
    <w:rsid w:val="00177DE3"/>
    <w:rsid w:val="00180087"/>
    <w:rsid w:val="00180CAD"/>
    <w:rsid w:val="001813EC"/>
    <w:rsid w:val="00182223"/>
    <w:rsid w:val="00182A34"/>
    <w:rsid w:val="00182C73"/>
    <w:rsid w:val="00182D5B"/>
    <w:rsid w:val="00183149"/>
    <w:rsid w:val="00184127"/>
    <w:rsid w:val="00184618"/>
    <w:rsid w:val="00184C6F"/>
    <w:rsid w:val="001861B1"/>
    <w:rsid w:val="001861C6"/>
    <w:rsid w:val="00187051"/>
    <w:rsid w:val="001913BF"/>
    <w:rsid w:val="001926C0"/>
    <w:rsid w:val="00193051"/>
    <w:rsid w:val="00193340"/>
    <w:rsid w:val="00193534"/>
    <w:rsid w:val="00193602"/>
    <w:rsid w:val="00193A9D"/>
    <w:rsid w:val="00194EF0"/>
    <w:rsid w:val="00195A2C"/>
    <w:rsid w:val="001960E1"/>
    <w:rsid w:val="00196B1B"/>
    <w:rsid w:val="00196E5E"/>
    <w:rsid w:val="001970A2"/>
    <w:rsid w:val="00197340"/>
    <w:rsid w:val="0019772C"/>
    <w:rsid w:val="00197BE8"/>
    <w:rsid w:val="00197EA7"/>
    <w:rsid w:val="001A0004"/>
    <w:rsid w:val="001A01FD"/>
    <w:rsid w:val="001A0384"/>
    <w:rsid w:val="001A1A0C"/>
    <w:rsid w:val="001A2ABE"/>
    <w:rsid w:val="001A3AFE"/>
    <w:rsid w:val="001A44DD"/>
    <w:rsid w:val="001A4A1C"/>
    <w:rsid w:val="001A59BF"/>
    <w:rsid w:val="001A5B09"/>
    <w:rsid w:val="001A64F4"/>
    <w:rsid w:val="001A6DA9"/>
    <w:rsid w:val="001A7752"/>
    <w:rsid w:val="001A7A07"/>
    <w:rsid w:val="001A7A3E"/>
    <w:rsid w:val="001A7FE9"/>
    <w:rsid w:val="001B0229"/>
    <w:rsid w:val="001B1252"/>
    <w:rsid w:val="001B163E"/>
    <w:rsid w:val="001B2CAD"/>
    <w:rsid w:val="001B4609"/>
    <w:rsid w:val="001B4CCF"/>
    <w:rsid w:val="001B50BF"/>
    <w:rsid w:val="001B588B"/>
    <w:rsid w:val="001B58F9"/>
    <w:rsid w:val="001B5936"/>
    <w:rsid w:val="001B5CC4"/>
    <w:rsid w:val="001C0353"/>
    <w:rsid w:val="001C0739"/>
    <w:rsid w:val="001C0755"/>
    <w:rsid w:val="001C094B"/>
    <w:rsid w:val="001C0AE1"/>
    <w:rsid w:val="001C11DF"/>
    <w:rsid w:val="001C158B"/>
    <w:rsid w:val="001C3832"/>
    <w:rsid w:val="001C4356"/>
    <w:rsid w:val="001C46B2"/>
    <w:rsid w:val="001C507B"/>
    <w:rsid w:val="001C55A8"/>
    <w:rsid w:val="001C58D6"/>
    <w:rsid w:val="001C5F21"/>
    <w:rsid w:val="001C641A"/>
    <w:rsid w:val="001C68D8"/>
    <w:rsid w:val="001C7736"/>
    <w:rsid w:val="001C7C2E"/>
    <w:rsid w:val="001D0075"/>
    <w:rsid w:val="001D017E"/>
    <w:rsid w:val="001D23BE"/>
    <w:rsid w:val="001D26EF"/>
    <w:rsid w:val="001D2F99"/>
    <w:rsid w:val="001D383D"/>
    <w:rsid w:val="001D391D"/>
    <w:rsid w:val="001D3E5B"/>
    <w:rsid w:val="001D40C9"/>
    <w:rsid w:val="001D416E"/>
    <w:rsid w:val="001D4586"/>
    <w:rsid w:val="001D46D6"/>
    <w:rsid w:val="001D4A51"/>
    <w:rsid w:val="001D5C5A"/>
    <w:rsid w:val="001D63D0"/>
    <w:rsid w:val="001D7462"/>
    <w:rsid w:val="001E033F"/>
    <w:rsid w:val="001E07A3"/>
    <w:rsid w:val="001E08EA"/>
    <w:rsid w:val="001E186F"/>
    <w:rsid w:val="001E45E1"/>
    <w:rsid w:val="001E4941"/>
    <w:rsid w:val="001E4F53"/>
    <w:rsid w:val="001E530E"/>
    <w:rsid w:val="001E578B"/>
    <w:rsid w:val="001E5CBD"/>
    <w:rsid w:val="001E6388"/>
    <w:rsid w:val="001E6800"/>
    <w:rsid w:val="001E6A70"/>
    <w:rsid w:val="001E6AF2"/>
    <w:rsid w:val="001E6C6C"/>
    <w:rsid w:val="001E7A06"/>
    <w:rsid w:val="001E7B18"/>
    <w:rsid w:val="001E7F6C"/>
    <w:rsid w:val="001F16C8"/>
    <w:rsid w:val="001F1CD7"/>
    <w:rsid w:val="001F21EB"/>
    <w:rsid w:val="001F2F66"/>
    <w:rsid w:val="001F302F"/>
    <w:rsid w:val="001F3367"/>
    <w:rsid w:val="001F33E3"/>
    <w:rsid w:val="001F34AC"/>
    <w:rsid w:val="001F391C"/>
    <w:rsid w:val="001F3D4E"/>
    <w:rsid w:val="001F3E0E"/>
    <w:rsid w:val="001F4204"/>
    <w:rsid w:val="001F4994"/>
    <w:rsid w:val="001F5324"/>
    <w:rsid w:val="001F5747"/>
    <w:rsid w:val="001F603E"/>
    <w:rsid w:val="001F6982"/>
    <w:rsid w:val="001F7B53"/>
    <w:rsid w:val="00200065"/>
    <w:rsid w:val="00200A7A"/>
    <w:rsid w:val="00201453"/>
    <w:rsid w:val="0020168B"/>
    <w:rsid w:val="00202190"/>
    <w:rsid w:val="0020239E"/>
    <w:rsid w:val="002026C8"/>
    <w:rsid w:val="002035BC"/>
    <w:rsid w:val="00204871"/>
    <w:rsid w:val="00210C1C"/>
    <w:rsid w:val="00211BE4"/>
    <w:rsid w:val="00211F68"/>
    <w:rsid w:val="0021215B"/>
    <w:rsid w:val="002125EF"/>
    <w:rsid w:val="00212D27"/>
    <w:rsid w:val="00212F5F"/>
    <w:rsid w:val="00213E71"/>
    <w:rsid w:val="0021487D"/>
    <w:rsid w:val="0021679D"/>
    <w:rsid w:val="00216929"/>
    <w:rsid w:val="0021704C"/>
    <w:rsid w:val="0021744E"/>
    <w:rsid w:val="002175C3"/>
    <w:rsid w:val="0022056F"/>
    <w:rsid w:val="0022074D"/>
    <w:rsid w:val="00220AD0"/>
    <w:rsid w:val="00220B34"/>
    <w:rsid w:val="002220E9"/>
    <w:rsid w:val="00224421"/>
    <w:rsid w:val="00224AC6"/>
    <w:rsid w:val="00224D19"/>
    <w:rsid w:val="0022514F"/>
    <w:rsid w:val="00225678"/>
    <w:rsid w:val="00225C54"/>
    <w:rsid w:val="0022701B"/>
    <w:rsid w:val="00227AB7"/>
    <w:rsid w:val="00227D77"/>
    <w:rsid w:val="002304EC"/>
    <w:rsid w:val="00231643"/>
    <w:rsid w:val="0023196C"/>
    <w:rsid w:val="0023198D"/>
    <w:rsid w:val="00232574"/>
    <w:rsid w:val="00233477"/>
    <w:rsid w:val="00233841"/>
    <w:rsid w:val="0023434F"/>
    <w:rsid w:val="002353BA"/>
    <w:rsid w:val="002367D1"/>
    <w:rsid w:val="0023749A"/>
    <w:rsid w:val="00237F10"/>
    <w:rsid w:val="002400C9"/>
    <w:rsid w:val="00240C1B"/>
    <w:rsid w:val="00240FBD"/>
    <w:rsid w:val="00241012"/>
    <w:rsid w:val="00241BA6"/>
    <w:rsid w:val="00242401"/>
    <w:rsid w:val="002427A7"/>
    <w:rsid w:val="00242E3E"/>
    <w:rsid w:val="00243093"/>
    <w:rsid w:val="00243897"/>
    <w:rsid w:val="00243C9F"/>
    <w:rsid w:val="00243F5F"/>
    <w:rsid w:val="002440EC"/>
    <w:rsid w:val="0024421A"/>
    <w:rsid w:val="002456F2"/>
    <w:rsid w:val="00245E86"/>
    <w:rsid w:val="002462F6"/>
    <w:rsid w:val="002464E4"/>
    <w:rsid w:val="002466B1"/>
    <w:rsid w:val="00250050"/>
    <w:rsid w:val="00251113"/>
    <w:rsid w:val="00251593"/>
    <w:rsid w:val="00252F54"/>
    <w:rsid w:val="00253226"/>
    <w:rsid w:val="002535CA"/>
    <w:rsid w:val="0025367F"/>
    <w:rsid w:val="0025497B"/>
    <w:rsid w:val="00256004"/>
    <w:rsid w:val="0025630C"/>
    <w:rsid w:val="0025691F"/>
    <w:rsid w:val="00256D14"/>
    <w:rsid w:val="0025743E"/>
    <w:rsid w:val="0026059E"/>
    <w:rsid w:val="00260D44"/>
    <w:rsid w:val="002610B9"/>
    <w:rsid w:val="002614B5"/>
    <w:rsid w:val="00261F28"/>
    <w:rsid w:val="0026244C"/>
    <w:rsid w:val="00262EEF"/>
    <w:rsid w:val="00263C18"/>
    <w:rsid w:val="00263CB9"/>
    <w:rsid w:val="00263E20"/>
    <w:rsid w:val="002659A7"/>
    <w:rsid w:val="002663D8"/>
    <w:rsid w:val="0026765C"/>
    <w:rsid w:val="002702CB"/>
    <w:rsid w:val="00270F3F"/>
    <w:rsid w:val="00270FC3"/>
    <w:rsid w:val="00271502"/>
    <w:rsid w:val="0027230E"/>
    <w:rsid w:val="00272956"/>
    <w:rsid w:val="0027431F"/>
    <w:rsid w:val="00274813"/>
    <w:rsid w:val="002749C0"/>
    <w:rsid w:val="00275D75"/>
    <w:rsid w:val="00275FD0"/>
    <w:rsid w:val="0027677A"/>
    <w:rsid w:val="00277EBB"/>
    <w:rsid w:val="002810DE"/>
    <w:rsid w:val="0028112D"/>
    <w:rsid w:val="0028113B"/>
    <w:rsid w:val="00281FE6"/>
    <w:rsid w:val="00282350"/>
    <w:rsid w:val="002828F7"/>
    <w:rsid w:val="00282A26"/>
    <w:rsid w:val="00282C92"/>
    <w:rsid w:val="0028398D"/>
    <w:rsid w:val="002866E4"/>
    <w:rsid w:val="0028696F"/>
    <w:rsid w:val="00286B5B"/>
    <w:rsid w:val="0028756B"/>
    <w:rsid w:val="00287F92"/>
    <w:rsid w:val="0029071D"/>
    <w:rsid w:val="002915B9"/>
    <w:rsid w:val="00291D04"/>
    <w:rsid w:val="00291D2E"/>
    <w:rsid w:val="00292404"/>
    <w:rsid w:val="00292F8D"/>
    <w:rsid w:val="00293796"/>
    <w:rsid w:val="00294DE0"/>
    <w:rsid w:val="00294F00"/>
    <w:rsid w:val="0029527F"/>
    <w:rsid w:val="002955CD"/>
    <w:rsid w:val="00295671"/>
    <w:rsid w:val="0029581B"/>
    <w:rsid w:val="00295BFF"/>
    <w:rsid w:val="002A0389"/>
    <w:rsid w:val="002A123B"/>
    <w:rsid w:val="002A2027"/>
    <w:rsid w:val="002A263D"/>
    <w:rsid w:val="002A297A"/>
    <w:rsid w:val="002A2BA8"/>
    <w:rsid w:val="002A2DF3"/>
    <w:rsid w:val="002A3BC4"/>
    <w:rsid w:val="002A46F0"/>
    <w:rsid w:val="002A5C7D"/>
    <w:rsid w:val="002A5E9A"/>
    <w:rsid w:val="002A6312"/>
    <w:rsid w:val="002A68CE"/>
    <w:rsid w:val="002A73FE"/>
    <w:rsid w:val="002A78C4"/>
    <w:rsid w:val="002A7DD8"/>
    <w:rsid w:val="002B0354"/>
    <w:rsid w:val="002B03EF"/>
    <w:rsid w:val="002B0670"/>
    <w:rsid w:val="002B0E4A"/>
    <w:rsid w:val="002B0FB0"/>
    <w:rsid w:val="002B1A4F"/>
    <w:rsid w:val="002B4242"/>
    <w:rsid w:val="002B4AD9"/>
    <w:rsid w:val="002B5123"/>
    <w:rsid w:val="002B5405"/>
    <w:rsid w:val="002B5FA9"/>
    <w:rsid w:val="002B6307"/>
    <w:rsid w:val="002B7ED5"/>
    <w:rsid w:val="002C08B1"/>
    <w:rsid w:val="002C0B5D"/>
    <w:rsid w:val="002C0D96"/>
    <w:rsid w:val="002C14D3"/>
    <w:rsid w:val="002C1592"/>
    <w:rsid w:val="002C1B6F"/>
    <w:rsid w:val="002C1F51"/>
    <w:rsid w:val="002C2BA2"/>
    <w:rsid w:val="002C2CD4"/>
    <w:rsid w:val="002C30DC"/>
    <w:rsid w:val="002C324A"/>
    <w:rsid w:val="002C3728"/>
    <w:rsid w:val="002C4A83"/>
    <w:rsid w:val="002C5659"/>
    <w:rsid w:val="002C5780"/>
    <w:rsid w:val="002C7CC5"/>
    <w:rsid w:val="002C7DB3"/>
    <w:rsid w:val="002D02BC"/>
    <w:rsid w:val="002D13E5"/>
    <w:rsid w:val="002D1607"/>
    <w:rsid w:val="002D179E"/>
    <w:rsid w:val="002D2E15"/>
    <w:rsid w:val="002D3440"/>
    <w:rsid w:val="002D3A1F"/>
    <w:rsid w:val="002D599F"/>
    <w:rsid w:val="002D5B32"/>
    <w:rsid w:val="002D63C2"/>
    <w:rsid w:val="002D6BA2"/>
    <w:rsid w:val="002D6F45"/>
    <w:rsid w:val="002D7035"/>
    <w:rsid w:val="002D7911"/>
    <w:rsid w:val="002D79A5"/>
    <w:rsid w:val="002E13CD"/>
    <w:rsid w:val="002E1BC7"/>
    <w:rsid w:val="002E22B3"/>
    <w:rsid w:val="002E309C"/>
    <w:rsid w:val="002E3916"/>
    <w:rsid w:val="002E3BB4"/>
    <w:rsid w:val="002E45A4"/>
    <w:rsid w:val="002E4FF8"/>
    <w:rsid w:val="002E5250"/>
    <w:rsid w:val="002E54DD"/>
    <w:rsid w:val="002E5926"/>
    <w:rsid w:val="002E5C8F"/>
    <w:rsid w:val="002E5D7E"/>
    <w:rsid w:val="002E62DA"/>
    <w:rsid w:val="002E692B"/>
    <w:rsid w:val="002E7D8B"/>
    <w:rsid w:val="002F0175"/>
    <w:rsid w:val="002F0CE8"/>
    <w:rsid w:val="002F2438"/>
    <w:rsid w:val="002F29A0"/>
    <w:rsid w:val="002F42A6"/>
    <w:rsid w:val="002F477C"/>
    <w:rsid w:val="002F5329"/>
    <w:rsid w:val="002F53B1"/>
    <w:rsid w:val="002F5E73"/>
    <w:rsid w:val="002F6AFE"/>
    <w:rsid w:val="002F6F4E"/>
    <w:rsid w:val="002F7318"/>
    <w:rsid w:val="002F736E"/>
    <w:rsid w:val="002F775C"/>
    <w:rsid w:val="002F7A3C"/>
    <w:rsid w:val="00300410"/>
    <w:rsid w:val="00300601"/>
    <w:rsid w:val="00300A03"/>
    <w:rsid w:val="00300A8C"/>
    <w:rsid w:val="0030118D"/>
    <w:rsid w:val="00301667"/>
    <w:rsid w:val="0030193E"/>
    <w:rsid w:val="00301C31"/>
    <w:rsid w:val="00302B42"/>
    <w:rsid w:val="00302F1A"/>
    <w:rsid w:val="0030352B"/>
    <w:rsid w:val="00304313"/>
    <w:rsid w:val="00306392"/>
    <w:rsid w:val="0030777C"/>
    <w:rsid w:val="00307C02"/>
    <w:rsid w:val="00307D25"/>
    <w:rsid w:val="00310230"/>
    <w:rsid w:val="003102CD"/>
    <w:rsid w:val="003109CF"/>
    <w:rsid w:val="0031140C"/>
    <w:rsid w:val="00311EF4"/>
    <w:rsid w:val="00313127"/>
    <w:rsid w:val="00313C8F"/>
    <w:rsid w:val="00313DE3"/>
    <w:rsid w:val="00315303"/>
    <w:rsid w:val="00315338"/>
    <w:rsid w:val="003167AB"/>
    <w:rsid w:val="003175E3"/>
    <w:rsid w:val="00317E01"/>
    <w:rsid w:val="00317F3E"/>
    <w:rsid w:val="00320461"/>
    <w:rsid w:val="003204E0"/>
    <w:rsid w:val="00320AA8"/>
    <w:rsid w:val="00320DA7"/>
    <w:rsid w:val="00321334"/>
    <w:rsid w:val="00321375"/>
    <w:rsid w:val="00321E47"/>
    <w:rsid w:val="003226A1"/>
    <w:rsid w:val="003226D7"/>
    <w:rsid w:val="00322732"/>
    <w:rsid w:val="003233AA"/>
    <w:rsid w:val="00323510"/>
    <w:rsid w:val="0032386E"/>
    <w:rsid w:val="00323A99"/>
    <w:rsid w:val="00323B19"/>
    <w:rsid w:val="00323F50"/>
    <w:rsid w:val="00324463"/>
    <w:rsid w:val="00324BF0"/>
    <w:rsid w:val="00325626"/>
    <w:rsid w:val="003259B6"/>
    <w:rsid w:val="003268EC"/>
    <w:rsid w:val="00326B31"/>
    <w:rsid w:val="00326B55"/>
    <w:rsid w:val="00326BE8"/>
    <w:rsid w:val="00326CA6"/>
    <w:rsid w:val="00330014"/>
    <w:rsid w:val="00330A7D"/>
    <w:rsid w:val="00330CB4"/>
    <w:rsid w:val="00330DDB"/>
    <w:rsid w:val="0033239F"/>
    <w:rsid w:val="003324EA"/>
    <w:rsid w:val="00332522"/>
    <w:rsid w:val="00332988"/>
    <w:rsid w:val="00334375"/>
    <w:rsid w:val="00334433"/>
    <w:rsid w:val="00334678"/>
    <w:rsid w:val="0033490B"/>
    <w:rsid w:val="00334B1D"/>
    <w:rsid w:val="00334C75"/>
    <w:rsid w:val="00335703"/>
    <w:rsid w:val="00335944"/>
    <w:rsid w:val="00335AE6"/>
    <w:rsid w:val="00336EAA"/>
    <w:rsid w:val="00337B68"/>
    <w:rsid w:val="003402B9"/>
    <w:rsid w:val="00340CAE"/>
    <w:rsid w:val="003415C3"/>
    <w:rsid w:val="003420F4"/>
    <w:rsid w:val="00342726"/>
    <w:rsid w:val="003439B7"/>
    <w:rsid w:val="00343CC6"/>
    <w:rsid w:val="00344900"/>
    <w:rsid w:val="003458A2"/>
    <w:rsid w:val="00345AC1"/>
    <w:rsid w:val="003463A7"/>
    <w:rsid w:val="00347C7C"/>
    <w:rsid w:val="003502AB"/>
    <w:rsid w:val="00350598"/>
    <w:rsid w:val="003507E5"/>
    <w:rsid w:val="003524B7"/>
    <w:rsid w:val="00352937"/>
    <w:rsid w:val="003529B8"/>
    <w:rsid w:val="003530AF"/>
    <w:rsid w:val="003531EF"/>
    <w:rsid w:val="003532B0"/>
    <w:rsid w:val="003536F5"/>
    <w:rsid w:val="00354DB9"/>
    <w:rsid w:val="003553DF"/>
    <w:rsid w:val="00356E1C"/>
    <w:rsid w:val="00356EB0"/>
    <w:rsid w:val="00357286"/>
    <w:rsid w:val="00357B09"/>
    <w:rsid w:val="003603BF"/>
    <w:rsid w:val="003642C5"/>
    <w:rsid w:val="0036550D"/>
    <w:rsid w:val="0036555D"/>
    <w:rsid w:val="003656EB"/>
    <w:rsid w:val="0036679A"/>
    <w:rsid w:val="003668B2"/>
    <w:rsid w:val="003668D9"/>
    <w:rsid w:val="00367725"/>
    <w:rsid w:val="00371379"/>
    <w:rsid w:val="00371881"/>
    <w:rsid w:val="003726CA"/>
    <w:rsid w:val="00372CBF"/>
    <w:rsid w:val="00375BE6"/>
    <w:rsid w:val="00375C36"/>
    <w:rsid w:val="00375CC5"/>
    <w:rsid w:val="00375D60"/>
    <w:rsid w:val="0037648B"/>
    <w:rsid w:val="00376E82"/>
    <w:rsid w:val="00377866"/>
    <w:rsid w:val="003803FB"/>
    <w:rsid w:val="00380B5A"/>
    <w:rsid w:val="0038108C"/>
    <w:rsid w:val="00381AB1"/>
    <w:rsid w:val="00381B94"/>
    <w:rsid w:val="003820D9"/>
    <w:rsid w:val="00382512"/>
    <w:rsid w:val="00384A2E"/>
    <w:rsid w:val="00384BEE"/>
    <w:rsid w:val="00385127"/>
    <w:rsid w:val="00385820"/>
    <w:rsid w:val="00385B7B"/>
    <w:rsid w:val="003864B7"/>
    <w:rsid w:val="0038670C"/>
    <w:rsid w:val="003867D3"/>
    <w:rsid w:val="00386F3C"/>
    <w:rsid w:val="00387164"/>
    <w:rsid w:val="00387250"/>
    <w:rsid w:val="00390617"/>
    <w:rsid w:val="0039084A"/>
    <w:rsid w:val="0039093E"/>
    <w:rsid w:val="00390EC9"/>
    <w:rsid w:val="00390F9A"/>
    <w:rsid w:val="0039135C"/>
    <w:rsid w:val="0039217C"/>
    <w:rsid w:val="003926FF"/>
    <w:rsid w:val="003927D9"/>
    <w:rsid w:val="00392C4E"/>
    <w:rsid w:val="00393B70"/>
    <w:rsid w:val="0039454A"/>
    <w:rsid w:val="00394DC2"/>
    <w:rsid w:val="00395D05"/>
    <w:rsid w:val="00397237"/>
    <w:rsid w:val="0039730D"/>
    <w:rsid w:val="00397748"/>
    <w:rsid w:val="00397AF1"/>
    <w:rsid w:val="00397F51"/>
    <w:rsid w:val="003A0011"/>
    <w:rsid w:val="003A00F1"/>
    <w:rsid w:val="003A0BD0"/>
    <w:rsid w:val="003A174E"/>
    <w:rsid w:val="003A22D1"/>
    <w:rsid w:val="003A2541"/>
    <w:rsid w:val="003A292F"/>
    <w:rsid w:val="003A2C34"/>
    <w:rsid w:val="003A3B87"/>
    <w:rsid w:val="003A40E4"/>
    <w:rsid w:val="003A58AB"/>
    <w:rsid w:val="003A5925"/>
    <w:rsid w:val="003A60A5"/>
    <w:rsid w:val="003A697D"/>
    <w:rsid w:val="003A768D"/>
    <w:rsid w:val="003A7DC4"/>
    <w:rsid w:val="003A7EA7"/>
    <w:rsid w:val="003B000B"/>
    <w:rsid w:val="003B00FD"/>
    <w:rsid w:val="003B03A1"/>
    <w:rsid w:val="003B066D"/>
    <w:rsid w:val="003B0EF3"/>
    <w:rsid w:val="003B1A96"/>
    <w:rsid w:val="003B1FFA"/>
    <w:rsid w:val="003B2261"/>
    <w:rsid w:val="003B2C53"/>
    <w:rsid w:val="003B33AA"/>
    <w:rsid w:val="003B4158"/>
    <w:rsid w:val="003B47C6"/>
    <w:rsid w:val="003B486E"/>
    <w:rsid w:val="003B5850"/>
    <w:rsid w:val="003B5CE1"/>
    <w:rsid w:val="003B6323"/>
    <w:rsid w:val="003B6B1F"/>
    <w:rsid w:val="003B6C1D"/>
    <w:rsid w:val="003B75E8"/>
    <w:rsid w:val="003B7A92"/>
    <w:rsid w:val="003C0C8E"/>
    <w:rsid w:val="003C0CC4"/>
    <w:rsid w:val="003C242F"/>
    <w:rsid w:val="003C24DC"/>
    <w:rsid w:val="003C27EF"/>
    <w:rsid w:val="003C31B0"/>
    <w:rsid w:val="003C32E9"/>
    <w:rsid w:val="003C3425"/>
    <w:rsid w:val="003C36E4"/>
    <w:rsid w:val="003C3B0A"/>
    <w:rsid w:val="003C429E"/>
    <w:rsid w:val="003C6499"/>
    <w:rsid w:val="003C671B"/>
    <w:rsid w:val="003C73A8"/>
    <w:rsid w:val="003C7D81"/>
    <w:rsid w:val="003D0704"/>
    <w:rsid w:val="003D1248"/>
    <w:rsid w:val="003D14CE"/>
    <w:rsid w:val="003D17AA"/>
    <w:rsid w:val="003D1ECE"/>
    <w:rsid w:val="003D260F"/>
    <w:rsid w:val="003D2C24"/>
    <w:rsid w:val="003D2E41"/>
    <w:rsid w:val="003D30A6"/>
    <w:rsid w:val="003D4DEE"/>
    <w:rsid w:val="003D5397"/>
    <w:rsid w:val="003D610A"/>
    <w:rsid w:val="003D65E7"/>
    <w:rsid w:val="003D7278"/>
    <w:rsid w:val="003D7425"/>
    <w:rsid w:val="003D7A7A"/>
    <w:rsid w:val="003D7A97"/>
    <w:rsid w:val="003E01C0"/>
    <w:rsid w:val="003E08BD"/>
    <w:rsid w:val="003E0C3A"/>
    <w:rsid w:val="003E1ADE"/>
    <w:rsid w:val="003E1C5E"/>
    <w:rsid w:val="003E22D5"/>
    <w:rsid w:val="003E23FA"/>
    <w:rsid w:val="003E2F95"/>
    <w:rsid w:val="003E3399"/>
    <w:rsid w:val="003E354F"/>
    <w:rsid w:val="003E38E3"/>
    <w:rsid w:val="003E3BE8"/>
    <w:rsid w:val="003E3FF0"/>
    <w:rsid w:val="003E4291"/>
    <w:rsid w:val="003E4631"/>
    <w:rsid w:val="003E5497"/>
    <w:rsid w:val="003E63FA"/>
    <w:rsid w:val="003E66BD"/>
    <w:rsid w:val="003E6923"/>
    <w:rsid w:val="003E7624"/>
    <w:rsid w:val="003E76CA"/>
    <w:rsid w:val="003E7CC3"/>
    <w:rsid w:val="003E7EDE"/>
    <w:rsid w:val="003F18FC"/>
    <w:rsid w:val="003F25E6"/>
    <w:rsid w:val="003F328A"/>
    <w:rsid w:val="003F329C"/>
    <w:rsid w:val="003F421E"/>
    <w:rsid w:val="003F47EA"/>
    <w:rsid w:val="003F4D1A"/>
    <w:rsid w:val="003F51A8"/>
    <w:rsid w:val="003F5B9F"/>
    <w:rsid w:val="003F5FCD"/>
    <w:rsid w:val="003F60BB"/>
    <w:rsid w:val="003F62A8"/>
    <w:rsid w:val="003F6A02"/>
    <w:rsid w:val="003F7FCA"/>
    <w:rsid w:val="004003F5"/>
    <w:rsid w:val="004006D0"/>
    <w:rsid w:val="004009EC"/>
    <w:rsid w:val="00400EBB"/>
    <w:rsid w:val="00401272"/>
    <w:rsid w:val="00401F1C"/>
    <w:rsid w:val="00401F99"/>
    <w:rsid w:val="00403600"/>
    <w:rsid w:val="00404386"/>
    <w:rsid w:val="00404660"/>
    <w:rsid w:val="004052CF"/>
    <w:rsid w:val="00405362"/>
    <w:rsid w:val="00405695"/>
    <w:rsid w:val="00405B5A"/>
    <w:rsid w:val="00406429"/>
    <w:rsid w:val="00406E4C"/>
    <w:rsid w:val="00407617"/>
    <w:rsid w:val="00407AA8"/>
    <w:rsid w:val="0041023C"/>
    <w:rsid w:val="00410E26"/>
    <w:rsid w:val="004114F0"/>
    <w:rsid w:val="00411EDF"/>
    <w:rsid w:val="004122E0"/>
    <w:rsid w:val="004130A9"/>
    <w:rsid w:val="004138B4"/>
    <w:rsid w:val="00413A6D"/>
    <w:rsid w:val="00414084"/>
    <w:rsid w:val="00415246"/>
    <w:rsid w:val="00415A7D"/>
    <w:rsid w:val="00415C9D"/>
    <w:rsid w:val="00415DB7"/>
    <w:rsid w:val="00416DEE"/>
    <w:rsid w:val="00416E3D"/>
    <w:rsid w:val="0041713C"/>
    <w:rsid w:val="00417D32"/>
    <w:rsid w:val="0042059C"/>
    <w:rsid w:val="00421901"/>
    <w:rsid w:val="0042212B"/>
    <w:rsid w:val="004221AD"/>
    <w:rsid w:val="004238C5"/>
    <w:rsid w:val="00424930"/>
    <w:rsid w:val="00424DC2"/>
    <w:rsid w:val="0042519A"/>
    <w:rsid w:val="00425782"/>
    <w:rsid w:val="00425F84"/>
    <w:rsid w:val="004269F8"/>
    <w:rsid w:val="00426FE1"/>
    <w:rsid w:val="0043062E"/>
    <w:rsid w:val="00430AF1"/>
    <w:rsid w:val="00431271"/>
    <w:rsid w:val="00431B09"/>
    <w:rsid w:val="00432E0A"/>
    <w:rsid w:val="00433068"/>
    <w:rsid w:val="00433CC5"/>
    <w:rsid w:val="00433E34"/>
    <w:rsid w:val="00434C5F"/>
    <w:rsid w:val="0043555A"/>
    <w:rsid w:val="00435F59"/>
    <w:rsid w:val="00436949"/>
    <w:rsid w:val="00436CCF"/>
    <w:rsid w:val="00436D19"/>
    <w:rsid w:val="00436F97"/>
    <w:rsid w:val="004374DD"/>
    <w:rsid w:val="004414CE"/>
    <w:rsid w:val="00441DA8"/>
    <w:rsid w:val="00442192"/>
    <w:rsid w:val="00443642"/>
    <w:rsid w:val="00443700"/>
    <w:rsid w:val="00443C11"/>
    <w:rsid w:val="004454E0"/>
    <w:rsid w:val="00446E41"/>
    <w:rsid w:val="004500AC"/>
    <w:rsid w:val="0045192E"/>
    <w:rsid w:val="00451C0C"/>
    <w:rsid w:val="00452C4D"/>
    <w:rsid w:val="00453424"/>
    <w:rsid w:val="00453EDE"/>
    <w:rsid w:val="00454602"/>
    <w:rsid w:val="0045478B"/>
    <w:rsid w:val="00456AAE"/>
    <w:rsid w:val="004575B9"/>
    <w:rsid w:val="00457D3C"/>
    <w:rsid w:val="0046063C"/>
    <w:rsid w:val="0046075E"/>
    <w:rsid w:val="00460A41"/>
    <w:rsid w:val="00460F1B"/>
    <w:rsid w:val="00462882"/>
    <w:rsid w:val="00463005"/>
    <w:rsid w:val="0046460E"/>
    <w:rsid w:val="004656B2"/>
    <w:rsid w:val="0046635E"/>
    <w:rsid w:val="00466554"/>
    <w:rsid w:val="00466D8E"/>
    <w:rsid w:val="00467668"/>
    <w:rsid w:val="004679C1"/>
    <w:rsid w:val="004708E4"/>
    <w:rsid w:val="00471844"/>
    <w:rsid w:val="00471B97"/>
    <w:rsid w:val="004729E0"/>
    <w:rsid w:val="00472AAA"/>
    <w:rsid w:val="00472F5C"/>
    <w:rsid w:val="004734BE"/>
    <w:rsid w:val="004735FC"/>
    <w:rsid w:val="004745B8"/>
    <w:rsid w:val="00474B73"/>
    <w:rsid w:val="00475B1B"/>
    <w:rsid w:val="00475D25"/>
    <w:rsid w:val="00476631"/>
    <w:rsid w:val="004767E6"/>
    <w:rsid w:val="00476B19"/>
    <w:rsid w:val="00477120"/>
    <w:rsid w:val="0047777C"/>
    <w:rsid w:val="00477A62"/>
    <w:rsid w:val="00477CCF"/>
    <w:rsid w:val="00480CBE"/>
    <w:rsid w:val="004834D1"/>
    <w:rsid w:val="0048353A"/>
    <w:rsid w:val="0048431F"/>
    <w:rsid w:val="0048439C"/>
    <w:rsid w:val="00484AD0"/>
    <w:rsid w:val="00484BF9"/>
    <w:rsid w:val="00484C77"/>
    <w:rsid w:val="00484C7C"/>
    <w:rsid w:val="00485487"/>
    <w:rsid w:val="00485551"/>
    <w:rsid w:val="0048558B"/>
    <w:rsid w:val="004864CC"/>
    <w:rsid w:val="00487C46"/>
    <w:rsid w:val="00490050"/>
    <w:rsid w:val="0049006B"/>
    <w:rsid w:val="00490861"/>
    <w:rsid w:val="004923F2"/>
    <w:rsid w:val="00492B73"/>
    <w:rsid w:val="00492CCF"/>
    <w:rsid w:val="00495D23"/>
    <w:rsid w:val="004963AB"/>
    <w:rsid w:val="00496753"/>
    <w:rsid w:val="00497C51"/>
    <w:rsid w:val="004A2168"/>
    <w:rsid w:val="004A2B1C"/>
    <w:rsid w:val="004A52F9"/>
    <w:rsid w:val="004A5472"/>
    <w:rsid w:val="004A5AE6"/>
    <w:rsid w:val="004A5B3F"/>
    <w:rsid w:val="004A6A79"/>
    <w:rsid w:val="004A7182"/>
    <w:rsid w:val="004A7767"/>
    <w:rsid w:val="004A79A5"/>
    <w:rsid w:val="004B21F7"/>
    <w:rsid w:val="004B2362"/>
    <w:rsid w:val="004B25A1"/>
    <w:rsid w:val="004B2EFF"/>
    <w:rsid w:val="004B3CF6"/>
    <w:rsid w:val="004B3E97"/>
    <w:rsid w:val="004B4DAA"/>
    <w:rsid w:val="004B5111"/>
    <w:rsid w:val="004B5B4D"/>
    <w:rsid w:val="004B5CCC"/>
    <w:rsid w:val="004B5FA3"/>
    <w:rsid w:val="004B62B4"/>
    <w:rsid w:val="004B72E1"/>
    <w:rsid w:val="004B75F3"/>
    <w:rsid w:val="004B776B"/>
    <w:rsid w:val="004B7F25"/>
    <w:rsid w:val="004C02BB"/>
    <w:rsid w:val="004C0502"/>
    <w:rsid w:val="004C05ED"/>
    <w:rsid w:val="004C0BE4"/>
    <w:rsid w:val="004C12B9"/>
    <w:rsid w:val="004C14B7"/>
    <w:rsid w:val="004C1590"/>
    <w:rsid w:val="004C1644"/>
    <w:rsid w:val="004C2281"/>
    <w:rsid w:val="004C3FEA"/>
    <w:rsid w:val="004C49AC"/>
    <w:rsid w:val="004C505E"/>
    <w:rsid w:val="004C5313"/>
    <w:rsid w:val="004C5BE8"/>
    <w:rsid w:val="004C5C61"/>
    <w:rsid w:val="004C5F9B"/>
    <w:rsid w:val="004C6441"/>
    <w:rsid w:val="004C66BB"/>
    <w:rsid w:val="004C725A"/>
    <w:rsid w:val="004C7324"/>
    <w:rsid w:val="004C7C52"/>
    <w:rsid w:val="004D06AF"/>
    <w:rsid w:val="004D0902"/>
    <w:rsid w:val="004D0A27"/>
    <w:rsid w:val="004D1012"/>
    <w:rsid w:val="004D1080"/>
    <w:rsid w:val="004D3646"/>
    <w:rsid w:val="004D391B"/>
    <w:rsid w:val="004D3C46"/>
    <w:rsid w:val="004D431C"/>
    <w:rsid w:val="004D48D5"/>
    <w:rsid w:val="004D5029"/>
    <w:rsid w:val="004D575E"/>
    <w:rsid w:val="004D59B1"/>
    <w:rsid w:val="004D59C0"/>
    <w:rsid w:val="004D6BB8"/>
    <w:rsid w:val="004D6E9C"/>
    <w:rsid w:val="004D6F59"/>
    <w:rsid w:val="004D7F30"/>
    <w:rsid w:val="004E0618"/>
    <w:rsid w:val="004E088D"/>
    <w:rsid w:val="004E18B1"/>
    <w:rsid w:val="004E1F3C"/>
    <w:rsid w:val="004E23F1"/>
    <w:rsid w:val="004E2510"/>
    <w:rsid w:val="004E25F0"/>
    <w:rsid w:val="004E32C7"/>
    <w:rsid w:val="004E3A7E"/>
    <w:rsid w:val="004E3CB1"/>
    <w:rsid w:val="004E428C"/>
    <w:rsid w:val="004E5128"/>
    <w:rsid w:val="004E5AD6"/>
    <w:rsid w:val="004E5B12"/>
    <w:rsid w:val="004E61CC"/>
    <w:rsid w:val="004E63B4"/>
    <w:rsid w:val="004E65DB"/>
    <w:rsid w:val="004E6781"/>
    <w:rsid w:val="004E766F"/>
    <w:rsid w:val="004F084D"/>
    <w:rsid w:val="004F0FEC"/>
    <w:rsid w:val="004F1460"/>
    <w:rsid w:val="004F30BF"/>
    <w:rsid w:val="004F3EA8"/>
    <w:rsid w:val="004F414C"/>
    <w:rsid w:val="004F5E18"/>
    <w:rsid w:val="004F66FF"/>
    <w:rsid w:val="004F6907"/>
    <w:rsid w:val="004F6A3B"/>
    <w:rsid w:val="004F7625"/>
    <w:rsid w:val="004F7A87"/>
    <w:rsid w:val="00500053"/>
    <w:rsid w:val="005000FB"/>
    <w:rsid w:val="005008D9"/>
    <w:rsid w:val="00501469"/>
    <w:rsid w:val="00501954"/>
    <w:rsid w:val="005024F4"/>
    <w:rsid w:val="00502A49"/>
    <w:rsid w:val="00502F92"/>
    <w:rsid w:val="0050322B"/>
    <w:rsid w:val="00503391"/>
    <w:rsid w:val="00503860"/>
    <w:rsid w:val="00504876"/>
    <w:rsid w:val="00505309"/>
    <w:rsid w:val="00505F26"/>
    <w:rsid w:val="00506CE2"/>
    <w:rsid w:val="00506F77"/>
    <w:rsid w:val="005072BE"/>
    <w:rsid w:val="00507543"/>
    <w:rsid w:val="00507B63"/>
    <w:rsid w:val="00510A92"/>
    <w:rsid w:val="00510BF5"/>
    <w:rsid w:val="0051133D"/>
    <w:rsid w:val="0051198C"/>
    <w:rsid w:val="005124AB"/>
    <w:rsid w:val="00512E25"/>
    <w:rsid w:val="005136EB"/>
    <w:rsid w:val="00513D1E"/>
    <w:rsid w:val="00514EAD"/>
    <w:rsid w:val="00515234"/>
    <w:rsid w:val="00516017"/>
    <w:rsid w:val="00516084"/>
    <w:rsid w:val="005160DB"/>
    <w:rsid w:val="00516C1C"/>
    <w:rsid w:val="00520B34"/>
    <w:rsid w:val="0052129E"/>
    <w:rsid w:val="00521351"/>
    <w:rsid w:val="00522074"/>
    <w:rsid w:val="005227EA"/>
    <w:rsid w:val="00524E70"/>
    <w:rsid w:val="0052551A"/>
    <w:rsid w:val="00525DAB"/>
    <w:rsid w:val="005264EF"/>
    <w:rsid w:val="00527102"/>
    <w:rsid w:val="005272EE"/>
    <w:rsid w:val="0052766C"/>
    <w:rsid w:val="005277B0"/>
    <w:rsid w:val="00527C1C"/>
    <w:rsid w:val="00527ECA"/>
    <w:rsid w:val="0053036F"/>
    <w:rsid w:val="0053046D"/>
    <w:rsid w:val="00530ECC"/>
    <w:rsid w:val="00533340"/>
    <w:rsid w:val="00533DE5"/>
    <w:rsid w:val="00533DED"/>
    <w:rsid w:val="00533F51"/>
    <w:rsid w:val="00534479"/>
    <w:rsid w:val="00534A4B"/>
    <w:rsid w:val="00535CEE"/>
    <w:rsid w:val="00536B52"/>
    <w:rsid w:val="00536C6F"/>
    <w:rsid w:val="00537A78"/>
    <w:rsid w:val="005406CB"/>
    <w:rsid w:val="00540B9E"/>
    <w:rsid w:val="00541ED0"/>
    <w:rsid w:val="00541F6E"/>
    <w:rsid w:val="00543A41"/>
    <w:rsid w:val="0054579B"/>
    <w:rsid w:val="00545AEC"/>
    <w:rsid w:val="0054689C"/>
    <w:rsid w:val="0054799B"/>
    <w:rsid w:val="0055098B"/>
    <w:rsid w:val="00550BAD"/>
    <w:rsid w:val="005513C0"/>
    <w:rsid w:val="00551816"/>
    <w:rsid w:val="00552463"/>
    <w:rsid w:val="005524A8"/>
    <w:rsid w:val="00552785"/>
    <w:rsid w:val="00552DC2"/>
    <w:rsid w:val="005533B0"/>
    <w:rsid w:val="00553D61"/>
    <w:rsid w:val="00553E51"/>
    <w:rsid w:val="00554483"/>
    <w:rsid w:val="00554781"/>
    <w:rsid w:val="00554B72"/>
    <w:rsid w:val="00555737"/>
    <w:rsid w:val="005561E8"/>
    <w:rsid w:val="00556CC2"/>
    <w:rsid w:val="005574AE"/>
    <w:rsid w:val="00557505"/>
    <w:rsid w:val="0055780B"/>
    <w:rsid w:val="00560473"/>
    <w:rsid w:val="00561542"/>
    <w:rsid w:val="0056218E"/>
    <w:rsid w:val="005621E9"/>
    <w:rsid w:val="00563749"/>
    <w:rsid w:val="00563B22"/>
    <w:rsid w:val="00563B4C"/>
    <w:rsid w:val="00563C66"/>
    <w:rsid w:val="0056462E"/>
    <w:rsid w:val="00564C86"/>
    <w:rsid w:val="00564FE3"/>
    <w:rsid w:val="0056512B"/>
    <w:rsid w:val="00566301"/>
    <w:rsid w:val="005667F9"/>
    <w:rsid w:val="0056748B"/>
    <w:rsid w:val="00567DCF"/>
    <w:rsid w:val="005708E3"/>
    <w:rsid w:val="005709BB"/>
    <w:rsid w:val="005710B9"/>
    <w:rsid w:val="005719EF"/>
    <w:rsid w:val="00571BDC"/>
    <w:rsid w:val="0057358A"/>
    <w:rsid w:val="00573A4D"/>
    <w:rsid w:val="00573D2B"/>
    <w:rsid w:val="005740E1"/>
    <w:rsid w:val="005748D6"/>
    <w:rsid w:val="0057580E"/>
    <w:rsid w:val="00575A45"/>
    <w:rsid w:val="00576E69"/>
    <w:rsid w:val="00577CC1"/>
    <w:rsid w:val="00577F4F"/>
    <w:rsid w:val="00580CF5"/>
    <w:rsid w:val="0058194F"/>
    <w:rsid w:val="005830BB"/>
    <w:rsid w:val="005833B9"/>
    <w:rsid w:val="005833C0"/>
    <w:rsid w:val="005836EC"/>
    <w:rsid w:val="005859B3"/>
    <w:rsid w:val="0058679D"/>
    <w:rsid w:val="00587356"/>
    <w:rsid w:val="00587CA1"/>
    <w:rsid w:val="0059065B"/>
    <w:rsid w:val="0059084A"/>
    <w:rsid w:val="00590DBF"/>
    <w:rsid w:val="00591076"/>
    <w:rsid w:val="0059108D"/>
    <w:rsid w:val="00591AE7"/>
    <w:rsid w:val="0059214A"/>
    <w:rsid w:val="0059238A"/>
    <w:rsid w:val="0059259A"/>
    <w:rsid w:val="005925EC"/>
    <w:rsid w:val="005926A1"/>
    <w:rsid w:val="005926B8"/>
    <w:rsid w:val="00592B58"/>
    <w:rsid w:val="00592B89"/>
    <w:rsid w:val="00592C01"/>
    <w:rsid w:val="00592EBF"/>
    <w:rsid w:val="00593341"/>
    <w:rsid w:val="00594393"/>
    <w:rsid w:val="00594AB5"/>
    <w:rsid w:val="00594B23"/>
    <w:rsid w:val="00594E9B"/>
    <w:rsid w:val="005950E3"/>
    <w:rsid w:val="00595A87"/>
    <w:rsid w:val="00595AD8"/>
    <w:rsid w:val="005972E0"/>
    <w:rsid w:val="005978AB"/>
    <w:rsid w:val="00597BE7"/>
    <w:rsid w:val="005A0010"/>
    <w:rsid w:val="005A0B28"/>
    <w:rsid w:val="005A271D"/>
    <w:rsid w:val="005A3701"/>
    <w:rsid w:val="005A3762"/>
    <w:rsid w:val="005A3EAD"/>
    <w:rsid w:val="005A4136"/>
    <w:rsid w:val="005A4469"/>
    <w:rsid w:val="005A561D"/>
    <w:rsid w:val="005A5B99"/>
    <w:rsid w:val="005A65D1"/>
    <w:rsid w:val="005A6F23"/>
    <w:rsid w:val="005A7CE2"/>
    <w:rsid w:val="005B058D"/>
    <w:rsid w:val="005B1A24"/>
    <w:rsid w:val="005B1CDB"/>
    <w:rsid w:val="005B3798"/>
    <w:rsid w:val="005B3B9B"/>
    <w:rsid w:val="005B3C0A"/>
    <w:rsid w:val="005B3E9C"/>
    <w:rsid w:val="005B40F0"/>
    <w:rsid w:val="005B43D7"/>
    <w:rsid w:val="005B4467"/>
    <w:rsid w:val="005B4ADC"/>
    <w:rsid w:val="005B4D9D"/>
    <w:rsid w:val="005B57E0"/>
    <w:rsid w:val="005B5B8F"/>
    <w:rsid w:val="005B5FF3"/>
    <w:rsid w:val="005B65FC"/>
    <w:rsid w:val="005B7CFE"/>
    <w:rsid w:val="005B7EA6"/>
    <w:rsid w:val="005C186C"/>
    <w:rsid w:val="005C223D"/>
    <w:rsid w:val="005C2A6D"/>
    <w:rsid w:val="005C2EEF"/>
    <w:rsid w:val="005C3062"/>
    <w:rsid w:val="005C3A05"/>
    <w:rsid w:val="005C3E27"/>
    <w:rsid w:val="005C4FDB"/>
    <w:rsid w:val="005C58D7"/>
    <w:rsid w:val="005C5DC9"/>
    <w:rsid w:val="005D00A7"/>
    <w:rsid w:val="005D09AF"/>
    <w:rsid w:val="005D0D3A"/>
    <w:rsid w:val="005D23AC"/>
    <w:rsid w:val="005D2673"/>
    <w:rsid w:val="005D2685"/>
    <w:rsid w:val="005D3E5E"/>
    <w:rsid w:val="005D3F7E"/>
    <w:rsid w:val="005D44CC"/>
    <w:rsid w:val="005D5581"/>
    <w:rsid w:val="005D5ADB"/>
    <w:rsid w:val="005D60CB"/>
    <w:rsid w:val="005D6AF3"/>
    <w:rsid w:val="005D7E0B"/>
    <w:rsid w:val="005E16D1"/>
    <w:rsid w:val="005E2750"/>
    <w:rsid w:val="005E2AF9"/>
    <w:rsid w:val="005E3510"/>
    <w:rsid w:val="005E36D9"/>
    <w:rsid w:val="005E3B76"/>
    <w:rsid w:val="005E4A26"/>
    <w:rsid w:val="005E4B2F"/>
    <w:rsid w:val="005E4C78"/>
    <w:rsid w:val="005E50B4"/>
    <w:rsid w:val="005E602D"/>
    <w:rsid w:val="005E608A"/>
    <w:rsid w:val="005E687E"/>
    <w:rsid w:val="005E7D2A"/>
    <w:rsid w:val="005E7F30"/>
    <w:rsid w:val="005E7F44"/>
    <w:rsid w:val="005F0250"/>
    <w:rsid w:val="005F025A"/>
    <w:rsid w:val="005F05A3"/>
    <w:rsid w:val="005F06FD"/>
    <w:rsid w:val="005F1459"/>
    <w:rsid w:val="005F2339"/>
    <w:rsid w:val="005F31CC"/>
    <w:rsid w:val="005F3208"/>
    <w:rsid w:val="005F364E"/>
    <w:rsid w:val="005F378B"/>
    <w:rsid w:val="005F4DFE"/>
    <w:rsid w:val="005F6005"/>
    <w:rsid w:val="005F7328"/>
    <w:rsid w:val="005F7C7B"/>
    <w:rsid w:val="005F7D61"/>
    <w:rsid w:val="00600F3C"/>
    <w:rsid w:val="0060175B"/>
    <w:rsid w:val="006018BE"/>
    <w:rsid w:val="00601D47"/>
    <w:rsid w:val="0060253D"/>
    <w:rsid w:val="00602F4D"/>
    <w:rsid w:val="00603350"/>
    <w:rsid w:val="00603510"/>
    <w:rsid w:val="00604038"/>
    <w:rsid w:val="00604215"/>
    <w:rsid w:val="00604E1D"/>
    <w:rsid w:val="00606E5B"/>
    <w:rsid w:val="00607BAC"/>
    <w:rsid w:val="006106A6"/>
    <w:rsid w:val="006107D8"/>
    <w:rsid w:val="00611145"/>
    <w:rsid w:val="0061119D"/>
    <w:rsid w:val="0061132F"/>
    <w:rsid w:val="00611A23"/>
    <w:rsid w:val="0061268F"/>
    <w:rsid w:val="00612AC1"/>
    <w:rsid w:val="00612AFF"/>
    <w:rsid w:val="0061308A"/>
    <w:rsid w:val="00615F37"/>
    <w:rsid w:val="006172FB"/>
    <w:rsid w:val="00617F6A"/>
    <w:rsid w:val="00620E01"/>
    <w:rsid w:val="0062103A"/>
    <w:rsid w:val="006212A7"/>
    <w:rsid w:val="00621763"/>
    <w:rsid w:val="006219E8"/>
    <w:rsid w:val="00621A15"/>
    <w:rsid w:val="00621B8E"/>
    <w:rsid w:val="00621C90"/>
    <w:rsid w:val="00622F5B"/>
    <w:rsid w:val="006234C0"/>
    <w:rsid w:val="00623835"/>
    <w:rsid w:val="00623DE5"/>
    <w:rsid w:val="0062412B"/>
    <w:rsid w:val="00624673"/>
    <w:rsid w:val="00624F46"/>
    <w:rsid w:val="00624FDF"/>
    <w:rsid w:val="00625656"/>
    <w:rsid w:val="00625F1E"/>
    <w:rsid w:val="00626ACF"/>
    <w:rsid w:val="00626DDE"/>
    <w:rsid w:val="00627445"/>
    <w:rsid w:val="00627B8B"/>
    <w:rsid w:val="006327A2"/>
    <w:rsid w:val="00632C26"/>
    <w:rsid w:val="00632CF2"/>
    <w:rsid w:val="00633C52"/>
    <w:rsid w:val="0063440B"/>
    <w:rsid w:val="00634CE9"/>
    <w:rsid w:val="00635D0A"/>
    <w:rsid w:val="00636454"/>
    <w:rsid w:val="00636B79"/>
    <w:rsid w:val="0063718C"/>
    <w:rsid w:val="00640759"/>
    <w:rsid w:val="006417E3"/>
    <w:rsid w:val="00641A0F"/>
    <w:rsid w:val="00641CF8"/>
    <w:rsid w:val="00641F53"/>
    <w:rsid w:val="006424FF"/>
    <w:rsid w:val="006428C0"/>
    <w:rsid w:val="00643CB9"/>
    <w:rsid w:val="00643E58"/>
    <w:rsid w:val="00644CC0"/>
    <w:rsid w:val="00645081"/>
    <w:rsid w:val="00646352"/>
    <w:rsid w:val="006463A6"/>
    <w:rsid w:val="00646772"/>
    <w:rsid w:val="00646BB3"/>
    <w:rsid w:val="00646C07"/>
    <w:rsid w:val="00646C3C"/>
    <w:rsid w:val="00646D7E"/>
    <w:rsid w:val="00647CD2"/>
    <w:rsid w:val="0065103D"/>
    <w:rsid w:val="0065148D"/>
    <w:rsid w:val="0065213E"/>
    <w:rsid w:val="006527A8"/>
    <w:rsid w:val="006528EE"/>
    <w:rsid w:val="006530C6"/>
    <w:rsid w:val="00653356"/>
    <w:rsid w:val="00653EA5"/>
    <w:rsid w:val="00654DF6"/>
    <w:rsid w:val="0065611B"/>
    <w:rsid w:val="00656757"/>
    <w:rsid w:val="00656880"/>
    <w:rsid w:val="00657E39"/>
    <w:rsid w:val="00660125"/>
    <w:rsid w:val="006602B7"/>
    <w:rsid w:val="00660513"/>
    <w:rsid w:val="00660D6E"/>
    <w:rsid w:val="00662F64"/>
    <w:rsid w:val="00663277"/>
    <w:rsid w:val="0066391C"/>
    <w:rsid w:val="00664561"/>
    <w:rsid w:val="00664683"/>
    <w:rsid w:val="00665289"/>
    <w:rsid w:val="0066535C"/>
    <w:rsid w:val="00665A92"/>
    <w:rsid w:val="00665F75"/>
    <w:rsid w:val="00666C00"/>
    <w:rsid w:val="006674DD"/>
    <w:rsid w:val="00667A86"/>
    <w:rsid w:val="00670070"/>
    <w:rsid w:val="00670F91"/>
    <w:rsid w:val="00672E4D"/>
    <w:rsid w:val="00673036"/>
    <w:rsid w:val="00673946"/>
    <w:rsid w:val="00673A57"/>
    <w:rsid w:val="00673DF6"/>
    <w:rsid w:val="0067448C"/>
    <w:rsid w:val="00674E06"/>
    <w:rsid w:val="00674F45"/>
    <w:rsid w:val="00674FD7"/>
    <w:rsid w:val="0067537F"/>
    <w:rsid w:val="00675919"/>
    <w:rsid w:val="0067656F"/>
    <w:rsid w:val="006765AD"/>
    <w:rsid w:val="00676AA8"/>
    <w:rsid w:val="006775C8"/>
    <w:rsid w:val="00677E18"/>
    <w:rsid w:val="006804C8"/>
    <w:rsid w:val="00680B6F"/>
    <w:rsid w:val="00680CA6"/>
    <w:rsid w:val="00681F9A"/>
    <w:rsid w:val="00681FB6"/>
    <w:rsid w:val="006822D2"/>
    <w:rsid w:val="00682DE0"/>
    <w:rsid w:val="00683011"/>
    <w:rsid w:val="006833E7"/>
    <w:rsid w:val="00684225"/>
    <w:rsid w:val="006844E8"/>
    <w:rsid w:val="0068454A"/>
    <w:rsid w:val="00684596"/>
    <w:rsid w:val="00684ADB"/>
    <w:rsid w:val="00685098"/>
    <w:rsid w:val="00685923"/>
    <w:rsid w:val="00685C78"/>
    <w:rsid w:val="00685D11"/>
    <w:rsid w:val="00685F58"/>
    <w:rsid w:val="006860B0"/>
    <w:rsid w:val="006862BB"/>
    <w:rsid w:val="00687055"/>
    <w:rsid w:val="006903EA"/>
    <w:rsid w:val="00690F81"/>
    <w:rsid w:val="0069134F"/>
    <w:rsid w:val="006923DD"/>
    <w:rsid w:val="0069279F"/>
    <w:rsid w:val="006927DE"/>
    <w:rsid w:val="00693026"/>
    <w:rsid w:val="00693815"/>
    <w:rsid w:val="00694AAD"/>
    <w:rsid w:val="00694B17"/>
    <w:rsid w:val="0069520C"/>
    <w:rsid w:val="00695AEC"/>
    <w:rsid w:val="00696D0A"/>
    <w:rsid w:val="00696F9E"/>
    <w:rsid w:val="006A0606"/>
    <w:rsid w:val="006A0FA3"/>
    <w:rsid w:val="006A18D6"/>
    <w:rsid w:val="006A2112"/>
    <w:rsid w:val="006A3BD8"/>
    <w:rsid w:val="006A474C"/>
    <w:rsid w:val="006A4939"/>
    <w:rsid w:val="006A6BB1"/>
    <w:rsid w:val="006A6EEF"/>
    <w:rsid w:val="006A7263"/>
    <w:rsid w:val="006A7505"/>
    <w:rsid w:val="006A7A44"/>
    <w:rsid w:val="006B0800"/>
    <w:rsid w:val="006B08C6"/>
    <w:rsid w:val="006B1EB5"/>
    <w:rsid w:val="006B20E5"/>
    <w:rsid w:val="006B2430"/>
    <w:rsid w:val="006B2A25"/>
    <w:rsid w:val="006B3EFE"/>
    <w:rsid w:val="006B4683"/>
    <w:rsid w:val="006B5CCE"/>
    <w:rsid w:val="006B6160"/>
    <w:rsid w:val="006B7055"/>
    <w:rsid w:val="006B772E"/>
    <w:rsid w:val="006B781B"/>
    <w:rsid w:val="006C1AEF"/>
    <w:rsid w:val="006C1AFB"/>
    <w:rsid w:val="006C2F4A"/>
    <w:rsid w:val="006C345C"/>
    <w:rsid w:val="006C3C0B"/>
    <w:rsid w:val="006C4C0D"/>
    <w:rsid w:val="006C5066"/>
    <w:rsid w:val="006C5077"/>
    <w:rsid w:val="006C56E1"/>
    <w:rsid w:val="006C5AD0"/>
    <w:rsid w:val="006C6308"/>
    <w:rsid w:val="006C675C"/>
    <w:rsid w:val="006C75E2"/>
    <w:rsid w:val="006D04DB"/>
    <w:rsid w:val="006D0E9F"/>
    <w:rsid w:val="006D2929"/>
    <w:rsid w:val="006D2A57"/>
    <w:rsid w:val="006D3B93"/>
    <w:rsid w:val="006D4CE5"/>
    <w:rsid w:val="006D4F00"/>
    <w:rsid w:val="006D5B98"/>
    <w:rsid w:val="006D5E3E"/>
    <w:rsid w:val="006D5FFC"/>
    <w:rsid w:val="006E05D2"/>
    <w:rsid w:val="006E1672"/>
    <w:rsid w:val="006E178F"/>
    <w:rsid w:val="006E1AEB"/>
    <w:rsid w:val="006E1EF8"/>
    <w:rsid w:val="006E256E"/>
    <w:rsid w:val="006E2EF1"/>
    <w:rsid w:val="006E38BD"/>
    <w:rsid w:val="006E5730"/>
    <w:rsid w:val="006E74BD"/>
    <w:rsid w:val="006E761B"/>
    <w:rsid w:val="006E78AB"/>
    <w:rsid w:val="006E7B55"/>
    <w:rsid w:val="006E7E68"/>
    <w:rsid w:val="006F0938"/>
    <w:rsid w:val="006F0D70"/>
    <w:rsid w:val="006F1C89"/>
    <w:rsid w:val="006F1FA0"/>
    <w:rsid w:val="006F2100"/>
    <w:rsid w:val="006F24F5"/>
    <w:rsid w:val="006F26CD"/>
    <w:rsid w:val="006F2B0D"/>
    <w:rsid w:val="006F2EED"/>
    <w:rsid w:val="006F3743"/>
    <w:rsid w:val="006F3E89"/>
    <w:rsid w:val="006F4671"/>
    <w:rsid w:val="006F46BB"/>
    <w:rsid w:val="006F661A"/>
    <w:rsid w:val="006F7525"/>
    <w:rsid w:val="00700B11"/>
    <w:rsid w:val="00701A1E"/>
    <w:rsid w:val="00704189"/>
    <w:rsid w:val="007046B2"/>
    <w:rsid w:val="00704A3B"/>
    <w:rsid w:val="00705D8D"/>
    <w:rsid w:val="007065AB"/>
    <w:rsid w:val="00706D7E"/>
    <w:rsid w:val="0071110A"/>
    <w:rsid w:val="00711A6B"/>
    <w:rsid w:val="00711DC0"/>
    <w:rsid w:val="00712142"/>
    <w:rsid w:val="00712416"/>
    <w:rsid w:val="007128C9"/>
    <w:rsid w:val="00712B91"/>
    <w:rsid w:val="00713D72"/>
    <w:rsid w:val="00714892"/>
    <w:rsid w:val="00715F73"/>
    <w:rsid w:val="00716364"/>
    <w:rsid w:val="00716428"/>
    <w:rsid w:val="00717424"/>
    <w:rsid w:val="0071766F"/>
    <w:rsid w:val="00717926"/>
    <w:rsid w:val="00717C93"/>
    <w:rsid w:val="00721F74"/>
    <w:rsid w:val="007227B6"/>
    <w:rsid w:val="00722C81"/>
    <w:rsid w:val="00722CA9"/>
    <w:rsid w:val="00723D37"/>
    <w:rsid w:val="00724240"/>
    <w:rsid w:val="00724453"/>
    <w:rsid w:val="00725351"/>
    <w:rsid w:val="00725570"/>
    <w:rsid w:val="007256BF"/>
    <w:rsid w:val="00726967"/>
    <w:rsid w:val="00726A9C"/>
    <w:rsid w:val="0072716F"/>
    <w:rsid w:val="00727AD8"/>
    <w:rsid w:val="00727D39"/>
    <w:rsid w:val="00731C68"/>
    <w:rsid w:val="00732177"/>
    <w:rsid w:val="00732B99"/>
    <w:rsid w:val="00733924"/>
    <w:rsid w:val="0073422F"/>
    <w:rsid w:val="0073426F"/>
    <w:rsid w:val="0073450C"/>
    <w:rsid w:val="007345BF"/>
    <w:rsid w:val="00734BB0"/>
    <w:rsid w:val="00735D5F"/>
    <w:rsid w:val="007367A1"/>
    <w:rsid w:val="007368D5"/>
    <w:rsid w:val="0074077C"/>
    <w:rsid w:val="00740B24"/>
    <w:rsid w:val="00740DC4"/>
    <w:rsid w:val="00742442"/>
    <w:rsid w:val="007424FE"/>
    <w:rsid w:val="007429D7"/>
    <w:rsid w:val="00742C72"/>
    <w:rsid w:val="007431A1"/>
    <w:rsid w:val="00743BE5"/>
    <w:rsid w:val="00744987"/>
    <w:rsid w:val="00745460"/>
    <w:rsid w:val="0074580C"/>
    <w:rsid w:val="00745F25"/>
    <w:rsid w:val="00746EBC"/>
    <w:rsid w:val="007472C6"/>
    <w:rsid w:val="007479E8"/>
    <w:rsid w:val="00747E7F"/>
    <w:rsid w:val="00750AFB"/>
    <w:rsid w:val="00751BDA"/>
    <w:rsid w:val="00751F48"/>
    <w:rsid w:val="0075246D"/>
    <w:rsid w:val="00752A2F"/>
    <w:rsid w:val="00752D78"/>
    <w:rsid w:val="00753633"/>
    <w:rsid w:val="00754B7E"/>
    <w:rsid w:val="007554E3"/>
    <w:rsid w:val="0075556D"/>
    <w:rsid w:val="00755C37"/>
    <w:rsid w:val="00756E36"/>
    <w:rsid w:val="0075707E"/>
    <w:rsid w:val="00757CA7"/>
    <w:rsid w:val="0076046E"/>
    <w:rsid w:val="00760CFC"/>
    <w:rsid w:val="0076153F"/>
    <w:rsid w:val="0076180D"/>
    <w:rsid w:val="00762085"/>
    <w:rsid w:val="0076243E"/>
    <w:rsid w:val="007625E8"/>
    <w:rsid w:val="0076291F"/>
    <w:rsid w:val="00762ECF"/>
    <w:rsid w:val="00763925"/>
    <w:rsid w:val="00765593"/>
    <w:rsid w:val="007659E6"/>
    <w:rsid w:val="0076669D"/>
    <w:rsid w:val="00770BE0"/>
    <w:rsid w:val="007719AC"/>
    <w:rsid w:val="00771A9A"/>
    <w:rsid w:val="00772579"/>
    <w:rsid w:val="00774485"/>
    <w:rsid w:val="00774A2C"/>
    <w:rsid w:val="00774ABA"/>
    <w:rsid w:val="00774E5D"/>
    <w:rsid w:val="00774F6D"/>
    <w:rsid w:val="0077636B"/>
    <w:rsid w:val="00776A9A"/>
    <w:rsid w:val="00777629"/>
    <w:rsid w:val="007776F8"/>
    <w:rsid w:val="00780127"/>
    <w:rsid w:val="00780AF5"/>
    <w:rsid w:val="007811AE"/>
    <w:rsid w:val="00784006"/>
    <w:rsid w:val="0078435A"/>
    <w:rsid w:val="00784AC3"/>
    <w:rsid w:val="00784AE9"/>
    <w:rsid w:val="00784B79"/>
    <w:rsid w:val="00785BA1"/>
    <w:rsid w:val="0078604D"/>
    <w:rsid w:val="00786465"/>
    <w:rsid w:val="00786F92"/>
    <w:rsid w:val="00787B73"/>
    <w:rsid w:val="00787C6C"/>
    <w:rsid w:val="007917DA"/>
    <w:rsid w:val="00791FF0"/>
    <w:rsid w:val="00792864"/>
    <w:rsid w:val="00792CC4"/>
    <w:rsid w:val="007935D3"/>
    <w:rsid w:val="00793ACF"/>
    <w:rsid w:val="0079515D"/>
    <w:rsid w:val="0079601B"/>
    <w:rsid w:val="007962CB"/>
    <w:rsid w:val="007966B3"/>
    <w:rsid w:val="0079772F"/>
    <w:rsid w:val="00797BE7"/>
    <w:rsid w:val="00797EFD"/>
    <w:rsid w:val="007A0015"/>
    <w:rsid w:val="007A0FC3"/>
    <w:rsid w:val="007A12CF"/>
    <w:rsid w:val="007A4F58"/>
    <w:rsid w:val="007A5280"/>
    <w:rsid w:val="007A52D9"/>
    <w:rsid w:val="007A66DF"/>
    <w:rsid w:val="007A687F"/>
    <w:rsid w:val="007B0021"/>
    <w:rsid w:val="007B0F59"/>
    <w:rsid w:val="007B25B0"/>
    <w:rsid w:val="007B2956"/>
    <w:rsid w:val="007B3956"/>
    <w:rsid w:val="007B4F6F"/>
    <w:rsid w:val="007B55D4"/>
    <w:rsid w:val="007B6DC1"/>
    <w:rsid w:val="007B6E4D"/>
    <w:rsid w:val="007B71AF"/>
    <w:rsid w:val="007B77C1"/>
    <w:rsid w:val="007C0347"/>
    <w:rsid w:val="007C1A43"/>
    <w:rsid w:val="007C3602"/>
    <w:rsid w:val="007C3989"/>
    <w:rsid w:val="007C4437"/>
    <w:rsid w:val="007C4CF8"/>
    <w:rsid w:val="007C51D6"/>
    <w:rsid w:val="007C573F"/>
    <w:rsid w:val="007C5CC9"/>
    <w:rsid w:val="007D0A31"/>
    <w:rsid w:val="007D1161"/>
    <w:rsid w:val="007D130B"/>
    <w:rsid w:val="007D1B4C"/>
    <w:rsid w:val="007D1C57"/>
    <w:rsid w:val="007D1CCF"/>
    <w:rsid w:val="007D2574"/>
    <w:rsid w:val="007D2DFE"/>
    <w:rsid w:val="007D35CA"/>
    <w:rsid w:val="007D4FC6"/>
    <w:rsid w:val="007D5764"/>
    <w:rsid w:val="007D66C1"/>
    <w:rsid w:val="007D6944"/>
    <w:rsid w:val="007D6A3D"/>
    <w:rsid w:val="007D73B5"/>
    <w:rsid w:val="007D75D0"/>
    <w:rsid w:val="007D76F9"/>
    <w:rsid w:val="007D7927"/>
    <w:rsid w:val="007E002B"/>
    <w:rsid w:val="007E0188"/>
    <w:rsid w:val="007E0242"/>
    <w:rsid w:val="007E0D97"/>
    <w:rsid w:val="007E10F6"/>
    <w:rsid w:val="007E1C2F"/>
    <w:rsid w:val="007E2DA3"/>
    <w:rsid w:val="007E3B89"/>
    <w:rsid w:val="007E3FE5"/>
    <w:rsid w:val="007E415C"/>
    <w:rsid w:val="007E4E60"/>
    <w:rsid w:val="007E5939"/>
    <w:rsid w:val="007E711A"/>
    <w:rsid w:val="007E74C4"/>
    <w:rsid w:val="007E75B8"/>
    <w:rsid w:val="007E7B0B"/>
    <w:rsid w:val="007F001F"/>
    <w:rsid w:val="007F06F4"/>
    <w:rsid w:val="007F1A86"/>
    <w:rsid w:val="007F25F2"/>
    <w:rsid w:val="007F2766"/>
    <w:rsid w:val="007F29BE"/>
    <w:rsid w:val="007F2C77"/>
    <w:rsid w:val="007F2E44"/>
    <w:rsid w:val="007F2EF5"/>
    <w:rsid w:val="007F368C"/>
    <w:rsid w:val="007F38A9"/>
    <w:rsid w:val="007F5CC4"/>
    <w:rsid w:val="007F6523"/>
    <w:rsid w:val="007F68F1"/>
    <w:rsid w:val="007F7075"/>
    <w:rsid w:val="007F7914"/>
    <w:rsid w:val="007F7D22"/>
    <w:rsid w:val="00800A96"/>
    <w:rsid w:val="00800CC4"/>
    <w:rsid w:val="00801776"/>
    <w:rsid w:val="00801833"/>
    <w:rsid w:val="008023F2"/>
    <w:rsid w:val="0080373A"/>
    <w:rsid w:val="00803775"/>
    <w:rsid w:val="00804305"/>
    <w:rsid w:val="0080486F"/>
    <w:rsid w:val="008051F8"/>
    <w:rsid w:val="00805B9D"/>
    <w:rsid w:val="0080753F"/>
    <w:rsid w:val="00807DC2"/>
    <w:rsid w:val="0081022F"/>
    <w:rsid w:val="008103B9"/>
    <w:rsid w:val="008111EE"/>
    <w:rsid w:val="00811AC0"/>
    <w:rsid w:val="008126D9"/>
    <w:rsid w:val="008126DC"/>
    <w:rsid w:val="00812974"/>
    <w:rsid w:val="00813A8E"/>
    <w:rsid w:val="00813F99"/>
    <w:rsid w:val="00814449"/>
    <w:rsid w:val="00814D04"/>
    <w:rsid w:val="00815715"/>
    <w:rsid w:val="00816549"/>
    <w:rsid w:val="00816711"/>
    <w:rsid w:val="00816DBF"/>
    <w:rsid w:val="00816E26"/>
    <w:rsid w:val="008179C2"/>
    <w:rsid w:val="00820222"/>
    <w:rsid w:val="00820324"/>
    <w:rsid w:val="00820D73"/>
    <w:rsid w:val="00821405"/>
    <w:rsid w:val="008216EA"/>
    <w:rsid w:val="00822D7A"/>
    <w:rsid w:val="0082302B"/>
    <w:rsid w:val="00824092"/>
    <w:rsid w:val="00826328"/>
    <w:rsid w:val="0082663F"/>
    <w:rsid w:val="008267A8"/>
    <w:rsid w:val="00826DEB"/>
    <w:rsid w:val="0083068D"/>
    <w:rsid w:val="0083116A"/>
    <w:rsid w:val="008312B7"/>
    <w:rsid w:val="008315C5"/>
    <w:rsid w:val="00831B94"/>
    <w:rsid w:val="00832134"/>
    <w:rsid w:val="008325CC"/>
    <w:rsid w:val="00832B34"/>
    <w:rsid w:val="00832F54"/>
    <w:rsid w:val="00833135"/>
    <w:rsid w:val="008332A0"/>
    <w:rsid w:val="00833E3C"/>
    <w:rsid w:val="00834718"/>
    <w:rsid w:val="0083478F"/>
    <w:rsid w:val="00834AE3"/>
    <w:rsid w:val="00834BB2"/>
    <w:rsid w:val="0083517D"/>
    <w:rsid w:val="00835DB7"/>
    <w:rsid w:val="00835F14"/>
    <w:rsid w:val="0083665D"/>
    <w:rsid w:val="008367DE"/>
    <w:rsid w:val="00836885"/>
    <w:rsid w:val="00836F84"/>
    <w:rsid w:val="008374A9"/>
    <w:rsid w:val="00840322"/>
    <w:rsid w:val="00840541"/>
    <w:rsid w:val="008407B0"/>
    <w:rsid w:val="008407EC"/>
    <w:rsid w:val="00840933"/>
    <w:rsid w:val="0084109C"/>
    <w:rsid w:val="00841679"/>
    <w:rsid w:val="008416D4"/>
    <w:rsid w:val="00842372"/>
    <w:rsid w:val="008423A5"/>
    <w:rsid w:val="008433F3"/>
    <w:rsid w:val="00843A6C"/>
    <w:rsid w:val="008451B3"/>
    <w:rsid w:val="00845554"/>
    <w:rsid w:val="00846A36"/>
    <w:rsid w:val="00847ACC"/>
    <w:rsid w:val="00847CC2"/>
    <w:rsid w:val="00847EB6"/>
    <w:rsid w:val="008503BA"/>
    <w:rsid w:val="00850967"/>
    <w:rsid w:val="00850B0A"/>
    <w:rsid w:val="00851333"/>
    <w:rsid w:val="008514EC"/>
    <w:rsid w:val="00851801"/>
    <w:rsid w:val="00851975"/>
    <w:rsid w:val="0085294D"/>
    <w:rsid w:val="008548B5"/>
    <w:rsid w:val="00854992"/>
    <w:rsid w:val="00854CCD"/>
    <w:rsid w:val="00855144"/>
    <w:rsid w:val="00855F46"/>
    <w:rsid w:val="008570EE"/>
    <w:rsid w:val="008577C3"/>
    <w:rsid w:val="00857A0A"/>
    <w:rsid w:val="00860679"/>
    <w:rsid w:val="00861234"/>
    <w:rsid w:val="0086189A"/>
    <w:rsid w:val="008619CE"/>
    <w:rsid w:val="00862145"/>
    <w:rsid w:val="00862DF9"/>
    <w:rsid w:val="00862E61"/>
    <w:rsid w:val="00862FBE"/>
    <w:rsid w:val="0086320C"/>
    <w:rsid w:val="008644D8"/>
    <w:rsid w:val="00865233"/>
    <w:rsid w:val="00865984"/>
    <w:rsid w:val="00866E0E"/>
    <w:rsid w:val="008672FA"/>
    <w:rsid w:val="00870860"/>
    <w:rsid w:val="0087125B"/>
    <w:rsid w:val="00871E02"/>
    <w:rsid w:val="00871EDB"/>
    <w:rsid w:val="00872662"/>
    <w:rsid w:val="00872A1B"/>
    <w:rsid w:val="0087371B"/>
    <w:rsid w:val="008741A3"/>
    <w:rsid w:val="00874AC3"/>
    <w:rsid w:val="00876052"/>
    <w:rsid w:val="0087644B"/>
    <w:rsid w:val="00876992"/>
    <w:rsid w:val="008773B2"/>
    <w:rsid w:val="00877D9B"/>
    <w:rsid w:val="00880432"/>
    <w:rsid w:val="00880787"/>
    <w:rsid w:val="008809D3"/>
    <w:rsid w:val="008815B2"/>
    <w:rsid w:val="00881799"/>
    <w:rsid w:val="008821C5"/>
    <w:rsid w:val="008822CC"/>
    <w:rsid w:val="008829CC"/>
    <w:rsid w:val="00883EBC"/>
    <w:rsid w:val="00885A18"/>
    <w:rsid w:val="008868DD"/>
    <w:rsid w:val="00887133"/>
    <w:rsid w:val="008875BC"/>
    <w:rsid w:val="00887670"/>
    <w:rsid w:val="00887B13"/>
    <w:rsid w:val="00887D3C"/>
    <w:rsid w:val="008903EA"/>
    <w:rsid w:val="00890711"/>
    <w:rsid w:val="0089173C"/>
    <w:rsid w:val="00891828"/>
    <w:rsid w:val="0089207A"/>
    <w:rsid w:val="0089257B"/>
    <w:rsid w:val="008943C3"/>
    <w:rsid w:val="008947B0"/>
    <w:rsid w:val="00894C84"/>
    <w:rsid w:val="0089659E"/>
    <w:rsid w:val="008972A2"/>
    <w:rsid w:val="008979BB"/>
    <w:rsid w:val="008A03B9"/>
    <w:rsid w:val="008A04BE"/>
    <w:rsid w:val="008A2CBD"/>
    <w:rsid w:val="008A2D83"/>
    <w:rsid w:val="008A2E30"/>
    <w:rsid w:val="008A3D94"/>
    <w:rsid w:val="008A40F8"/>
    <w:rsid w:val="008A44D0"/>
    <w:rsid w:val="008A5F73"/>
    <w:rsid w:val="008A66B3"/>
    <w:rsid w:val="008B04A4"/>
    <w:rsid w:val="008B0B44"/>
    <w:rsid w:val="008B14E0"/>
    <w:rsid w:val="008B1E2F"/>
    <w:rsid w:val="008B4097"/>
    <w:rsid w:val="008B43D8"/>
    <w:rsid w:val="008B52CE"/>
    <w:rsid w:val="008B59A4"/>
    <w:rsid w:val="008B5D33"/>
    <w:rsid w:val="008B5D7D"/>
    <w:rsid w:val="008B6033"/>
    <w:rsid w:val="008C1D4A"/>
    <w:rsid w:val="008C22BE"/>
    <w:rsid w:val="008C3126"/>
    <w:rsid w:val="008C39FF"/>
    <w:rsid w:val="008C4036"/>
    <w:rsid w:val="008C41F0"/>
    <w:rsid w:val="008C49F0"/>
    <w:rsid w:val="008C5D08"/>
    <w:rsid w:val="008C6D0D"/>
    <w:rsid w:val="008C7673"/>
    <w:rsid w:val="008D0102"/>
    <w:rsid w:val="008D21DA"/>
    <w:rsid w:val="008D2752"/>
    <w:rsid w:val="008D2D45"/>
    <w:rsid w:val="008D3D42"/>
    <w:rsid w:val="008D3F32"/>
    <w:rsid w:val="008D4856"/>
    <w:rsid w:val="008D4B64"/>
    <w:rsid w:val="008D52F3"/>
    <w:rsid w:val="008E0418"/>
    <w:rsid w:val="008E1429"/>
    <w:rsid w:val="008E2CAC"/>
    <w:rsid w:val="008E3234"/>
    <w:rsid w:val="008E33DA"/>
    <w:rsid w:val="008E450B"/>
    <w:rsid w:val="008E4622"/>
    <w:rsid w:val="008E4636"/>
    <w:rsid w:val="008E4CFA"/>
    <w:rsid w:val="008E4F13"/>
    <w:rsid w:val="008E59AF"/>
    <w:rsid w:val="008E5A14"/>
    <w:rsid w:val="008E5C8A"/>
    <w:rsid w:val="008E5EE7"/>
    <w:rsid w:val="008E616A"/>
    <w:rsid w:val="008E6632"/>
    <w:rsid w:val="008E6993"/>
    <w:rsid w:val="008E7506"/>
    <w:rsid w:val="008E7581"/>
    <w:rsid w:val="008E7B14"/>
    <w:rsid w:val="008F0205"/>
    <w:rsid w:val="008F1466"/>
    <w:rsid w:val="008F178D"/>
    <w:rsid w:val="008F189E"/>
    <w:rsid w:val="008F2549"/>
    <w:rsid w:val="008F2E04"/>
    <w:rsid w:val="008F355A"/>
    <w:rsid w:val="008F407E"/>
    <w:rsid w:val="008F43C1"/>
    <w:rsid w:val="008F4677"/>
    <w:rsid w:val="008F4B18"/>
    <w:rsid w:val="008F4FD7"/>
    <w:rsid w:val="008F4FFB"/>
    <w:rsid w:val="008F537A"/>
    <w:rsid w:val="008F5D25"/>
    <w:rsid w:val="00900B51"/>
    <w:rsid w:val="00900CEA"/>
    <w:rsid w:val="00901042"/>
    <w:rsid w:val="0090148D"/>
    <w:rsid w:val="0090211E"/>
    <w:rsid w:val="0090251D"/>
    <w:rsid w:val="00902925"/>
    <w:rsid w:val="00902B3E"/>
    <w:rsid w:val="009032B3"/>
    <w:rsid w:val="009035F7"/>
    <w:rsid w:val="00903E62"/>
    <w:rsid w:val="00904073"/>
    <w:rsid w:val="009041AF"/>
    <w:rsid w:val="00904581"/>
    <w:rsid w:val="0090471D"/>
    <w:rsid w:val="00904911"/>
    <w:rsid w:val="00905617"/>
    <w:rsid w:val="00906A35"/>
    <w:rsid w:val="00906E4A"/>
    <w:rsid w:val="00910963"/>
    <w:rsid w:val="00910BAA"/>
    <w:rsid w:val="009111A9"/>
    <w:rsid w:val="009116F8"/>
    <w:rsid w:val="00911CD6"/>
    <w:rsid w:val="00911F04"/>
    <w:rsid w:val="00912E4B"/>
    <w:rsid w:val="00913525"/>
    <w:rsid w:val="00913862"/>
    <w:rsid w:val="009138B9"/>
    <w:rsid w:val="00913917"/>
    <w:rsid w:val="00913F78"/>
    <w:rsid w:val="0091424B"/>
    <w:rsid w:val="0091445D"/>
    <w:rsid w:val="00914857"/>
    <w:rsid w:val="00914D6F"/>
    <w:rsid w:val="00914DA2"/>
    <w:rsid w:val="009150D1"/>
    <w:rsid w:val="00915160"/>
    <w:rsid w:val="0091519F"/>
    <w:rsid w:val="00915B91"/>
    <w:rsid w:val="009172CF"/>
    <w:rsid w:val="00920326"/>
    <w:rsid w:val="009210AE"/>
    <w:rsid w:val="009212A5"/>
    <w:rsid w:val="00921435"/>
    <w:rsid w:val="009214D4"/>
    <w:rsid w:val="009233E0"/>
    <w:rsid w:val="00923771"/>
    <w:rsid w:val="00925007"/>
    <w:rsid w:val="0092529F"/>
    <w:rsid w:val="00925F95"/>
    <w:rsid w:val="009263BC"/>
    <w:rsid w:val="009263EF"/>
    <w:rsid w:val="0092648B"/>
    <w:rsid w:val="00927EE1"/>
    <w:rsid w:val="00930694"/>
    <w:rsid w:val="009313FD"/>
    <w:rsid w:val="00931DBB"/>
    <w:rsid w:val="009337E9"/>
    <w:rsid w:val="00933822"/>
    <w:rsid w:val="00933B6D"/>
    <w:rsid w:val="00934378"/>
    <w:rsid w:val="00934886"/>
    <w:rsid w:val="009353B4"/>
    <w:rsid w:val="00936157"/>
    <w:rsid w:val="00936234"/>
    <w:rsid w:val="00936DCA"/>
    <w:rsid w:val="009373CE"/>
    <w:rsid w:val="00940769"/>
    <w:rsid w:val="00942E9A"/>
    <w:rsid w:val="00943F1A"/>
    <w:rsid w:val="0094463A"/>
    <w:rsid w:val="009459E3"/>
    <w:rsid w:val="009467EE"/>
    <w:rsid w:val="00946945"/>
    <w:rsid w:val="00946ABF"/>
    <w:rsid w:val="00946E85"/>
    <w:rsid w:val="00947928"/>
    <w:rsid w:val="00947990"/>
    <w:rsid w:val="00951286"/>
    <w:rsid w:val="00951805"/>
    <w:rsid w:val="0095193A"/>
    <w:rsid w:val="00954A39"/>
    <w:rsid w:val="00954C1A"/>
    <w:rsid w:val="0095525A"/>
    <w:rsid w:val="009555D4"/>
    <w:rsid w:val="00956E67"/>
    <w:rsid w:val="00957382"/>
    <w:rsid w:val="00957F96"/>
    <w:rsid w:val="00960676"/>
    <w:rsid w:val="009609A6"/>
    <w:rsid w:val="00963BF8"/>
    <w:rsid w:val="00964433"/>
    <w:rsid w:val="009644D5"/>
    <w:rsid w:val="00964A1F"/>
    <w:rsid w:val="00964D70"/>
    <w:rsid w:val="009652C1"/>
    <w:rsid w:val="00965549"/>
    <w:rsid w:val="009657B8"/>
    <w:rsid w:val="0096640D"/>
    <w:rsid w:val="009666C8"/>
    <w:rsid w:val="00966D57"/>
    <w:rsid w:val="00967D76"/>
    <w:rsid w:val="0097040D"/>
    <w:rsid w:val="0097086A"/>
    <w:rsid w:val="00972855"/>
    <w:rsid w:val="009732B0"/>
    <w:rsid w:val="00973A4A"/>
    <w:rsid w:val="00973E22"/>
    <w:rsid w:val="0097612C"/>
    <w:rsid w:val="00976533"/>
    <w:rsid w:val="00976710"/>
    <w:rsid w:val="009775AF"/>
    <w:rsid w:val="00977617"/>
    <w:rsid w:val="00977761"/>
    <w:rsid w:val="0098006C"/>
    <w:rsid w:val="009807CF"/>
    <w:rsid w:val="00980983"/>
    <w:rsid w:val="009826F1"/>
    <w:rsid w:val="009829E8"/>
    <w:rsid w:val="00983127"/>
    <w:rsid w:val="0098379B"/>
    <w:rsid w:val="00983F2A"/>
    <w:rsid w:val="009854A7"/>
    <w:rsid w:val="00985514"/>
    <w:rsid w:val="00985F3F"/>
    <w:rsid w:val="009875AC"/>
    <w:rsid w:val="00987959"/>
    <w:rsid w:val="00987A64"/>
    <w:rsid w:val="00987BDF"/>
    <w:rsid w:val="00990494"/>
    <w:rsid w:val="00990BC4"/>
    <w:rsid w:val="00990E6F"/>
    <w:rsid w:val="0099119A"/>
    <w:rsid w:val="00991579"/>
    <w:rsid w:val="009917B6"/>
    <w:rsid w:val="009923DE"/>
    <w:rsid w:val="00992C87"/>
    <w:rsid w:val="009931DC"/>
    <w:rsid w:val="00993AD3"/>
    <w:rsid w:val="009940B4"/>
    <w:rsid w:val="009943AE"/>
    <w:rsid w:val="00994A7A"/>
    <w:rsid w:val="00996223"/>
    <w:rsid w:val="00996B27"/>
    <w:rsid w:val="009973EA"/>
    <w:rsid w:val="009975A5"/>
    <w:rsid w:val="009A0010"/>
    <w:rsid w:val="009A0335"/>
    <w:rsid w:val="009A0576"/>
    <w:rsid w:val="009A0A94"/>
    <w:rsid w:val="009A0E3C"/>
    <w:rsid w:val="009A100B"/>
    <w:rsid w:val="009A1926"/>
    <w:rsid w:val="009A1B43"/>
    <w:rsid w:val="009A1D78"/>
    <w:rsid w:val="009A1DAC"/>
    <w:rsid w:val="009A2402"/>
    <w:rsid w:val="009A2C55"/>
    <w:rsid w:val="009A385D"/>
    <w:rsid w:val="009A4071"/>
    <w:rsid w:val="009A4664"/>
    <w:rsid w:val="009A47C6"/>
    <w:rsid w:val="009A4C7D"/>
    <w:rsid w:val="009A795C"/>
    <w:rsid w:val="009A7ADF"/>
    <w:rsid w:val="009B02DD"/>
    <w:rsid w:val="009B07E0"/>
    <w:rsid w:val="009B11B6"/>
    <w:rsid w:val="009B121D"/>
    <w:rsid w:val="009B13D4"/>
    <w:rsid w:val="009B2A08"/>
    <w:rsid w:val="009B40E4"/>
    <w:rsid w:val="009B49B9"/>
    <w:rsid w:val="009B4A8F"/>
    <w:rsid w:val="009B58E9"/>
    <w:rsid w:val="009B74A6"/>
    <w:rsid w:val="009B7AB0"/>
    <w:rsid w:val="009B7FC2"/>
    <w:rsid w:val="009C07D2"/>
    <w:rsid w:val="009C0FF4"/>
    <w:rsid w:val="009C155E"/>
    <w:rsid w:val="009C182B"/>
    <w:rsid w:val="009C1C69"/>
    <w:rsid w:val="009C4BCC"/>
    <w:rsid w:val="009C4FE2"/>
    <w:rsid w:val="009C5437"/>
    <w:rsid w:val="009C58E8"/>
    <w:rsid w:val="009C5A6A"/>
    <w:rsid w:val="009C5B5F"/>
    <w:rsid w:val="009C6F63"/>
    <w:rsid w:val="009C7136"/>
    <w:rsid w:val="009D0234"/>
    <w:rsid w:val="009D042D"/>
    <w:rsid w:val="009D10D0"/>
    <w:rsid w:val="009D3283"/>
    <w:rsid w:val="009D4A7A"/>
    <w:rsid w:val="009D5C31"/>
    <w:rsid w:val="009D5FFE"/>
    <w:rsid w:val="009D60B4"/>
    <w:rsid w:val="009D65C8"/>
    <w:rsid w:val="009D6B24"/>
    <w:rsid w:val="009D70B3"/>
    <w:rsid w:val="009D7806"/>
    <w:rsid w:val="009D7AA7"/>
    <w:rsid w:val="009E1892"/>
    <w:rsid w:val="009E1D4B"/>
    <w:rsid w:val="009E23C1"/>
    <w:rsid w:val="009E3B29"/>
    <w:rsid w:val="009E3DB7"/>
    <w:rsid w:val="009E3F52"/>
    <w:rsid w:val="009E5115"/>
    <w:rsid w:val="009E5D07"/>
    <w:rsid w:val="009E6014"/>
    <w:rsid w:val="009E6378"/>
    <w:rsid w:val="009E6DB3"/>
    <w:rsid w:val="009F17C2"/>
    <w:rsid w:val="009F25CD"/>
    <w:rsid w:val="009F656D"/>
    <w:rsid w:val="009F669F"/>
    <w:rsid w:val="009F67BF"/>
    <w:rsid w:val="009F67FF"/>
    <w:rsid w:val="009F72BF"/>
    <w:rsid w:val="009F767D"/>
    <w:rsid w:val="009F78C4"/>
    <w:rsid w:val="00A001F0"/>
    <w:rsid w:val="00A00543"/>
    <w:rsid w:val="00A00806"/>
    <w:rsid w:val="00A00AC8"/>
    <w:rsid w:val="00A01F1E"/>
    <w:rsid w:val="00A02550"/>
    <w:rsid w:val="00A02F43"/>
    <w:rsid w:val="00A04E0A"/>
    <w:rsid w:val="00A04EB6"/>
    <w:rsid w:val="00A04EB9"/>
    <w:rsid w:val="00A057CF"/>
    <w:rsid w:val="00A05AE8"/>
    <w:rsid w:val="00A0674D"/>
    <w:rsid w:val="00A06C0B"/>
    <w:rsid w:val="00A06C76"/>
    <w:rsid w:val="00A112A3"/>
    <w:rsid w:val="00A1196A"/>
    <w:rsid w:val="00A13699"/>
    <w:rsid w:val="00A13C7D"/>
    <w:rsid w:val="00A153BB"/>
    <w:rsid w:val="00A15F0B"/>
    <w:rsid w:val="00A160EE"/>
    <w:rsid w:val="00A173D7"/>
    <w:rsid w:val="00A174F9"/>
    <w:rsid w:val="00A17611"/>
    <w:rsid w:val="00A179E1"/>
    <w:rsid w:val="00A17A83"/>
    <w:rsid w:val="00A17BB0"/>
    <w:rsid w:val="00A17C4D"/>
    <w:rsid w:val="00A17E03"/>
    <w:rsid w:val="00A203C4"/>
    <w:rsid w:val="00A2189A"/>
    <w:rsid w:val="00A2235A"/>
    <w:rsid w:val="00A23182"/>
    <w:rsid w:val="00A2350A"/>
    <w:rsid w:val="00A23A12"/>
    <w:rsid w:val="00A2478D"/>
    <w:rsid w:val="00A257A4"/>
    <w:rsid w:val="00A26814"/>
    <w:rsid w:val="00A26849"/>
    <w:rsid w:val="00A27C45"/>
    <w:rsid w:val="00A31487"/>
    <w:rsid w:val="00A32BC5"/>
    <w:rsid w:val="00A33845"/>
    <w:rsid w:val="00A34590"/>
    <w:rsid w:val="00A353A6"/>
    <w:rsid w:val="00A36494"/>
    <w:rsid w:val="00A36653"/>
    <w:rsid w:val="00A36CBA"/>
    <w:rsid w:val="00A36D4F"/>
    <w:rsid w:val="00A37269"/>
    <w:rsid w:val="00A3730C"/>
    <w:rsid w:val="00A378D4"/>
    <w:rsid w:val="00A411BE"/>
    <w:rsid w:val="00A411C3"/>
    <w:rsid w:val="00A41796"/>
    <w:rsid w:val="00A42A1C"/>
    <w:rsid w:val="00A437B2"/>
    <w:rsid w:val="00A43A4A"/>
    <w:rsid w:val="00A444F2"/>
    <w:rsid w:val="00A4547B"/>
    <w:rsid w:val="00A46F08"/>
    <w:rsid w:val="00A4710A"/>
    <w:rsid w:val="00A5022D"/>
    <w:rsid w:val="00A50984"/>
    <w:rsid w:val="00A5251B"/>
    <w:rsid w:val="00A5416C"/>
    <w:rsid w:val="00A54637"/>
    <w:rsid w:val="00A5464A"/>
    <w:rsid w:val="00A54782"/>
    <w:rsid w:val="00A56AEB"/>
    <w:rsid w:val="00A572BE"/>
    <w:rsid w:val="00A60A82"/>
    <w:rsid w:val="00A60C20"/>
    <w:rsid w:val="00A610A8"/>
    <w:rsid w:val="00A61387"/>
    <w:rsid w:val="00A62E36"/>
    <w:rsid w:val="00A630B0"/>
    <w:rsid w:val="00A635A9"/>
    <w:rsid w:val="00A63892"/>
    <w:rsid w:val="00A64CDD"/>
    <w:rsid w:val="00A6502A"/>
    <w:rsid w:val="00A6511E"/>
    <w:rsid w:val="00A6516E"/>
    <w:rsid w:val="00A654D6"/>
    <w:rsid w:val="00A65820"/>
    <w:rsid w:val="00A659DB"/>
    <w:rsid w:val="00A6612F"/>
    <w:rsid w:val="00A66B26"/>
    <w:rsid w:val="00A66FFF"/>
    <w:rsid w:val="00A7012F"/>
    <w:rsid w:val="00A702D5"/>
    <w:rsid w:val="00A722C1"/>
    <w:rsid w:val="00A72814"/>
    <w:rsid w:val="00A72F22"/>
    <w:rsid w:val="00A730CC"/>
    <w:rsid w:val="00A7359A"/>
    <w:rsid w:val="00A7512F"/>
    <w:rsid w:val="00A756A8"/>
    <w:rsid w:val="00A75722"/>
    <w:rsid w:val="00A75B08"/>
    <w:rsid w:val="00A768A2"/>
    <w:rsid w:val="00A76A37"/>
    <w:rsid w:val="00A77781"/>
    <w:rsid w:val="00A77D3E"/>
    <w:rsid w:val="00A80267"/>
    <w:rsid w:val="00A80356"/>
    <w:rsid w:val="00A804D4"/>
    <w:rsid w:val="00A80680"/>
    <w:rsid w:val="00A80C79"/>
    <w:rsid w:val="00A81196"/>
    <w:rsid w:val="00A811AD"/>
    <w:rsid w:val="00A81D75"/>
    <w:rsid w:val="00A81E3B"/>
    <w:rsid w:val="00A823E6"/>
    <w:rsid w:val="00A826DD"/>
    <w:rsid w:val="00A82B44"/>
    <w:rsid w:val="00A83C09"/>
    <w:rsid w:val="00A84A1D"/>
    <w:rsid w:val="00A84ACD"/>
    <w:rsid w:val="00A84FFE"/>
    <w:rsid w:val="00A86079"/>
    <w:rsid w:val="00A863B7"/>
    <w:rsid w:val="00A873DD"/>
    <w:rsid w:val="00A87FED"/>
    <w:rsid w:val="00A90C39"/>
    <w:rsid w:val="00A9236C"/>
    <w:rsid w:val="00A923EC"/>
    <w:rsid w:val="00A93029"/>
    <w:rsid w:val="00A93376"/>
    <w:rsid w:val="00A941D2"/>
    <w:rsid w:val="00A945FF"/>
    <w:rsid w:val="00A94CB7"/>
    <w:rsid w:val="00A9582F"/>
    <w:rsid w:val="00A95F99"/>
    <w:rsid w:val="00A95FC0"/>
    <w:rsid w:val="00A96FF1"/>
    <w:rsid w:val="00A974C5"/>
    <w:rsid w:val="00AA057D"/>
    <w:rsid w:val="00AA1098"/>
    <w:rsid w:val="00AA26FC"/>
    <w:rsid w:val="00AA2752"/>
    <w:rsid w:val="00AA299E"/>
    <w:rsid w:val="00AA30E8"/>
    <w:rsid w:val="00AA3108"/>
    <w:rsid w:val="00AA3117"/>
    <w:rsid w:val="00AA3954"/>
    <w:rsid w:val="00AA3986"/>
    <w:rsid w:val="00AA3F7B"/>
    <w:rsid w:val="00AA45C1"/>
    <w:rsid w:val="00AA4DF5"/>
    <w:rsid w:val="00AA50B6"/>
    <w:rsid w:val="00AA5383"/>
    <w:rsid w:val="00AA5CD4"/>
    <w:rsid w:val="00AA6B3A"/>
    <w:rsid w:val="00AA6D73"/>
    <w:rsid w:val="00AA7002"/>
    <w:rsid w:val="00AA7C4C"/>
    <w:rsid w:val="00AB0504"/>
    <w:rsid w:val="00AB0E29"/>
    <w:rsid w:val="00AB1372"/>
    <w:rsid w:val="00AB264A"/>
    <w:rsid w:val="00AB2823"/>
    <w:rsid w:val="00AB2A11"/>
    <w:rsid w:val="00AB2BD5"/>
    <w:rsid w:val="00AB2DB4"/>
    <w:rsid w:val="00AB2EBD"/>
    <w:rsid w:val="00AB31E2"/>
    <w:rsid w:val="00AB43BB"/>
    <w:rsid w:val="00AB4B5B"/>
    <w:rsid w:val="00AB52CF"/>
    <w:rsid w:val="00AB5608"/>
    <w:rsid w:val="00AB5FD6"/>
    <w:rsid w:val="00AC0DAD"/>
    <w:rsid w:val="00AC0E1A"/>
    <w:rsid w:val="00AC0F96"/>
    <w:rsid w:val="00AC1210"/>
    <w:rsid w:val="00AC1E43"/>
    <w:rsid w:val="00AC200F"/>
    <w:rsid w:val="00AC3177"/>
    <w:rsid w:val="00AC40CD"/>
    <w:rsid w:val="00AC4AFF"/>
    <w:rsid w:val="00AC4EF3"/>
    <w:rsid w:val="00AC4FC2"/>
    <w:rsid w:val="00AC5642"/>
    <w:rsid w:val="00AC57B6"/>
    <w:rsid w:val="00AC5C3D"/>
    <w:rsid w:val="00AC5F56"/>
    <w:rsid w:val="00AC69C6"/>
    <w:rsid w:val="00AC6E92"/>
    <w:rsid w:val="00AC6F68"/>
    <w:rsid w:val="00AC7190"/>
    <w:rsid w:val="00AC7666"/>
    <w:rsid w:val="00AC78C8"/>
    <w:rsid w:val="00AC7BCA"/>
    <w:rsid w:val="00AD02E8"/>
    <w:rsid w:val="00AD12A3"/>
    <w:rsid w:val="00AD1909"/>
    <w:rsid w:val="00AD1A32"/>
    <w:rsid w:val="00AD2386"/>
    <w:rsid w:val="00AD2A0B"/>
    <w:rsid w:val="00AD38AF"/>
    <w:rsid w:val="00AD3A42"/>
    <w:rsid w:val="00AD3F45"/>
    <w:rsid w:val="00AD43AF"/>
    <w:rsid w:val="00AD6731"/>
    <w:rsid w:val="00AD6A63"/>
    <w:rsid w:val="00AD6DF7"/>
    <w:rsid w:val="00AE0029"/>
    <w:rsid w:val="00AE0533"/>
    <w:rsid w:val="00AE0CB1"/>
    <w:rsid w:val="00AE1CB4"/>
    <w:rsid w:val="00AE1E85"/>
    <w:rsid w:val="00AE38D0"/>
    <w:rsid w:val="00AE3A54"/>
    <w:rsid w:val="00AE3BB6"/>
    <w:rsid w:val="00AE3D08"/>
    <w:rsid w:val="00AE4E6A"/>
    <w:rsid w:val="00AE4FF6"/>
    <w:rsid w:val="00AE5BBB"/>
    <w:rsid w:val="00AE731F"/>
    <w:rsid w:val="00AE7EE5"/>
    <w:rsid w:val="00AF0A45"/>
    <w:rsid w:val="00AF227D"/>
    <w:rsid w:val="00AF2616"/>
    <w:rsid w:val="00AF2DB4"/>
    <w:rsid w:val="00AF640D"/>
    <w:rsid w:val="00AF68B8"/>
    <w:rsid w:val="00AF7376"/>
    <w:rsid w:val="00AF738C"/>
    <w:rsid w:val="00B011E7"/>
    <w:rsid w:val="00B012F4"/>
    <w:rsid w:val="00B01531"/>
    <w:rsid w:val="00B018AF"/>
    <w:rsid w:val="00B021B0"/>
    <w:rsid w:val="00B02BDB"/>
    <w:rsid w:val="00B03C9D"/>
    <w:rsid w:val="00B03E08"/>
    <w:rsid w:val="00B053CD"/>
    <w:rsid w:val="00B0548A"/>
    <w:rsid w:val="00B05FD0"/>
    <w:rsid w:val="00B06090"/>
    <w:rsid w:val="00B065D7"/>
    <w:rsid w:val="00B068D5"/>
    <w:rsid w:val="00B06950"/>
    <w:rsid w:val="00B10B64"/>
    <w:rsid w:val="00B10D66"/>
    <w:rsid w:val="00B1183B"/>
    <w:rsid w:val="00B1278D"/>
    <w:rsid w:val="00B12E1C"/>
    <w:rsid w:val="00B13490"/>
    <w:rsid w:val="00B14E4E"/>
    <w:rsid w:val="00B14E63"/>
    <w:rsid w:val="00B1539D"/>
    <w:rsid w:val="00B154BD"/>
    <w:rsid w:val="00B15A94"/>
    <w:rsid w:val="00B167AF"/>
    <w:rsid w:val="00B17049"/>
    <w:rsid w:val="00B17D56"/>
    <w:rsid w:val="00B2008F"/>
    <w:rsid w:val="00B21452"/>
    <w:rsid w:val="00B22250"/>
    <w:rsid w:val="00B243EE"/>
    <w:rsid w:val="00B24B92"/>
    <w:rsid w:val="00B25114"/>
    <w:rsid w:val="00B255C8"/>
    <w:rsid w:val="00B25989"/>
    <w:rsid w:val="00B260C9"/>
    <w:rsid w:val="00B2669B"/>
    <w:rsid w:val="00B270AD"/>
    <w:rsid w:val="00B275E9"/>
    <w:rsid w:val="00B27AE5"/>
    <w:rsid w:val="00B27CCF"/>
    <w:rsid w:val="00B27E64"/>
    <w:rsid w:val="00B30114"/>
    <w:rsid w:val="00B308DD"/>
    <w:rsid w:val="00B30EA6"/>
    <w:rsid w:val="00B320AE"/>
    <w:rsid w:val="00B330DF"/>
    <w:rsid w:val="00B33C96"/>
    <w:rsid w:val="00B33E0F"/>
    <w:rsid w:val="00B3482F"/>
    <w:rsid w:val="00B34B6E"/>
    <w:rsid w:val="00B35727"/>
    <w:rsid w:val="00B36399"/>
    <w:rsid w:val="00B36C54"/>
    <w:rsid w:val="00B37378"/>
    <w:rsid w:val="00B37914"/>
    <w:rsid w:val="00B4030F"/>
    <w:rsid w:val="00B404AE"/>
    <w:rsid w:val="00B40BC2"/>
    <w:rsid w:val="00B4146D"/>
    <w:rsid w:val="00B41579"/>
    <w:rsid w:val="00B41590"/>
    <w:rsid w:val="00B41E99"/>
    <w:rsid w:val="00B42CE2"/>
    <w:rsid w:val="00B42E99"/>
    <w:rsid w:val="00B42FC5"/>
    <w:rsid w:val="00B43DBC"/>
    <w:rsid w:val="00B43E04"/>
    <w:rsid w:val="00B44184"/>
    <w:rsid w:val="00B44898"/>
    <w:rsid w:val="00B44A1D"/>
    <w:rsid w:val="00B45744"/>
    <w:rsid w:val="00B465BE"/>
    <w:rsid w:val="00B46ABF"/>
    <w:rsid w:val="00B46C71"/>
    <w:rsid w:val="00B46F6F"/>
    <w:rsid w:val="00B51916"/>
    <w:rsid w:val="00B527E4"/>
    <w:rsid w:val="00B52BC6"/>
    <w:rsid w:val="00B52E1E"/>
    <w:rsid w:val="00B53850"/>
    <w:rsid w:val="00B53B16"/>
    <w:rsid w:val="00B54305"/>
    <w:rsid w:val="00B54801"/>
    <w:rsid w:val="00B557EC"/>
    <w:rsid w:val="00B56028"/>
    <w:rsid w:val="00B60007"/>
    <w:rsid w:val="00B60446"/>
    <w:rsid w:val="00B61327"/>
    <w:rsid w:val="00B62AF5"/>
    <w:rsid w:val="00B63F34"/>
    <w:rsid w:val="00B65FB3"/>
    <w:rsid w:val="00B661EC"/>
    <w:rsid w:val="00B66466"/>
    <w:rsid w:val="00B66AB7"/>
    <w:rsid w:val="00B67455"/>
    <w:rsid w:val="00B67F3A"/>
    <w:rsid w:val="00B7109F"/>
    <w:rsid w:val="00B71A71"/>
    <w:rsid w:val="00B72042"/>
    <w:rsid w:val="00B72D48"/>
    <w:rsid w:val="00B7355F"/>
    <w:rsid w:val="00B73867"/>
    <w:rsid w:val="00B73998"/>
    <w:rsid w:val="00B73D83"/>
    <w:rsid w:val="00B73D9D"/>
    <w:rsid w:val="00B74B3F"/>
    <w:rsid w:val="00B754F6"/>
    <w:rsid w:val="00B760E3"/>
    <w:rsid w:val="00B76FE5"/>
    <w:rsid w:val="00B776A1"/>
    <w:rsid w:val="00B80448"/>
    <w:rsid w:val="00B80DE5"/>
    <w:rsid w:val="00B81A05"/>
    <w:rsid w:val="00B8259A"/>
    <w:rsid w:val="00B83A7B"/>
    <w:rsid w:val="00B83D81"/>
    <w:rsid w:val="00B85560"/>
    <w:rsid w:val="00B85C71"/>
    <w:rsid w:val="00B87E81"/>
    <w:rsid w:val="00B90BE4"/>
    <w:rsid w:val="00B914CB"/>
    <w:rsid w:val="00B9235E"/>
    <w:rsid w:val="00B924DE"/>
    <w:rsid w:val="00B929B3"/>
    <w:rsid w:val="00B92BA2"/>
    <w:rsid w:val="00B9330B"/>
    <w:rsid w:val="00B946A4"/>
    <w:rsid w:val="00B94CE1"/>
    <w:rsid w:val="00B95C5A"/>
    <w:rsid w:val="00B9612A"/>
    <w:rsid w:val="00B96761"/>
    <w:rsid w:val="00B96BA8"/>
    <w:rsid w:val="00B96CE9"/>
    <w:rsid w:val="00B96CEF"/>
    <w:rsid w:val="00B96EEF"/>
    <w:rsid w:val="00B96F4A"/>
    <w:rsid w:val="00B975CB"/>
    <w:rsid w:val="00B97713"/>
    <w:rsid w:val="00BA0954"/>
    <w:rsid w:val="00BA0BF0"/>
    <w:rsid w:val="00BA1325"/>
    <w:rsid w:val="00BA1637"/>
    <w:rsid w:val="00BA17DC"/>
    <w:rsid w:val="00BA188A"/>
    <w:rsid w:val="00BA19DD"/>
    <w:rsid w:val="00BA1DE8"/>
    <w:rsid w:val="00BA211F"/>
    <w:rsid w:val="00BA3102"/>
    <w:rsid w:val="00BA3227"/>
    <w:rsid w:val="00BA4065"/>
    <w:rsid w:val="00BA470E"/>
    <w:rsid w:val="00BA585A"/>
    <w:rsid w:val="00BB0018"/>
    <w:rsid w:val="00BB0D5F"/>
    <w:rsid w:val="00BB181E"/>
    <w:rsid w:val="00BB42FD"/>
    <w:rsid w:val="00BB46CC"/>
    <w:rsid w:val="00BB52F7"/>
    <w:rsid w:val="00BB582F"/>
    <w:rsid w:val="00BB70E6"/>
    <w:rsid w:val="00BB7455"/>
    <w:rsid w:val="00BB7E8A"/>
    <w:rsid w:val="00BC0956"/>
    <w:rsid w:val="00BC1294"/>
    <w:rsid w:val="00BC1E1F"/>
    <w:rsid w:val="00BC2348"/>
    <w:rsid w:val="00BC41D5"/>
    <w:rsid w:val="00BC518B"/>
    <w:rsid w:val="00BC532A"/>
    <w:rsid w:val="00BC592A"/>
    <w:rsid w:val="00BC5AA4"/>
    <w:rsid w:val="00BC5AB6"/>
    <w:rsid w:val="00BC5C77"/>
    <w:rsid w:val="00BC6507"/>
    <w:rsid w:val="00BC6F8B"/>
    <w:rsid w:val="00BC7086"/>
    <w:rsid w:val="00BC746E"/>
    <w:rsid w:val="00BC7581"/>
    <w:rsid w:val="00BC78FB"/>
    <w:rsid w:val="00BC7F13"/>
    <w:rsid w:val="00BC7F41"/>
    <w:rsid w:val="00BD19B8"/>
    <w:rsid w:val="00BD298A"/>
    <w:rsid w:val="00BD2F85"/>
    <w:rsid w:val="00BD34E5"/>
    <w:rsid w:val="00BD3807"/>
    <w:rsid w:val="00BD3FC2"/>
    <w:rsid w:val="00BD48D7"/>
    <w:rsid w:val="00BD4968"/>
    <w:rsid w:val="00BD5FE6"/>
    <w:rsid w:val="00BD652C"/>
    <w:rsid w:val="00BD6889"/>
    <w:rsid w:val="00BD6AC9"/>
    <w:rsid w:val="00BD6EEC"/>
    <w:rsid w:val="00BE0D58"/>
    <w:rsid w:val="00BE145A"/>
    <w:rsid w:val="00BE1C64"/>
    <w:rsid w:val="00BE1E20"/>
    <w:rsid w:val="00BE26E2"/>
    <w:rsid w:val="00BE2A5D"/>
    <w:rsid w:val="00BE2AD2"/>
    <w:rsid w:val="00BE2FAB"/>
    <w:rsid w:val="00BE3441"/>
    <w:rsid w:val="00BE3C2F"/>
    <w:rsid w:val="00BE4AF8"/>
    <w:rsid w:val="00BE519B"/>
    <w:rsid w:val="00BE5A91"/>
    <w:rsid w:val="00BE6725"/>
    <w:rsid w:val="00BF0500"/>
    <w:rsid w:val="00BF0660"/>
    <w:rsid w:val="00BF0D97"/>
    <w:rsid w:val="00BF0F21"/>
    <w:rsid w:val="00BF148C"/>
    <w:rsid w:val="00BF19F1"/>
    <w:rsid w:val="00BF2A39"/>
    <w:rsid w:val="00BF2DE1"/>
    <w:rsid w:val="00BF3D52"/>
    <w:rsid w:val="00BF551D"/>
    <w:rsid w:val="00BF5918"/>
    <w:rsid w:val="00BF6332"/>
    <w:rsid w:val="00BF70F3"/>
    <w:rsid w:val="00C00043"/>
    <w:rsid w:val="00C00883"/>
    <w:rsid w:val="00C033AD"/>
    <w:rsid w:val="00C03657"/>
    <w:rsid w:val="00C03956"/>
    <w:rsid w:val="00C03A91"/>
    <w:rsid w:val="00C04D21"/>
    <w:rsid w:val="00C05176"/>
    <w:rsid w:val="00C061B6"/>
    <w:rsid w:val="00C06C20"/>
    <w:rsid w:val="00C0742A"/>
    <w:rsid w:val="00C07FDA"/>
    <w:rsid w:val="00C10134"/>
    <w:rsid w:val="00C10F7C"/>
    <w:rsid w:val="00C11A8B"/>
    <w:rsid w:val="00C12752"/>
    <w:rsid w:val="00C12CAA"/>
    <w:rsid w:val="00C13697"/>
    <w:rsid w:val="00C1515B"/>
    <w:rsid w:val="00C16200"/>
    <w:rsid w:val="00C16B10"/>
    <w:rsid w:val="00C17274"/>
    <w:rsid w:val="00C17A5F"/>
    <w:rsid w:val="00C219E8"/>
    <w:rsid w:val="00C21D9B"/>
    <w:rsid w:val="00C2281B"/>
    <w:rsid w:val="00C2315A"/>
    <w:rsid w:val="00C23839"/>
    <w:rsid w:val="00C24D95"/>
    <w:rsid w:val="00C2583C"/>
    <w:rsid w:val="00C26462"/>
    <w:rsid w:val="00C26505"/>
    <w:rsid w:val="00C266C4"/>
    <w:rsid w:val="00C26B65"/>
    <w:rsid w:val="00C27878"/>
    <w:rsid w:val="00C279D9"/>
    <w:rsid w:val="00C27BF9"/>
    <w:rsid w:val="00C3011B"/>
    <w:rsid w:val="00C31227"/>
    <w:rsid w:val="00C3141D"/>
    <w:rsid w:val="00C32548"/>
    <w:rsid w:val="00C32CAA"/>
    <w:rsid w:val="00C32E7A"/>
    <w:rsid w:val="00C33017"/>
    <w:rsid w:val="00C33954"/>
    <w:rsid w:val="00C33D2F"/>
    <w:rsid w:val="00C34099"/>
    <w:rsid w:val="00C34201"/>
    <w:rsid w:val="00C34BFD"/>
    <w:rsid w:val="00C35270"/>
    <w:rsid w:val="00C35CFF"/>
    <w:rsid w:val="00C35D32"/>
    <w:rsid w:val="00C37429"/>
    <w:rsid w:val="00C37667"/>
    <w:rsid w:val="00C37877"/>
    <w:rsid w:val="00C37C10"/>
    <w:rsid w:val="00C37E37"/>
    <w:rsid w:val="00C409C0"/>
    <w:rsid w:val="00C40CB7"/>
    <w:rsid w:val="00C418E9"/>
    <w:rsid w:val="00C41B15"/>
    <w:rsid w:val="00C41C15"/>
    <w:rsid w:val="00C42D76"/>
    <w:rsid w:val="00C430DF"/>
    <w:rsid w:val="00C43848"/>
    <w:rsid w:val="00C44064"/>
    <w:rsid w:val="00C44557"/>
    <w:rsid w:val="00C455DA"/>
    <w:rsid w:val="00C45EE7"/>
    <w:rsid w:val="00C472E7"/>
    <w:rsid w:val="00C51467"/>
    <w:rsid w:val="00C51D4E"/>
    <w:rsid w:val="00C535DC"/>
    <w:rsid w:val="00C54320"/>
    <w:rsid w:val="00C55C10"/>
    <w:rsid w:val="00C60333"/>
    <w:rsid w:val="00C609DA"/>
    <w:rsid w:val="00C60D64"/>
    <w:rsid w:val="00C62703"/>
    <w:rsid w:val="00C6301A"/>
    <w:rsid w:val="00C63FCB"/>
    <w:rsid w:val="00C64146"/>
    <w:rsid w:val="00C646C0"/>
    <w:rsid w:val="00C6486C"/>
    <w:rsid w:val="00C648FA"/>
    <w:rsid w:val="00C64901"/>
    <w:rsid w:val="00C64955"/>
    <w:rsid w:val="00C654AA"/>
    <w:rsid w:val="00C668AE"/>
    <w:rsid w:val="00C66AAB"/>
    <w:rsid w:val="00C6784D"/>
    <w:rsid w:val="00C70284"/>
    <w:rsid w:val="00C7124B"/>
    <w:rsid w:val="00C72111"/>
    <w:rsid w:val="00C72216"/>
    <w:rsid w:val="00C72516"/>
    <w:rsid w:val="00C738D0"/>
    <w:rsid w:val="00C73D0D"/>
    <w:rsid w:val="00C73F52"/>
    <w:rsid w:val="00C746D9"/>
    <w:rsid w:val="00C74E14"/>
    <w:rsid w:val="00C7570B"/>
    <w:rsid w:val="00C7775A"/>
    <w:rsid w:val="00C810D6"/>
    <w:rsid w:val="00C82A47"/>
    <w:rsid w:val="00C82A4B"/>
    <w:rsid w:val="00C82D14"/>
    <w:rsid w:val="00C84283"/>
    <w:rsid w:val="00C84867"/>
    <w:rsid w:val="00C848A7"/>
    <w:rsid w:val="00C8499C"/>
    <w:rsid w:val="00C85BFA"/>
    <w:rsid w:val="00C86155"/>
    <w:rsid w:val="00C86A42"/>
    <w:rsid w:val="00C87A8F"/>
    <w:rsid w:val="00C87BC1"/>
    <w:rsid w:val="00C9049F"/>
    <w:rsid w:val="00C90882"/>
    <w:rsid w:val="00C91004"/>
    <w:rsid w:val="00C918D1"/>
    <w:rsid w:val="00C9199E"/>
    <w:rsid w:val="00C92664"/>
    <w:rsid w:val="00C926E9"/>
    <w:rsid w:val="00C928FB"/>
    <w:rsid w:val="00C93969"/>
    <w:rsid w:val="00C942E1"/>
    <w:rsid w:val="00C95944"/>
    <w:rsid w:val="00C96317"/>
    <w:rsid w:val="00C964FB"/>
    <w:rsid w:val="00C96780"/>
    <w:rsid w:val="00C96B07"/>
    <w:rsid w:val="00C96DE9"/>
    <w:rsid w:val="00C96F03"/>
    <w:rsid w:val="00CA08FA"/>
    <w:rsid w:val="00CA0C28"/>
    <w:rsid w:val="00CA0F88"/>
    <w:rsid w:val="00CA129D"/>
    <w:rsid w:val="00CA1CB2"/>
    <w:rsid w:val="00CA3BF6"/>
    <w:rsid w:val="00CA3C54"/>
    <w:rsid w:val="00CA3D0E"/>
    <w:rsid w:val="00CA3E04"/>
    <w:rsid w:val="00CA4072"/>
    <w:rsid w:val="00CA4AB4"/>
    <w:rsid w:val="00CA4BA9"/>
    <w:rsid w:val="00CA4D67"/>
    <w:rsid w:val="00CA4FBB"/>
    <w:rsid w:val="00CA53BA"/>
    <w:rsid w:val="00CA5D54"/>
    <w:rsid w:val="00CA623A"/>
    <w:rsid w:val="00CA65E5"/>
    <w:rsid w:val="00CA6EC9"/>
    <w:rsid w:val="00CA72D5"/>
    <w:rsid w:val="00CB136D"/>
    <w:rsid w:val="00CB22BF"/>
    <w:rsid w:val="00CB2625"/>
    <w:rsid w:val="00CB340E"/>
    <w:rsid w:val="00CB3518"/>
    <w:rsid w:val="00CB420F"/>
    <w:rsid w:val="00CB42D4"/>
    <w:rsid w:val="00CB469C"/>
    <w:rsid w:val="00CB56AA"/>
    <w:rsid w:val="00CB580F"/>
    <w:rsid w:val="00CB5D85"/>
    <w:rsid w:val="00CB62BD"/>
    <w:rsid w:val="00CB7854"/>
    <w:rsid w:val="00CB7D92"/>
    <w:rsid w:val="00CC06F9"/>
    <w:rsid w:val="00CC1189"/>
    <w:rsid w:val="00CC1451"/>
    <w:rsid w:val="00CC1595"/>
    <w:rsid w:val="00CC1D07"/>
    <w:rsid w:val="00CC1F5D"/>
    <w:rsid w:val="00CC3328"/>
    <w:rsid w:val="00CC35C7"/>
    <w:rsid w:val="00CC383F"/>
    <w:rsid w:val="00CC3E00"/>
    <w:rsid w:val="00CC4AE6"/>
    <w:rsid w:val="00CC50B1"/>
    <w:rsid w:val="00CC5304"/>
    <w:rsid w:val="00CC58D5"/>
    <w:rsid w:val="00CC5A22"/>
    <w:rsid w:val="00CC5C5D"/>
    <w:rsid w:val="00CC69DE"/>
    <w:rsid w:val="00CC7217"/>
    <w:rsid w:val="00CD04CF"/>
    <w:rsid w:val="00CD0CE5"/>
    <w:rsid w:val="00CD15EF"/>
    <w:rsid w:val="00CD1BE3"/>
    <w:rsid w:val="00CD1E47"/>
    <w:rsid w:val="00CD2307"/>
    <w:rsid w:val="00CD3551"/>
    <w:rsid w:val="00CD35E5"/>
    <w:rsid w:val="00CD3A02"/>
    <w:rsid w:val="00CD3C53"/>
    <w:rsid w:val="00CD4CE5"/>
    <w:rsid w:val="00CD653B"/>
    <w:rsid w:val="00CD691F"/>
    <w:rsid w:val="00CD739C"/>
    <w:rsid w:val="00CE0021"/>
    <w:rsid w:val="00CE0A0A"/>
    <w:rsid w:val="00CE19CC"/>
    <w:rsid w:val="00CE30A8"/>
    <w:rsid w:val="00CE31DB"/>
    <w:rsid w:val="00CE423D"/>
    <w:rsid w:val="00CE5945"/>
    <w:rsid w:val="00CE5FF7"/>
    <w:rsid w:val="00CE68DE"/>
    <w:rsid w:val="00CE6D2B"/>
    <w:rsid w:val="00CE76E1"/>
    <w:rsid w:val="00CE78BE"/>
    <w:rsid w:val="00CE7C2C"/>
    <w:rsid w:val="00CF03FD"/>
    <w:rsid w:val="00CF1269"/>
    <w:rsid w:val="00CF148B"/>
    <w:rsid w:val="00CF1777"/>
    <w:rsid w:val="00CF1D09"/>
    <w:rsid w:val="00CF24C5"/>
    <w:rsid w:val="00CF2817"/>
    <w:rsid w:val="00CF460B"/>
    <w:rsid w:val="00CF4F65"/>
    <w:rsid w:val="00CF4F9D"/>
    <w:rsid w:val="00CF594A"/>
    <w:rsid w:val="00CF5D0D"/>
    <w:rsid w:val="00CF6BFC"/>
    <w:rsid w:val="00CF7074"/>
    <w:rsid w:val="00D00D14"/>
    <w:rsid w:val="00D01577"/>
    <w:rsid w:val="00D01915"/>
    <w:rsid w:val="00D0249A"/>
    <w:rsid w:val="00D03CB5"/>
    <w:rsid w:val="00D03E08"/>
    <w:rsid w:val="00D04013"/>
    <w:rsid w:val="00D0473D"/>
    <w:rsid w:val="00D05F19"/>
    <w:rsid w:val="00D0723F"/>
    <w:rsid w:val="00D07484"/>
    <w:rsid w:val="00D10B68"/>
    <w:rsid w:val="00D11346"/>
    <w:rsid w:val="00D11A76"/>
    <w:rsid w:val="00D131D8"/>
    <w:rsid w:val="00D1387E"/>
    <w:rsid w:val="00D13DD3"/>
    <w:rsid w:val="00D154C7"/>
    <w:rsid w:val="00D1646C"/>
    <w:rsid w:val="00D16F27"/>
    <w:rsid w:val="00D210A3"/>
    <w:rsid w:val="00D210F1"/>
    <w:rsid w:val="00D2129C"/>
    <w:rsid w:val="00D21468"/>
    <w:rsid w:val="00D221A5"/>
    <w:rsid w:val="00D227A8"/>
    <w:rsid w:val="00D22FEF"/>
    <w:rsid w:val="00D238C0"/>
    <w:rsid w:val="00D24628"/>
    <w:rsid w:val="00D25ECE"/>
    <w:rsid w:val="00D26E8B"/>
    <w:rsid w:val="00D27374"/>
    <w:rsid w:val="00D274FA"/>
    <w:rsid w:val="00D276B1"/>
    <w:rsid w:val="00D304E9"/>
    <w:rsid w:val="00D30A49"/>
    <w:rsid w:val="00D30EF3"/>
    <w:rsid w:val="00D32693"/>
    <w:rsid w:val="00D332FE"/>
    <w:rsid w:val="00D33AEF"/>
    <w:rsid w:val="00D34198"/>
    <w:rsid w:val="00D34297"/>
    <w:rsid w:val="00D354CE"/>
    <w:rsid w:val="00D354F4"/>
    <w:rsid w:val="00D355F5"/>
    <w:rsid w:val="00D35FFB"/>
    <w:rsid w:val="00D3615B"/>
    <w:rsid w:val="00D36674"/>
    <w:rsid w:val="00D36F00"/>
    <w:rsid w:val="00D37073"/>
    <w:rsid w:val="00D37DAE"/>
    <w:rsid w:val="00D403C0"/>
    <w:rsid w:val="00D41064"/>
    <w:rsid w:val="00D411E7"/>
    <w:rsid w:val="00D4124A"/>
    <w:rsid w:val="00D43060"/>
    <w:rsid w:val="00D438EE"/>
    <w:rsid w:val="00D43939"/>
    <w:rsid w:val="00D43E99"/>
    <w:rsid w:val="00D43F8D"/>
    <w:rsid w:val="00D444CF"/>
    <w:rsid w:val="00D44526"/>
    <w:rsid w:val="00D44616"/>
    <w:rsid w:val="00D44A17"/>
    <w:rsid w:val="00D4589B"/>
    <w:rsid w:val="00D46A9F"/>
    <w:rsid w:val="00D46CD3"/>
    <w:rsid w:val="00D50F73"/>
    <w:rsid w:val="00D514C4"/>
    <w:rsid w:val="00D51726"/>
    <w:rsid w:val="00D517F4"/>
    <w:rsid w:val="00D517F9"/>
    <w:rsid w:val="00D527A0"/>
    <w:rsid w:val="00D53561"/>
    <w:rsid w:val="00D538CD"/>
    <w:rsid w:val="00D54005"/>
    <w:rsid w:val="00D558BA"/>
    <w:rsid w:val="00D55A82"/>
    <w:rsid w:val="00D567BD"/>
    <w:rsid w:val="00D56EEA"/>
    <w:rsid w:val="00D60198"/>
    <w:rsid w:val="00D60B80"/>
    <w:rsid w:val="00D60D3B"/>
    <w:rsid w:val="00D6146A"/>
    <w:rsid w:val="00D620C7"/>
    <w:rsid w:val="00D623F3"/>
    <w:rsid w:val="00D63057"/>
    <w:rsid w:val="00D639EF"/>
    <w:rsid w:val="00D64FD0"/>
    <w:rsid w:val="00D65CFC"/>
    <w:rsid w:val="00D67021"/>
    <w:rsid w:val="00D702B6"/>
    <w:rsid w:val="00D70853"/>
    <w:rsid w:val="00D71233"/>
    <w:rsid w:val="00D718FD"/>
    <w:rsid w:val="00D739B7"/>
    <w:rsid w:val="00D73DC8"/>
    <w:rsid w:val="00D73FC1"/>
    <w:rsid w:val="00D7422D"/>
    <w:rsid w:val="00D74F32"/>
    <w:rsid w:val="00D75257"/>
    <w:rsid w:val="00D75531"/>
    <w:rsid w:val="00D7660C"/>
    <w:rsid w:val="00D76AE4"/>
    <w:rsid w:val="00D76E88"/>
    <w:rsid w:val="00D77AB0"/>
    <w:rsid w:val="00D800D2"/>
    <w:rsid w:val="00D80742"/>
    <w:rsid w:val="00D807B6"/>
    <w:rsid w:val="00D80FBF"/>
    <w:rsid w:val="00D812ED"/>
    <w:rsid w:val="00D81658"/>
    <w:rsid w:val="00D81771"/>
    <w:rsid w:val="00D82523"/>
    <w:rsid w:val="00D83142"/>
    <w:rsid w:val="00D83BE8"/>
    <w:rsid w:val="00D84A64"/>
    <w:rsid w:val="00D85516"/>
    <w:rsid w:val="00D85F17"/>
    <w:rsid w:val="00D865B6"/>
    <w:rsid w:val="00D86C9A"/>
    <w:rsid w:val="00D871C3"/>
    <w:rsid w:val="00D8771D"/>
    <w:rsid w:val="00D87B46"/>
    <w:rsid w:val="00D921CE"/>
    <w:rsid w:val="00D925C3"/>
    <w:rsid w:val="00D926A0"/>
    <w:rsid w:val="00D931A7"/>
    <w:rsid w:val="00D933F9"/>
    <w:rsid w:val="00D93830"/>
    <w:rsid w:val="00D93BE4"/>
    <w:rsid w:val="00D93E0E"/>
    <w:rsid w:val="00D94CFF"/>
    <w:rsid w:val="00D952AD"/>
    <w:rsid w:val="00D9676E"/>
    <w:rsid w:val="00D9687C"/>
    <w:rsid w:val="00D96F88"/>
    <w:rsid w:val="00DA1B68"/>
    <w:rsid w:val="00DA20C9"/>
    <w:rsid w:val="00DA2C41"/>
    <w:rsid w:val="00DA35D1"/>
    <w:rsid w:val="00DA37D1"/>
    <w:rsid w:val="00DA41AA"/>
    <w:rsid w:val="00DA5C1D"/>
    <w:rsid w:val="00DA5D52"/>
    <w:rsid w:val="00DA7DDF"/>
    <w:rsid w:val="00DB0584"/>
    <w:rsid w:val="00DB09E4"/>
    <w:rsid w:val="00DB0E5F"/>
    <w:rsid w:val="00DB0EA7"/>
    <w:rsid w:val="00DB1621"/>
    <w:rsid w:val="00DB172F"/>
    <w:rsid w:val="00DB21A7"/>
    <w:rsid w:val="00DB2CBF"/>
    <w:rsid w:val="00DB42EC"/>
    <w:rsid w:val="00DB566A"/>
    <w:rsid w:val="00DB575D"/>
    <w:rsid w:val="00DB64BE"/>
    <w:rsid w:val="00DB664A"/>
    <w:rsid w:val="00DB7B67"/>
    <w:rsid w:val="00DC2346"/>
    <w:rsid w:val="00DC23F9"/>
    <w:rsid w:val="00DC243A"/>
    <w:rsid w:val="00DC25F4"/>
    <w:rsid w:val="00DC26A8"/>
    <w:rsid w:val="00DC31A4"/>
    <w:rsid w:val="00DC3282"/>
    <w:rsid w:val="00DC3C60"/>
    <w:rsid w:val="00DC3EF2"/>
    <w:rsid w:val="00DC4742"/>
    <w:rsid w:val="00DC4963"/>
    <w:rsid w:val="00DC49DA"/>
    <w:rsid w:val="00DC5138"/>
    <w:rsid w:val="00DC5604"/>
    <w:rsid w:val="00DC5AAF"/>
    <w:rsid w:val="00DC6825"/>
    <w:rsid w:val="00DC6C3C"/>
    <w:rsid w:val="00DD10B7"/>
    <w:rsid w:val="00DD2349"/>
    <w:rsid w:val="00DD23B2"/>
    <w:rsid w:val="00DD3AA4"/>
    <w:rsid w:val="00DD3C95"/>
    <w:rsid w:val="00DD483F"/>
    <w:rsid w:val="00DD4A7E"/>
    <w:rsid w:val="00DD505E"/>
    <w:rsid w:val="00DD56B5"/>
    <w:rsid w:val="00DD57B1"/>
    <w:rsid w:val="00DD6490"/>
    <w:rsid w:val="00DD74BE"/>
    <w:rsid w:val="00DD7CBF"/>
    <w:rsid w:val="00DD7D9D"/>
    <w:rsid w:val="00DE015A"/>
    <w:rsid w:val="00DE088C"/>
    <w:rsid w:val="00DE131B"/>
    <w:rsid w:val="00DE1532"/>
    <w:rsid w:val="00DE166A"/>
    <w:rsid w:val="00DE1CF9"/>
    <w:rsid w:val="00DE2EE4"/>
    <w:rsid w:val="00DE31B4"/>
    <w:rsid w:val="00DE46F1"/>
    <w:rsid w:val="00DE47BD"/>
    <w:rsid w:val="00DE4839"/>
    <w:rsid w:val="00DE49FC"/>
    <w:rsid w:val="00DE5262"/>
    <w:rsid w:val="00DE52DF"/>
    <w:rsid w:val="00DE5894"/>
    <w:rsid w:val="00DE66E6"/>
    <w:rsid w:val="00DE6715"/>
    <w:rsid w:val="00DE69E1"/>
    <w:rsid w:val="00DE6F93"/>
    <w:rsid w:val="00DE7769"/>
    <w:rsid w:val="00DF0228"/>
    <w:rsid w:val="00DF0806"/>
    <w:rsid w:val="00DF157A"/>
    <w:rsid w:val="00DF2316"/>
    <w:rsid w:val="00DF477C"/>
    <w:rsid w:val="00DF54F3"/>
    <w:rsid w:val="00DF561C"/>
    <w:rsid w:val="00DF6D95"/>
    <w:rsid w:val="00DF7D32"/>
    <w:rsid w:val="00DF7E61"/>
    <w:rsid w:val="00E002A5"/>
    <w:rsid w:val="00E026FB"/>
    <w:rsid w:val="00E042EF"/>
    <w:rsid w:val="00E04670"/>
    <w:rsid w:val="00E05C1A"/>
    <w:rsid w:val="00E05D94"/>
    <w:rsid w:val="00E10296"/>
    <w:rsid w:val="00E12673"/>
    <w:rsid w:val="00E12845"/>
    <w:rsid w:val="00E12888"/>
    <w:rsid w:val="00E128C0"/>
    <w:rsid w:val="00E133C6"/>
    <w:rsid w:val="00E14CC9"/>
    <w:rsid w:val="00E15B5B"/>
    <w:rsid w:val="00E16113"/>
    <w:rsid w:val="00E16397"/>
    <w:rsid w:val="00E20A30"/>
    <w:rsid w:val="00E217DE"/>
    <w:rsid w:val="00E21A90"/>
    <w:rsid w:val="00E21C8D"/>
    <w:rsid w:val="00E22033"/>
    <w:rsid w:val="00E22283"/>
    <w:rsid w:val="00E224C4"/>
    <w:rsid w:val="00E2307E"/>
    <w:rsid w:val="00E23FA1"/>
    <w:rsid w:val="00E2444B"/>
    <w:rsid w:val="00E2451F"/>
    <w:rsid w:val="00E24D12"/>
    <w:rsid w:val="00E251BD"/>
    <w:rsid w:val="00E25369"/>
    <w:rsid w:val="00E25857"/>
    <w:rsid w:val="00E25E56"/>
    <w:rsid w:val="00E26422"/>
    <w:rsid w:val="00E26489"/>
    <w:rsid w:val="00E26679"/>
    <w:rsid w:val="00E26DEC"/>
    <w:rsid w:val="00E27F54"/>
    <w:rsid w:val="00E30FBA"/>
    <w:rsid w:val="00E3252C"/>
    <w:rsid w:val="00E326DA"/>
    <w:rsid w:val="00E3279B"/>
    <w:rsid w:val="00E32BD4"/>
    <w:rsid w:val="00E32DE8"/>
    <w:rsid w:val="00E330E3"/>
    <w:rsid w:val="00E347D7"/>
    <w:rsid w:val="00E34B98"/>
    <w:rsid w:val="00E34FAB"/>
    <w:rsid w:val="00E362ED"/>
    <w:rsid w:val="00E36C6B"/>
    <w:rsid w:val="00E37438"/>
    <w:rsid w:val="00E40516"/>
    <w:rsid w:val="00E41A9A"/>
    <w:rsid w:val="00E41E2D"/>
    <w:rsid w:val="00E41E70"/>
    <w:rsid w:val="00E42513"/>
    <w:rsid w:val="00E42685"/>
    <w:rsid w:val="00E427F1"/>
    <w:rsid w:val="00E42BDF"/>
    <w:rsid w:val="00E42DDA"/>
    <w:rsid w:val="00E434B3"/>
    <w:rsid w:val="00E437A6"/>
    <w:rsid w:val="00E449FB"/>
    <w:rsid w:val="00E458B6"/>
    <w:rsid w:val="00E45D38"/>
    <w:rsid w:val="00E46D1C"/>
    <w:rsid w:val="00E47608"/>
    <w:rsid w:val="00E47C4A"/>
    <w:rsid w:val="00E50564"/>
    <w:rsid w:val="00E51189"/>
    <w:rsid w:val="00E51A7A"/>
    <w:rsid w:val="00E51C26"/>
    <w:rsid w:val="00E51FAD"/>
    <w:rsid w:val="00E52547"/>
    <w:rsid w:val="00E53CBB"/>
    <w:rsid w:val="00E5413B"/>
    <w:rsid w:val="00E55D45"/>
    <w:rsid w:val="00E55F7F"/>
    <w:rsid w:val="00E560A0"/>
    <w:rsid w:val="00E561AE"/>
    <w:rsid w:val="00E565C0"/>
    <w:rsid w:val="00E572F4"/>
    <w:rsid w:val="00E576A9"/>
    <w:rsid w:val="00E57AA9"/>
    <w:rsid w:val="00E60100"/>
    <w:rsid w:val="00E607AE"/>
    <w:rsid w:val="00E62939"/>
    <w:rsid w:val="00E6308F"/>
    <w:rsid w:val="00E639A4"/>
    <w:rsid w:val="00E640CE"/>
    <w:rsid w:val="00E67DC6"/>
    <w:rsid w:val="00E70065"/>
    <w:rsid w:val="00E701C4"/>
    <w:rsid w:val="00E7077E"/>
    <w:rsid w:val="00E70839"/>
    <w:rsid w:val="00E70992"/>
    <w:rsid w:val="00E70FA6"/>
    <w:rsid w:val="00E7166C"/>
    <w:rsid w:val="00E718F2"/>
    <w:rsid w:val="00E71E77"/>
    <w:rsid w:val="00E72725"/>
    <w:rsid w:val="00E72AFB"/>
    <w:rsid w:val="00E72BF7"/>
    <w:rsid w:val="00E72DF5"/>
    <w:rsid w:val="00E7325D"/>
    <w:rsid w:val="00E73B5F"/>
    <w:rsid w:val="00E73CE8"/>
    <w:rsid w:val="00E74870"/>
    <w:rsid w:val="00E74C52"/>
    <w:rsid w:val="00E7547F"/>
    <w:rsid w:val="00E75575"/>
    <w:rsid w:val="00E75BF8"/>
    <w:rsid w:val="00E760DA"/>
    <w:rsid w:val="00E76203"/>
    <w:rsid w:val="00E76807"/>
    <w:rsid w:val="00E768D5"/>
    <w:rsid w:val="00E76BF1"/>
    <w:rsid w:val="00E772A3"/>
    <w:rsid w:val="00E77900"/>
    <w:rsid w:val="00E80028"/>
    <w:rsid w:val="00E8029A"/>
    <w:rsid w:val="00E802B5"/>
    <w:rsid w:val="00E803D4"/>
    <w:rsid w:val="00E8129E"/>
    <w:rsid w:val="00E83BC1"/>
    <w:rsid w:val="00E83C0F"/>
    <w:rsid w:val="00E83DF7"/>
    <w:rsid w:val="00E83FD3"/>
    <w:rsid w:val="00E84093"/>
    <w:rsid w:val="00E84113"/>
    <w:rsid w:val="00E85499"/>
    <w:rsid w:val="00E86555"/>
    <w:rsid w:val="00E869AC"/>
    <w:rsid w:val="00E869EB"/>
    <w:rsid w:val="00E86BBE"/>
    <w:rsid w:val="00E87EA1"/>
    <w:rsid w:val="00E902C6"/>
    <w:rsid w:val="00E902CD"/>
    <w:rsid w:val="00E9057E"/>
    <w:rsid w:val="00E912DC"/>
    <w:rsid w:val="00E91C2D"/>
    <w:rsid w:val="00E92B50"/>
    <w:rsid w:val="00E92FFA"/>
    <w:rsid w:val="00E93943"/>
    <w:rsid w:val="00E94243"/>
    <w:rsid w:val="00E96D1B"/>
    <w:rsid w:val="00E96F2A"/>
    <w:rsid w:val="00EA20DB"/>
    <w:rsid w:val="00EA2C95"/>
    <w:rsid w:val="00EA3747"/>
    <w:rsid w:val="00EA388C"/>
    <w:rsid w:val="00EA4240"/>
    <w:rsid w:val="00EA4868"/>
    <w:rsid w:val="00EA4BF6"/>
    <w:rsid w:val="00EA51D6"/>
    <w:rsid w:val="00EA61C4"/>
    <w:rsid w:val="00EA67C6"/>
    <w:rsid w:val="00EA68B3"/>
    <w:rsid w:val="00EA6E5A"/>
    <w:rsid w:val="00EB001F"/>
    <w:rsid w:val="00EB1DFB"/>
    <w:rsid w:val="00EB2199"/>
    <w:rsid w:val="00EB2595"/>
    <w:rsid w:val="00EB3949"/>
    <w:rsid w:val="00EB46E2"/>
    <w:rsid w:val="00EB484D"/>
    <w:rsid w:val="00EB4C90"/>
    <w:rsid w:val="00EB5579"/>
    <w:rsid w:val="00EB5A3B"/>
    <w:rsid w:val="00EB5B2D"/>
    <w:rsid w:val="00EB67D1"/>
    <w:rsid w:val="00EB7F32"/>
    <w:rsid w:val="00EC0BDC"/>
    <w:rsid w:val="00EC18E7"/>
    <w:rsid w:val="00EC19BB"/>
    <w:rsid w:val="00EC2CA2"/>
    <w:rsid w:val="00EC3E6A"/>
    <w:rsid w:val="00EC52D3"/>
    <w:rsid w:val="00EC572E"/>
    <w:rsid w:val="00EC61AE"/>
    <w:rsid w:val="00EC671C"/>
    <w:rsid w:val="00EC680F"/>
    <w:rsid w:val="00ED1A32"/>
    <w:rsid w:val="00ED2217"/>
    <w:rsid w:val="00ED293A"/>
    <w:rsid w:val="00ED2BF7"/>
    <w:rsid w:val="00ED3C2F"/>
    <w:rsid w:val="00ED49FB"/>
    <w:rsid w:val="00ED52DE"/>
    <w:rsid w:val="00ED60E5"/>
    <w:rsid w:val="00ED7427"/>
    <w:rsid w:val="00ED74F0"/>
    <w:rsid w:val="00ED7CE2"/>
    <w:rsid w:val="00ED7F4C"/>
    <w:rsid w:val="00EE04A9"/>
    <w:rsid w:val="00EE05FC"/>
    <w:rsid w:val="00EE1AF1"/>
    <w:rsid w:val="00EE29FE"/>
    <w:rsid w:val="00EE2A77"/>
    <w:rsid w:val="00EE31F8"/>
    <w:rsid w:val="00EE3802"/>
    <w:rsid w:val="00EE38A3"/>
    <w:rsid w:val="00EE3F2E"/>
    <w:rsid w:val="00EE4027"/>
    <w:rsid w:val="00EE4107"/>
    <w:rsid w:val="00EE5567"/>
    <w:rsid w:val="00EE5927"/>
    <w:rsid w:val="00EE6346"/>
    <w:rsid w:val="00EE6EDB"/>
    <w:rsid w:val="00EE750D"/>
    <w:rsid w:val="00EE76F2"/>
    <w:rsid w:val="00EF04B5"/>
    <w:rsid w:val="00EF08B1"/>
    <w:rsid w:val="00EF0ACB"/>
    <w:rsid w:val="00EF0C84"/>
    <w:rsid w:val="00EF1062"/>
    <w:rsid w:val="00EF1C1F"/>
    <w:rsid w:val="00EF275B"/>
    <w:rsid w:val="00EF3195"/>
    <w:rsid w:val="00EF3DCD"/>
    <w:rsid w:val="00EF4532"/>
    <w:rsid w:val="00EF4B2E"/>
    <w:rsid w:val="00EF4CD8"/>
    <w:rsid w:val="00EF5454"/>
    <w:rsid w:val="00EF60D3"/>
    <w:rsid w:val="00F003ED"/>
    <w:rsid w:val="00F004E0"/>
    <w:rsid w:val="00F007D8"/>
    <w:rsid w:val="00F0099A"/>
    <w:rsid w:val="00F010C8"/>
    <w:rsid w:val="00F01180"/>
    <w:rsid w:val="00F02AE2"/>
    <w:rsid w:val="00F02F71"/>
    <w:rsid w:val="00F034F6"/>
    <w:rsid w:val="00F038F4"/>
    <w:rsid w:val="00F03CE2"/>
    <w:rsid w:val="00F047B9"/>
    <w:rsid w:val="00F04C4A"/>
    <w:rsid w:val="00F060B8"/>
    <w:rsid w:val="00F0659F"/>
    <w:rsid w:val="00F06650"/>
    <w:rsid w:val="00F06AA0"/>
    <w:rsid w:val="00F06AD0"/>
    <w:rsid w:val="00F06E66"/>
    <w:rsid w:val="00F10371"/>
    <w:rsid w:val="00F106D3"/>
    <w:rsid w:val="00F11030"/>
    <w:rsid w:val="00F11AE5"/>
    <w:rsid w:val="00F11B55"/>
    <w:rsid w:val="00F11C5D"/>
    <w:rsid w:val="00F1226E"/>
    <w:rsid w:val="00F12989"/>
    <w:rsid w:val="00F12FD0"/>
    <w:rsid w:val="00F133DE"/>
    <w:rsid w:val="00F133EC"/>
    <w:rsid w:val="00F135BD"/>
    <w:rsid w:val="00F14738"/>
    <w:rsid w:val="00F147DB"/>
    <w:rsid w:val="00F15121"/>
    <w:rsid w:val="00F1556F"/>
    <w:rsid w:val="00F155B4"/>
    <w:rsid w:val="00F15F14"/>
    <w:rsid w:val="00F16005"/>
    <w:rsid w:val="00F166BE"/>
    <w:rsid w:val="00F1736E"/>
    <w:rsid w:val="00F21C3B"/>
    <w:rsid w:val="00F22230"/>
    <w:rsid w:val="00F227D4"/>
    <w:rsid w:val="00F22A65"/>
    <w:rsid w:val="00F22C5C"/>
    <w:rsid w:val="00F2342F"/>
    <w:rsid w:val="00F23FEC"/>
    <w:rsid w:val="00F2515E"/>
    <w:rsid w:val="00F2739C"/>
    <w:rsid w:val="00F27539"/>
    <w:rsid w:val="00F27698"/>
    <w:rsid w:val="00F276B7"/>
    <w:rsid w:val="00F3068D"/>
    <w:rsid w:val="00F31396"/>
    <w:rsid w:val="00F32373"/>
    <w:rsid w:val="00F3241C"/>
    <w:rsid w:val="00F326E2"/>
    <w:rsid w:val="00F33805"/>
    <w:rsid w:val="00F33AAB"/>
    <w:rsid w:val="00F34787"/>
    <w:rsid w:val="00F35445"/>
    <w:rsid w:val="00F35CA8"/>
    <w:rsid w:val="00F35EA6"/>
    <w:rsid w:val="00F35FE4"/>
    <w:rsid w:val="00F372D6"/>
    <w:rsid w:val="00F40994"/>
    <w:rsid w:val="00F40C53"/>
    <w:rsid w:val="00F419A5"/>
    <w:rsid w:val="00F4480E"/>
    <w:rsid w:val="00F44D43"/>
    <w:rsid w:val="00F44F00"/>
    <w:rsid w:val="00F45A2B"/>
    <w:rsid w:val="00F460FC"/>
    <w:rsid w:val="00F464B6"/>
    <w:rsid w:val="00F46AF4"/>
    <w:rsid w:val="00F4712C"/>
    <w:rsid w:val="00F478CF"/>
    <w:rsid w:val="00F50098"/>
    <w:rsid w:val="00F50869"/>
    <w:rsid w:val="00F51071"/>
    <w:rsid w:val="00F51B4B"/>
    <w:rsid w:val="00F51CB1"/>
    <w:rsid w:val="00F53576"/>
    <w:rsid w:val="00F539AD"/>
    <w:rsid w:val="00F54FFB"/>
    <w:rsid w:val="00F56D51"/>
    <w:rsid w:val="00F57B63"/>
    <w:rsid w:val="00F57F45"/>
    <w:rsid w:val="00F57F70"/>
    <w:rsid w:val="00F605EA"/>
    <w:rsid w:val="00F60B5D"/>
    <w:rsid w:val="00F61C3E"/>
    <w:rsid w:val="00F62372"/>
    <w:rsid w:val="00F62A44"/>
    <w:rsid w:val="00F637D7"/>
    <w:rsid w:val="00F639D7"/>
    <w:rsid w:val="00F6406A"/>
    <w:rsid w:val="00F64472"/>
    <w:rsid w:val="00F645EF"/>
    <w:rsid w:val="00F65CB3"/>
    <w:rsid w:val="00F6618F"/>
    <w:rsid w:val="00F662A5"/>
    <w:rsid w:val="00F66963"/>
    <w:rsid w:val="00F6719E"/>
    <w:rsid w:val="00F67553"/>
    <w:rsid w:val="00F70AF6"/>
    <w:rsid w:val="00F71767"/>
    <w:rsid w:val="00F717E2"/>
    <w:rsid w:val="00F71A92"/>
    <w:rsid w:val="00F72EBB"/>
    <w:rsid w:val="00F73648"/>
    <w:rsid w:val="00F74075"/>
    <w:rsid w:val="00F74357"/>
    <w:rsid w:val="00F74921"/>
    <w:rsid w:val="00F749B1"/>
    <w:rsid w:val="00F7506E"/>
    <w:rsid w:val="00F76D89"/>
    <w:rsid w:val="00F7758F"/>
    <w:rsid w:val="00F77658"/>
    <w:rsid w:val="00F77DD4"/>
    <w:rsid w:val="00F8018B"/>
    <w:rsid w:val="00F8061B"/>
    <w:rsid w:val="00F80734"/>
    <w:rsid w:val="00F81F93"/>
    <w:rsid w:val="00F825E3"/>
    <w:rsid w:val="00F82660"/>
    <w:rsid w:val="00F82CBB"/>
    <w:rsid w:val="00F8385A"/>
    <w:rsid w:val="00F83B11"/>
    <w:rsid w:val="00F83F78"/>
    <w:rsid w:val="00F85A20"/>
    <w:rsid w:val="00F85C32"/>
    <w:rsid w:val="00F85EC5"/>
    <w:rsid w:val="00F864CA"/>
    <w:rsid w:val="00F86FE4"/>
    <w:rsid w:val="00F87897"/>
    <w:rsid w:val="00F90735"/>
    <w:rsid w:val="00F92E25"/>
    <w:rsid w:val="00F938EC"/>
    <w:rsid w:val="00F942DA"/>
    <w:rsid w:val="00F946E9"/>
    <w:rsid w:val="00F9664C"/>
    <w:rsid w:val="00F967AC"/>
    <w:rsid w:val="00F9683F"/>
    <w:rsid w:val="00F96D98"/>
    <w:rsid w:val="00F97108"/>
    <w:rsid w:val="00F972AE"/>
    <w:rsid w:val="00F974CC"/>
    <w:rsid w:val="00FA073F"/>
    <w:rsid w:val="00FA0F1A"/>
    <w:rsid w:val="00FA119A"/>
    <w:rsid w:val="00FA12E1"/>
    <w:rsid w:val="00FA1C2E"/>
    <w:rsid w:val="00FA2528"/>
    <w:rsid w:val="00FA2D29"/>
    <w:rsid w:val="00FA323C"/>
    <w:rsid w:val="00FA33D5"/>
    <w:rsid w:val="00FA557C"/>
    <w:rsid w:val="00FA5E29"/>
    <w:rsid w:val="00FA6027"/>
    <w:rsid w:val="00FA6077"/>
    <w:rsid w:val="00FA63B5"/>
    <w:rsid w:val="00FA6813"/>
    <w:rsid w:val="00FA7B68"/>
    <w:rsid w:val="00FB08EF"/>
    <w:rsid w:val="00FB1389"/>
    <w:rsid w:val="00FB1569"/>
    <w:rsid w:val="00FB1A7E"/>
    <w:rsid w:val="00FB24C7"/>
    <w:rsid w:val="00FB3FCA"/>
    <w:rsid w:val="00FB4605"/>
    <w:rsid w:val="00FB47F6"/>
    <w:rsid w:val="00FB51CF"/>
    <w:rsid w:val="00FB583B"/>
    <w:rsid w:val="00FB606A"/>
    <w:rsid w:val="00FB62AF"/>
    <w:rsid w:val="00FB6869"/>
    <w:rsid w:val="00FB6D17"/>
    <w:rsid w:val="00FB7079"/>
    <w:rsid w:val="00FC04F9"/>
    <w:rsid w:val="00FC0CDA"/>
    <w:rsid w:val="00FC0FDD"/>
    <w:rsid w:val="00FC1601"/>
    <w:rsid w:val="00FC1701"/>
    <w:rsid w:val="00FC1ABB"/>
    <w:rsid w:val="00FC3223"/>
    <w:rsid w:val="00FC32C5"/>
    <w:rsid w:val="00FC3A08"/>
    <w:rsid w:val="00FC3E07"/>
    <w:rsid w:val="00FC4813"/>
    <w:rsid w:val="00FC49D2"/>
    <w:rsid w:val="00FC4A9B"/>
    <w:rsid w:val="00FC500B"/>
    <w:rsid w:val="00FC5143"/>
    <w:rsid w:val="00FC6537"/>
    <w:rsid w:val="00FC6636"/>
    <w:rsid w:val="00FC6F36"/>
    <w:rsid w:val="00FC7680"/>
    <w:rsid w:val="00FC7920"/>
    <w:rsid w:val="00FC7DCE"/>
    <w:rsid w:val="00FD0771"/>
    <w:rsid w:val="00FD0991"/>
    <w:rsid w:val="00FD09DB"/>
    <w:rsid w:val="00FD1943"/>
    <w:rsid w:val="00FD3735"/>
    <w:rsid w:val="00FD37E8"/>
    <w:rsid w:val="00FD4179"/>
    <w:rsid w:val="00FD693A"/>
    <w:rsid w:val="00FD6B96"/>
    <w:rsid w:val="00FD6F93"/>
    <w:rsid w:val="00FD762C"/>
    <w:rsid w:val="00FD7838"/>
    <w:rsid w:val="00FD78BE"/>
    <w:rsid w:val="00FD7BB5"/>
    <w:rsid w:val="00FD7EC3"/>
    <w:rsid w:val="00FE0C14"/>
    <w:rsid w:val="00FE0D9A"/>
    <w:rsid w:val="00FE0E47"/>
    <w:rsid w:val="00FE1421"/>
    <w:rsid w:val="00FE1EC4"/>
    <w:rsid w:val="00FE26DC"/>
    <w:rsid w:val="00FE2E8E"/>
    <w:rsid w:val="00FE36AD"/>
    <w:rsid w:val="00FE3C87"/>
    <w:rsid w:val="00FE4B58"/>
    <w:rsid w:val="00FE5499"/>
    <w:rsid w:val="00FE6431"/>
    <w:rsid w:val="00FE6D7B"/>
    <w:rsid w:val="00FE6E1E"/>
    <w:rsid w:val="00FE6ECE"/>
    <w:rsid w:val="00FE7225"/>
    <w:rsid w:val="00FE7236"/>
    <w:rsid w:val="00FE768F"/>
    <w:rsid w:val="00FE7913"/>
    <w:rsid w:val="00FF0724"/>
    <w:rsid w:val="00FF1B13"/>
    <w:rsid w:val="00FF1BB4"/>
    <w:rsid w:val="00FF1D46"/>
    <w:rsid w:val="00FF23A1"/>
    <w:rsid w:val="00FF297C"/>
    <w:rsid w:val="00FF3363"/>
    <w:rsid w:val="00FF3BA5"/>
    <w:rsid w:val="00FF488A"/>
    <w:rsid w:val="00FF4E5D"/>
    <w:rsid w:val="00FF4F7E"/>
    <w:rsid w:val="00FF519D"/>
    <w:rsid w:val="00FF5386"/>
    <w:rsid w:val="00FF55CC"/>
    <w:rsid w:val="00FF57E0"/>
    <w:rsid w:val="00FF6701"/>
    <w:rsid w:val="00FF67DD"/>
    <w:rsid w:val="00FF72E6"/>
    <w:rsid w:val="00FF7B4A"/>
    <w:rsid w:val="012BBE15"/>
    <w:rsid w:val="01596AD4"/>
    <w:rsid w:val="01752E16"/>
    <w:rsid w:val="01B28051"/>
    <w:rsid w:val="01D6E449"/>
    <w:rsid w:val="04DC6F2D"/>
    <w:rsid w:val="0596DE6F"/>
    <w:rsid w:val="05C153CD"/>
    <w:rsid w:val="06981415"/>
    <w:rsid w:val="06A3C251"/>
    <w:rsid w:val="074DFAAB"/>
    <w:rsid w:val="0803AB1A"/>
    <w:rsid w:val="091BC681"/>
    <w:rsid w:val="0B25CB78"/>
    <w:rsid w:val="0C48B4CD"/>
    <w:rsid w:val="0C76CC5B"/>
    <w:rsid w:val="0CDA01DA"/>
    <w:rsid w:val="0D80FA00"/>
    <w:rsid w:val="0D9CCEA1"/>
    <w:rsid w:val="0DC251FF"/>
    <w:rsid w:val="0E5AC9A6"/>
    <w:rsid w:val="0E657E36"/>
    <w:rsid w:val="0E9584D2"/>
    <w:rsid w:val="0F01F605"/>
    <w:rsid w:val="0F3B7991"/>
    <w:rsid w:val="0F4ECCE6"/>
    <w:rsid w:val="0FD2072F"/>
    <w:rsid w:val="0FEA2C34"/>
    <w:rsid w:val="1047DE60"/>
    <w:rsid w:val="10CBC2B8"/>
    <w:rsid w:val="115F6386"/>
    <w:rsid w:val="11E6BB57"/>
    <w:rsid w:val="11EB3D04"/>
    <w:rsid w:val="124B92EC"/>
    <w:rsid w:val="127CF0DF"/>
    <w:rsid w:val="13408B78"/>
    <w:rsid w:val="13457ACA"/>
    <w:rsid w:val="14904428"/>
    <w:rsid w:val="1591A98D"/>
    <w:rsid w:val="16458A75"/>
    <w:rsid w:val="1682C62B"/>
    <w:rsid w:val="1699995C"/>
    <w:rsid w:val="16A55628"/>
    <w:rsid w:val="179C8810"/>
    <w:rsid w:val="1931C96C"/>
    <w:rsid w:val="1947F0A7"/>
    <w:rsid w:val="1A7972A1"/>
    <w:rsid w:val="1AC608ED"/>
    <w:rsid w:val="1B9D751D"/>
    <w:rsid w:val="1C5B6665"/>
    <w:rsid w:val="1D59C9D6"/>
    <w:rsid w:val="1DB6E010"/>
    <w:rsid w:val="1DB8D05E"/>
    <w:rsid w:val="1E53CEA3"/>
    <w:rsid w:val="1F1E5355"/>
    <w:rsid w:val="1FE7728B"/>
    <w:rsid w:val="21D2CE99"/>
    <w:rsid w:val="22A102DB"/>
    <w:rsid w:val="230B81BF"/>
    <w:rsid w:val="232982C9"/>
    <w:rsid w:val="24349FEF"/>
    <w:rsid w:val="24C5E74A"/>
    <w:rsid w:val="252DE4C5"/>
    <w:rsid w:val="2579F294"/>
    <w:rsid w:val="2598AB0C"/>
    <w:rsid w:val="26091E3A"/>
    <w:rsid w:val="2B32CE6A"/>
    <w:rsid w:val="2C70404B"/>
    <w:rsid w:val="2C7D7AF9"/>
    <w:rsid w:val="2E366F88"/>
    <w:rsid w:val="30226DB2"/>
    <w:rsid w:val="304AB941"/>
    <w:rsid w:val="311862D5"/>
    <w:rsid w:val="312E2DBB"/>
    <w:rsid w:val="3201A102"/>
    <w:rsid w:val="32728AC3"/>
    <w:rsid w:val="3283440D"/>
    <w:rsid w:val="32F1BAA6"/>
    <w:rsid w:val="34621581"/>
    <w:rsid w:val="356FCB1E"/>
    <w:rsid w:val="3715EBD5"/>
    <w:rsid w:val="37EECF50"/>
    <w:rsid w:val="3832B55A"/>
    <w:rsid w:val="38E26576"/>
    <w:rsid w:val="38FA967E"/>
    <w:rsid w:val="39FDA21C"/>
    <w:rsid w:val="3A2CBAC9"/>
    <w:rsid w:val="3AA3CB6D"/>
    <w:rsid w:val="3AFD3157"/>
    <w:rsid w:val="3B6FDD66"/>
    <w:rsid w:val="3BD134FD"/>
    <w:rsid w:val="3C0C03EA"/>
    <w:rsid w:val="3C2EA05B"/>
    <w:rsid w:val="3F284EB4"/>
    <w:rsid w:val="3F6A2BC8"/>
    <w:rsid w:val="40B5D0AB"/>
    <w:rsid w:val="4144E86D"/>
    <w:rsid w:val="4157E7FB"/>
    <w:rsid w:val="419EA38B"/>
    <w:rsid w:val="41F2AD74"/>
    <w:rsid w:val="423053CB"/>
    <w:rsid w:val="42DA40E1"/>
    <w:rsid w:val="42E327CF"/>
    <w:rsid w:val="43DB04EE"/>
    <w:rsid w:val="44779359"/>
    <w:rsid w:val="44C879DF"/>
    <w:rsid w:val="44E6125F"/>
    <w:rsid w:val="4528CBC3"/>
    <w:rsid w:val="459BBA97"/>
    <w:rsid w:val="45A457CF"/>
    <w:rsid w:val="462658D0"/>
    <w:rsid w:val="46A1F450"/>
    <w:rsid w:val="46B22897"/>
    <w:rsid w:val="46B6ECE3"/>
    <w:rsid w:val="47DC6AE6"/>
    <w:rsid w:val="48484206"/>
    <w:rsid w:val="4893FE8D"/>
    <w:rsid w:val="4911FA4A"/>
    <w:rsid w:val="49A18FB0"/>
    <w:rsid w:val="4A90AA2F"/>
    <w:rsid w:val="4AFB516A"/>
    <w:rsid w:val="4B1E9DA7"/>
    <w:rsid w:val="4BE7EE86"/>
    <w:rsid w:val="4DB25C33"/>
    <w:rsid w:val="4E48C061"/>
    <w:rsid w:val="4EBC4002"/>
    <w:rsid w:val="4EC777D5"/>
    <w:rsid w:val="4FBE7442"/>
    <w:rsid w:val="505E2EDE"/>
    <w:rsid w:val="5103340B"/>
    <w:rsid w:val="5159D152"/>
    <w:rsid w:val="52D68184"/>
    <w:rsid w:val="53ABB1E8"/>
    <w:rsid w:val="53BF75F1"/>
    <w:rsid w:val="53E2D76E"/>
    <w:rsid w:val="542AE597"/>
    <w:rsid w:val="55E12A34"/>
    <w:rsid w:val="560A63A2"/>
    <w:rsid w:val="570B4AC0"/>
    <w:rsid w:val="573DA7E1"/>
    <w:rsid w:val="575BF588"/>
    <w:rsid w:val="57860E50"/>
    <w:rsid w:val="57C60B1B"/>
    <w:rsid w:val="589466A6"/>
    <w:rsid w:val="58A3B1D1"/>
    <w:rsid w:val="591D2CE0"/>
    <w:rsid w:val="59CC8383"/>
    <w:rsid w:val="5A28AADC"/>
    <w:rsid w:val="5A2EF993"/>
    <w:rsid w:val="5A6511CB"/>
    <w:rsid w:val="5B2BD283"/>
    <w:rsid w:val="5B2C76E5"/>
    <w:rsid w:val="5B44C035"/>
    <w:rsid w:val="5B5E7E75"/>
    <w:rsid w:val="5B628DE9"/>
    <w:rsid w:val="5B645705"/>
    <w:rsid w:val="5C328BBD"/>
    <w:rsid w:val="5C568D71"/>
    <w:rsid w:val="5DF67DEF"/>
    <w:rsid w:val="5E4743FD"/>
    <w:rsid w:val="5E677893"/>
    <w:rsid w:val="5F0DF100"/>
    <w:rsid w:val="5FC3595F"/>
    <w:rsid w:val="601DB0A4"/>
    <w:rsid w:val="60986E1B"/>
    <w:rsid w:val="60A29146"/>
    <w:rsid w:val="61D1664F"/>
    <w:rsid w:val="624B832E"/>
    <w:rsid w:val="630A200B"/>
    <w:rsid w:val="63E6CB7F"/>
    <w:rsid w:val="64DB368E"/>
    <w:rsid w:val="6563F117"/>
    <w:rsid w:val="65D0B818"/>
    <w:rsid w:val="660B1AD0"/>
    <w:rsid w:val="66E4C48A"/>
    <w:rsid w:val="674DCD1A"/>
    <w:rsid w:val="69150B88"/>
    <w:rsid w:val="69EB0560"/>
    <w:rsid w:val="6A116903"/>
    <w:rsid w:val="6A487E68"/>
    <w:rsid w:val="6AE5BE31"/>
    <w:rsid w:val="6C5C3115"/>
    <w:rsid w:val="6D0FE8DE"/>
    <w:rsid w:val="6D7138EC"/>
    <w:rsid w:val="6DB91C5E"/>
    <w:rsid w:val="6DC2E927"/>
    <w:rsid w:val="6DCB8BE5"/>
    <w:rsid w:val="6E07AFDC"/>
    <w:rsid w:val="6F7D9C27"/>
    <w:rsid w:val="6FDAE04D"/>
    <w:rsid w:val="704BE7AE"/>
    <w:rsid w:val="725C0DB2"/>
    <w:rsid w:val="733A2696"/>
    <w:rsid w:val="74369EB5"/>
    <w:rsid w:val="74542420"/>
    <w:rsid w:val="74F214C7"/>
    <w:rsid w:val="75600118"/>
    <w:rsid w:val="75B9A37A"/>
    <w:rsid w:val="772ED033"/>
    <w:rsid w:val="77A68437"/>
    <w:rsid w:val="78460015"/>
    <w:rsid w:val="78C261BB"/>
    <w:rsid w:val="792A5713"/>
    <w:rsid w:val="795FA365"/>
    <w:rsid w:val="79A4926E"/>
    <w:rsid w:val="7F0EA147"/>
    <w:rsid w:val="7F77B0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C33FA0"/>
  <w15:docId w15:val="{AB6F6169-B360-407E-87B8-92D79A07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70"/>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5"/>
      </w:numPr>
      <w:spacing w:before="0"/>
    </w:pPr>
  </w:style>
  <w:style w:type="paragraph" w:customStyle="1" w:styleId="NumberedList">
    <w:name w:val="NumberedList"/>
    <w:basedOn w:val="ListParagraph"/>
    <w:qFormat/>
    <w:rsid w:val="00F23FEC"/>
    <w:pPr>
      <w:numPr>
        <w:numId w:val="6"/>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FootnoteText">
    <w:name w:val="footnote text"/>
    <w:basedOn w:val="Normal"/>
    <w:link w:val="FootnoteTextChar"/>
    <w:uiPriority w:val="99"/>
    <w:semiHidden/>
    <w:unhideWhenUsed/>
    <w:rsid w:val="00887133"/>
    <w:pPr>
      <w:spacing w:before="0" w:after="0" w:line="240" w:lineRule="auto"/>
    </w:pPr>
  </w:style>
  <w:style w:type="character" w:customStyle="1" w:styleId="FootnoteTextChar">
    <w:name w:val="Footnote Text Char"/>
    <w:basedOn w:val="DefaultParagraphFont"/>
    <w:link w:val="FootnoteText"/>
    <w:uiPriority w:val="99"/>
    <w:semiHidden/>
    <w:rsid w:val="00887133"/>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887133"/>
    <w:rPr>
      <w:vertAlign w:val="superscript"/>
    </w:rPr>
  </w:style>
  <w:style w:type="paragraph" w:customStyle="1" w:styleId="Pa8">
    <w:name w:val="Pa8"/>
    <w:basedOn w:val="Normal"/>
    <w:next w:val="Normal"/>
    <w:uiPriority w:val="99"/>
    <w:rsid w:val="00EF08B1"/>
    <w:pPr>
      <w:autoSpaceDE w:val="0"/>
      <w:autoSpaceDN w:val="0"/>
      <w:adjustRightInd w:val="0"/>
      <w:spacing w:before="0" w:after="0" w:line="181" w:lineRule="atLeast"/>
    </w:pPr>
    <w:rPr>
      <w:rFonts w:ascii="AU Sans BETA Text Bold" w:hAnsi="AU Sans BETA Text Bold"/>
      <w:color w:val="auto"/>
      <w:sz w:val="24"/>
      <w:szCs w:val="24"/>
    </w:rPr>
  </w:style>
  <w:style w:type="paragraph" w:customStyle="1" w:styleId="Pa20">
    <w:name w:val="Pa20"/>
    <w:basedOn w:val="Normal"/>
    <w:next w:val="Normal"/>
    <w:uiPriority w:val="99"/>
    <w:rsid w:val="00EF08B1"/>
    <w:pPr>
      <w:autoSpaceDE w:val="0"/>
      <w:autoSpaceDN w:val="0"/>
      <w:adjustRightInd w:val="0"/>
      <w:spacing w:before="0" w:after="0" w:line="181" w:lineRule="atLeast"/>
    </w:pPr>
    <w:rPr>
      <w:rFonts w:ascii="AU Sans BETA Text Bold" w:hAnsi="AU Sans BETA Text Bold"/>
      <w:color w:val="auto"/>
      <w:sz w:val="24"/>
      <w:szCs w:val="24"/>
    </w:rPr>
  </w:style>
  <w:style w:type="character" w:customStyle="1" w:styleId="A3">
    <w:name w:val="A3"/>
    <w:uiPriority w:val="99"/>
    <w:rsid w:val="00800CC4"/>
    <w:rPr>
      <w:rFonts w:cs="AU Sans BETA Display Medium"/>
      <w:color w:val="000000"/>
    </w:rPr>
  </w:style>
  <w:style w:type="character" w:customStyle="1" w:styleId="A8">
    <w:name w:val="A8"/>
    <w:uiPriority w:val="99"/>
    <w:rsid w:val="003F4D1A"/>
    <w:rPr>
      <w:rFonts w:cs="AU Sans BETA Text"/>
      <w:color w:val="000000"/>
      <w:sz w:val="10"/>
      <w:szCs w:val="10"/>
    </w:rPr>
  </w:style>
  <w:style w:type="character" w:styleId="UnresolvedMention">
    <w:name w:val="Unresolved Mention"/>
    <w:basedOn w:val="DefaultParagraphFont"/>
    <w:uiPriority w:val="99"/>
    <w:semiHidden/>
    <w:unhideWhenUsed/>
    <w:rsid w:val="003F4D1A"/>
    <w:rPr>
      <w:color w:val="605E5C"/>
      <w:shd w:val="clear" w:color="auto" w:fill="E1DFDD"/>
    </w:rPr>
  </w:style>
  <w:style w:type="character" w:customStyle="1" w:styleId="A38">
    <w:name w:val="A38"/>
    <w:uiPriority w:val="99"/>
    <w:rsid w:val="003F4D1A"/>
    <w:rPr>
      <w:rFonts w:cs="AU Sans BETA Text"/>
      <w:color w:val="000000"/>
      <w:sz w:val="14"/>
      <w:szCs w:val="14"/>
    </w:rPr>
  </w:style>
  <w:style w:type="character" w:customStyle="1" w:styleId="A7">
    <w:name w:val="A7"/>
    <w:uiPriority w:val="99"/>
    <w:rsid w:val="003F4D1A"/>
    <w:rPr>
      <w:rFonts w:cs="AU Sans BETA Text Medium"/>
      <w:color w:val="000000"/>
      <w:sz w:val="18"/>
      <w:szCs w:val="18"/>
      <w:u w:val="single"/>
    </w:rPr>
  </w:style>
  <w:style w:type="paragraph" w:customStyle="1" w:styleId="Pa23">
    <w:name w:val="Pa23"/>
    <w:basedOn w:val="Normal"/>
    <w:next w:val="Normal"/>
    <w:uiPriority w:val="99"/>
    <w:rsid w:val="00F147DB"/>
    <w:pPr>
      <w:autoSpaceDE w:val="0"/>
      <w:autoSpaceDN w:val="0"/>
      <w:adjustRightInd w:val="0"/>
      <w:spacing w:before="0" w:after="0" w:line="241" w:lineRule="atLeast"/>
    </w:pPr>
    <w:rPr>
      <w:rFonts w:ascii="AU Sans BETA Text Medium" w:hAnsi="AU Sans BETA Text Medium"/>
      <w:color w:val="auto"/>
      <w:sz w:val="24"/>
      <w:szCs w:val="24"/>
    </w:rPr>
  </w:style>
  <w:style w:type="paragraph" w:customStyle="1" w:styleId="Pa24">
    <w:name w:val="Pa24"/>
    <w:basedOn w:val="Normal"/>
    <w:next w:val="Normal"/>
    <w:uiPriority w:val="99"/>
    <w:rsid w:val="00F147DB"/>
    <w:pPr>
      <w:autoSpaceDE w:val="0"/>
      <w:autoSpaceDN w:val="0"/>
      <w:adjustRightInd w:val="0"/>
      <w:spacing w:before="0" w:after="0" w:line="181" w:lineRule="atLeast"/>
    </w:pPr>
    <w:rPr>
      <w:rFonts w:ascii="AU Sans BETA Text Medium" w:hAnsi="AU Sans BETA Text Medium"/>
      <w:color w:val="auto"/>
      <w:sz w:val="24"/>
      <w:szCs w:val="24"/>
    </w:rPr>
  </w:style>
  <w:style w:type="character" w:customStyle="1" w:styleId="A4">
    <w:name w:val="A4"/>
    <w:uiPriority w:val="99"/>
    <w:rsid w:val="00F147DB"/>
    <w:rPr>
      <w:rFonts w:ascii="AU Sans BETA Text Bold" w:hAnsi="AU Sans BETA Text Bold" w:cs="AU Sans BETA Text Bold"/>
      <w:b/>
      <w:bCs/>
      <w:color w:val="000000"/>
      <w:sz w:val="20"/>
      <w:szCs w:val="20"/>
    </w:rPr>
  </w:style>
  <w:style w:type="paragraph" w:styleId="Revision">
    <w:name w:val="Revision"/>
    <w:hidden/>
    <w:uiPriority w:val="99"/>
    <w:semiHidden/>
    <w:rsid w:val="00527ECA"/>
    <w:pPr>
      <w:spacing w:after="0" w:line="240" w:lineRule="auto"/>
    </w:pPr>
    <w:rPr>
      <w:rFonts w:ascii="Verdana" w:hAnsi="Verdana"/>
      <w:color w:val="000000" w:themeColor="text1"/>
      <w:sz w:val="20"/>
      <w:szCs w:val="20"/>
    </w:rPr>
  </w:style>
  <w:style w:type="table" w:styleId="GridTable1Light">
    <w:name w:val="Grid Table 1 Light"/>
    <w:basedOn w:val="TableNormal"/>
    <w:uiPriority w:val="46"/>
    <w:rsid w:val="00E327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3279B"/>
    <w:pPr>
      <w:spacing w:after="0" w:line="240" w:lineRule="auto"/>
    </w:pPr>
    <w:tblPr>
      <w:tblStyleRowBandSize w:val="1"/>
      <w:tblStyleColBandSize w:val="1"/>
      <w:tblBorders>
        <w:top w:val="single" w:sz="4" w:space="0" w:color="CFABD4" w:themeColor="accent1" w:themeTint="66"/>
        <w:left w:val="single" w:sz="4" w:space="0" w:color="CFABD4" w:themeColor="accent1" w:themeTint="66"/>
        <w:bottom w:val="single" w:sz="4" w:space="0" w:color="CFABD4" w:themeColor="accent1" w:themeTint="66"/>
        <w:right w:val="single" w:sz="4" w:space="0" w:color="CFABD4" w:themeColor="accent1" w:themeTint="66"/>
        <w:insideH w:val="single" w:sz="4" w:space="0" w:color="CFABD4" w:themeColor="accent1" w:themeTint="66"/>
        <w:insideV w:val="single" w:sz="4" w:space="0" w:color="CFABD4" w:themeColor="accent1" w:themeTint="66"/>
      </w:tblBorders>
    </w:tblPr>
    <w:tblStylePr w:type="firstRow">
      <w:rPr>
        <w:b/>
        <w:bCs/>
      </w:rPr>
      <w:tblPr/>
      <w:tcPr>
        <w:tcBorders>
          <w:bottom w:val="single" w:sz="12" w:space="0" w:color="B781BF" w:themeColor="accent1" w:themeTint="99"/>
        </w:tcBorders>
      </w:tcPr>
    </w:tblStylePr>
    <w:tblStylePr w:type="lastRow">
      <w:rPr>
        <w:b/>
        <w:bCs/>
      </w:rPr>
      <w:tblPr/>
      <w:tcPr>
        <w:tcBorders>
          <w:top w:val="double" w:sz="2" w:space="0" w:color="B781BF"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927DE"/>
    <w:pPr>
      <w:keepNext/>
      <w:keepLines/>
      <w:spacing w:before="240" w:after="0" w:line="259" w:lineRule="auto"/>
      <w:outlineLvl w:val="9"/>
    </w:pPr>
    <w:rPr>
      <w:rFonts w:asciiTheme="majorHAnsi" w:eastAsiaTheme="majorEastAsia" w:hAnsiTheme="majorHAnsi" w:cstheme="majorBidi"/>
      <w:bCs w:val="0"/>
      <w:color w:val="5B3161" w:themeColor="accent1" w:themeShade="BF"/>
      <w:sz w:val="32"/>
      <w:szCs w:val="32"/>
      <w:lang w:val="en-US" w:eastAsia="en-US"/>
    </w:rPr>
  </w:style>
  <w:style w:type="paragraph" w:styleId="TOC1">
    <w:name w:val="toc 1"/>
    <w:basedOn w:val="Normal"/>
    <w:next w:val="Normal"/>
    <w:autoRedefine/>
    <w:uiPriority w:val="39"/>
    <w:unhideWhenUsed/>
    <w:rsid w:val="006927DE"/>
    <w:pPr>
      <w:spacing w:after="100"/>
    </w:pPr>
  </w:style>
  <w:style w:type="paragraph" w:styleId="TOC2">
    <w:name w:val="toc 2"/>
    <w:basedOn w:val="Normal"/>
    <w:next w:val="Normal"/>
    <w:autoRedefine/>
    <w:uiPriority w:val="39"/>
    <w:unhideWhenUsed/>
    <w:rsid w:val="006927DE"/>
    <w:pPr>
      <w:spacing w:after="100"/>
      <w:ind w:left="200"/>
    </w:pPr>
  </w:style>
  <w:style w:type="paragraph" w:styleId="TOC3">
    <w:name w:val="toc 3"/>
    <w:basedOn w:val="Normal"/>
    <w:next w:val="Normal"/>
    <w:autoRedefine/>
    <w:uiPriority w:val="39"/>
    <w:unhideWhenUsed/>
    <w:rsid w:val="006927DE"/>
    <w:pPr>
      <w:spacing w:after="100"/>
      <w:ind w:left="400"/>
    </w:pPr>
  </w:style>
  <w:style w:type="paragraph" w:customStyle="1" w:styleId="paragraph">
    <w:name w:val="paragraph"/>
    <w:basedOn w:val="Normal"/>
    <w:rsid w:val="003259B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259B6"/>
  </w:style>
  <w:style w:type="character" w:customStyle="1" w:styleId="eop">
    <w:name w:val="eop"/>
    <w:basedOn w:val="DefaultParagraphFont"/>
    <w:rsid w:val="00836F84"/>
  </w:style>
  <w:style w:type="character" w:styleId="Mention">
    <w:name w:val="Mention"/>
    <w:basedOn w:val="DefaultParagraphFont"/>
    <w:uiPriority w:val="99"/>
    <w:unhideWhenUsed/>
    <w:rsid w:val="004F7625"/>
    <w:rPr>
      <w:color w:val="2B579A"/>
      <w:shd w:val="clear" w:color="auto" w:fill="E1DFDD"/>
    </w:rPr>
  </w:style>
  <w:style w:type="paragraph" w:styleId="NormalWeb">
    <w:name w:val="Normal (Web)"/>
    <w:basedOn w:val="Normal"/>
    <w:uiPriority w:val="99"/>
    <w:unhideWhenUsed/>
    <w:rsid w:val="00DD3C9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Bodystyle">
    <w:name w:val="Body style"/>
    <w:basedOn w:val="Normal"/>
    <w:link w:val="BodystyleChar"/>
    <w:qFormat/>
    <w:rsid w:val="004E5B12"/>
    <w:pPr>
      <w:spacing w:before="0" w:after="120" w:line="280" w:lineRule="atLeast"/>
    </w:pPr>
    <w:rPr>
      <w:rFonts w:ascii="Arial" w:eastAsia="Cambria" w:hAnsi="Arial" w:cs="Times New Roman"/>
      <w:color w:val="565656"/>
      <w:szCs w:val="24"/>
    </w:rPr>
  </w:style>
  <w:style w:type="character" w:customStyle="1" w:styleId="BodystyleChar">
    <w:name w:val="Body style Char"/>
    <w:basedOn w:val="DefaultParagraphFont"/>
    <w:link w:val="Bodystyle"/>
    <w:rsid w:val="004E5B12"/>
    <w:rPr>
      <w:rFonts w:ascii="Arial" w:eastAsia="Cambria" w:hAnsi="Arial" w:cs="Times New Roman"/>
      <w:color w:val="56565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31266">
      <w:bodyDiv w:val="1"/>
      <w:marLeft w:val="0"/>
      <w:marRight w:val="0"/>
      <w:marTop w:val="0"/>
      <w:marBottom w:val="0"/>
      <w:divBdr>
        <w:top w:val="none" w:sz="0" w:space="0" w:color="auto"/>
        <w:left w:val="none" w:sz="0" w:space="0" w:color="auto"/>
        <w:bottom w:val="none" w:sz="0" w:space="0" w:color="auto"/>
        <w:right w:val="none" w:sz="0" w:space="0" w:color="auto"/>
      </w:divBdr>
    </w:div>
    <w:div w:id="38095709">
      <w:bodyDiv w:val="1"/>
      <w:marLeft w:val="0"/>
      <w:marRight w:val="0"/>
      <w:marTop w:val="0"/>
      <w:marBottom w:val="0"/>
      <w:divBdr>
        <w:top w:val="none" w:sz="0" w:space="0" w:color="auto"/>
        <w:left w:val="none" w:sz="0" w:space="0" w:color="auto"/>
        <w:bottom w:val="none" w:sz="0" w:space="0" w:color="auto"/>
        <w:right w:val="none" w:sz="0" w:space="0" w:color="auto"/>
      </w:divBdr>
    </w:div>
    <w:div w:id="47188063">
      <w:bodyDiv w:val="1"/>
      <w:marLeft w:val="0"/>
      <w:marRight w:val="0"/>
      <w:marTop w:val="0"/>
      <w:marBottom w:val="0"/>
      <w:divBdr>
        <w:top w:val="none" w:sz="0" w:space="0" w:color="auto"/>
        <w:left w:val="none" w:sz="0" w:space="0" w:color="auto"/>
        <w:bottom w:val="none" w:sz="0" w:space="0" w:color="auto"/>
        <w:right w:val="none" w:sz="0" w:space="0" w:color="auto"/>
      </w:divBdr>
    </w:div>
    <w:div w:id="66341402">
      <w:bodyDiv w:val="1"/>
      <w:marLeft w:val="0"/>
      <w:marRight w:val="0"/>
      <w:marTop w:val="0"/>
      <w:marBottom w:val="0"/>
      <w:divBdr>
        <w:top w:val="none" w:sz="0" w:space="0" w:color="auto"/>
        <w:left w:val="none" w:sz="0" w:space="0" w:color="auto"/>
        <w:bottom w:val="none" w:sz="0" w:space="0" w:color="auto"/>
        <w:right w:val="none" w:sz="0" w:space="0" w:color="auto"/>
      </w:divBdr>
    </w:div>
    <w:div w:id="173764552">
      <w:bodyDiv w:val="1"/>
      <w:marLeft w:val="0"/>
      <w:marRight w:val="0"/>
      <w:marTop w:val="0"/>
      <w:marBottom w:val="0"/>
      <w:divBdr>
        <w:top w:val="none" w:sz="0" w:space="0" w:color="auto"/>
        <w:left w:val="none" w:sz="0" w:space="0" w:color="auto"/>
        <w:bottom w:val="none" w:sz="0" w:space="0" w:color="auto"/>
        <w:right w:val="none" w:sz="0" w:space="0" w:color="auto"/>
      </w:divBdr>
    </w:div>
    <w:div w:id="245311106">
      <w:bodyDiv w:val="1"/>
      <w:marLeft w:val="0"/>
      <w:marRight w:val="0"/>
      <w:marTop w:val="0"/>
      <w:marBottom w:val="0"/>
      <w:divBdr>
        <w:top w:val="none" w:sz="0" w:space="0" w:color="auto"/>
        <w:left w:val="none" w:sz="0" w:space="0" w:color="auto"/>
        <w:bottom w:val="none" w:sz="0" w:space="0" w:color="auto"/>
        <w:right w:val="none" w:sz="0" w:space="0" w:color="auto"/>
      </w:divBdr>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22052940">
      <w:bodyDiv w:val="1"/>
      <w:marLeft w:val="0"/>
      <w:marRight w:val="0"/>
      <w:marTop w:val="0"/>
      <w:marBottom w:val="0"/>
      <w:divBdr>
        <w:top w:val="none" w:sz="0" w:space="0" w:color="auto"/>
        <w:left w:val="none" w:sz="0" w:space="0" w:color="auto"/>
        <w:bottom w:val="none" w:sz="0" w:space="0" w:color="auto"/>
        <w:right w:val="none" w:sz="0" w:space="0" w:color="auto"/>
      </w:divBdr>
    </w:div>
    <w:div w:id="351421729">
      <w:bodyDiv w:val="1"/>
      <w:marLeft w:val="0"/>
      <w:marRight w:val="0"/>
      <w:marTop w:val="0"/>
      <w:marBottom w:val="0"/>
      <w:divBdr>
        <w:top w:val="none" w:sz="0" w:space="0" w:color="auto"/>
        <w:left w:val="none" w:sz="0" w:space="0" w:color="auto"/>
        <w:bottom w:val="none" w:sz="0" w:space="0" w:color="auto"/>
        <w:right w:val="none" w:sz="0" w:space="0" w:color="auto"/>
      </w:divBdr>
    </w:div>
    <w:div w:id="354118767">
      <w:bodyDiv w:val="1"/>
      <w:marLeft w:val="0"/>
      <w:marRight w:val="0"/>
      <w:marTop w:val="0"/>
      <w:marBottom w:val="0"/>
      <w:divBdr>
        <w:top w:val="none" w:sz="0" w:space="0" w:color="auto"/>
        <w:left w:val="none" w:sz="0" w:space="0" w:color="auto"/>
        <w:bottom w:val="none" w:sz="0" w:space="0" w:color="auto"/>
        <w:right w:val="none" w:sz="0" w:space="0" w:color="auto"/>
      </w:divBdr>
    </w:div>
    <w:div w:id="357892912">
      <w:bodyDiv w:val="1"/>
      <w:marLeft w:val="0"/>
      <w:marRight w:val="0"/>
      <w:marTop w:val="0"/>
      <w:marBottom w:val="0"/>
      <w:divBdr>
        <w:top w:val="none" w:sz="0" w:space="0" w:color="auto"/>
        <w:left w:val="none" w:sz="0" w:space="0" w:color="auto"/>
        <w:bottom w:val="none" w:sz="0" w:space="0" w:color="auto"/>
        <w:right w:val="none" w:sz="0" w:space="0" w:color="auto"/>
      </w:divBdr>
    </w:div>
    <w:div w:id="386879224">
      <w:bodyDiv w:val="1"/>
      <w:marLeft w:val="0"/>
      <w:marRight w:val="0"/>
      <w:marTop w:val="0"/>
      <w:marBottom w:val="0"/>
      <w:divBdr>
        <w:top w:val="none" w:sz="0" w:space="0" w:color="auto"/>
        <w:left w:val="none" w:sz="0" w:space="0" w:color="auto"/>
        <w:bottom w:val="none" w:sz="0" w:space="0" w:color="auto"/>
        <w:right w:val="none" w:sz="0" w:space="0" w:color="auto"/>
      </w:divBdr>
    </w:div>
    <w:div w:id="447284155">
      <w:bodyDiv w:val="1"/>
      <w:marLeft w:val="0"/>
      <w:marRight w:val="0"/>
      <w:marTop w:val="0"/>
      <w:marBottom w:val="0"/>
      <w:divBdr>
        <w:top w:val="none" w:sz="0" w:space="0" w:color="auto"/>
        <w:left w:val="none" w:sz="0" w:space="0" w:color="auto"/>
        <w:bottom w:val="none" w:sz="0" w:space="0" w:color="auto"/>
        <w:right w:val="none" w:sz="0" w:space="0" w:color="auto"/>
      </w:divBdr>
      <w:divsChild>
        <w:div w:id="110899367">
          <w:marLeft w:val="0"/>
          <w:marRight w:val="0"/>
          <w:marTop w:val="0"/>
          <w:marBottom w:val="0"/>
          <w:divBdr>
            <w:top w:val="none" w:sz="0" w:space="0" w:color="auto"/>
            <w:left w:val="none" w:sz="0" w:space="0" w:color="auto"/>
            <w:bottom w:val="none" w:sz="0" w:space="0" w:color="auto"/>
            <w:right w:val="none" w:sz="0" w:space="0" w:color="auto"/>
          </w:divBdr>
        </w:div>
        <w:div w:id="895966850">
          <w:marLeft w:val="0"/>
          <w:marRight w:val="0"/>
          <w:marTop w:val="0"/>
          <w:marBottom w:val="0"/>
          <w:divBdr>
            <w:top w:val="none" w:sz="0" w:space="0" w:color="auto"/>
            <w:left w:val="none" w:sz="0" w:space="0" w:color="auto"/>
            <w:bottom w:val="none" w:sz="0" w:space="0" w:color="auto"/>
            <w:right w:val="none" w:sz="0" w:space="0" w:color="auto"/>
          </w:divBdr>
        </w:div>
        <w:div w:id="1255286800">
          <w:marLeft w:val="0"/>
          <w:marRight w:val="0"/>
          <w:marTop w:val="0"/>
          <w:marBottom w:val="0"/>
          <w:divBdr>
            <w:top w:val="none" w:sz="0" w:space="0" w:color="auto"/>
            <w:left w:val="none" w:sz="0" w:space="0" w:color="auto"/>
            <w:bottom w:val="none" w:sz="0" w:space="0" w:color="auto"/>
            <w:right w:val="none" w:sz="0" w:space="0" w:color="auto"/>
          </w:divBdr>
        </w:div>
        <w:div w:id="1328047367">
          <w:marLeft w:val="0"/>
          <w:marRight w:val="0"/>
          <w:marTop w:val="0"/>
          <w:marBottom w:val="0"/>
          <w:divBdr>
            <w:top w:val="none" w:sz="0" w:space="0" w:color="auto"/>
            <w:left w:val="none" w:sz="0" w:space="0" w:color="auto"/>
            <w:bottom w:val="none" w:sz="0" w:space="0" w:color="auto"/>
            <w:right w:val="none" w:sz="0" w:space="0" w:color="auto"/>
          </w:divBdr>
        </w:div>
        <w:div w:id="1665008172">
          <w:marLeft w:val="0"/>
          <w:marRight w:val="0"/>
          <w:marTop w:val="0"/>
          <w:marBottom w:val="0"/>
          <w:divBdr>
            <w:top w:val="none" w:sz="0" w:space="0" w:color="auto"/>
            <w:left w:val="none" w:sz="0" w:space="0" w:color="auto"/>
            <w:bottom w:val="none" w:sz="0" w:space="0" w:color="auto"/>
            <w:right w:val="none" w:sz="0" w:space="0" w:color="auto"/>
          </w:divBdr>
        </w:div>
        <w:div w:id="1860970045">
          <w:marLeft w:val="0"/>
          <w:marRight w:val="0"/>
          <w:marTop w:val="0"/>
          <w:marBottom w:val="0"/>
          <w:divBdr>
            <w:top w:val="none" w:sz="0" w:space="0" w:color="auto"/>
            <w:left w:val="none" w:sz="0" w:space="0" w:color="auto"/>
            <w:bottom w:val="none" w:sz="0" w:space="0" w:color="auto"/>
            <w:right w:val="none" w:sz="0" w:space="0" w:color="auto"/>
          </w:divBdr>
        </w:div>
      </w:divsChild>
    </w:div>
    <w:div w:id="449325330">
      <w:bodyDiv w:val="1"/>
      <w:marLeft w:val="0"/>
      <w:marRight w:val="0"/>
      <w:marTop w:val="0"/>
      <w:marBottom w:val="0"/>
      <w:divBdr>
        <w:top w:val="none" w:sz="0" w:space="0" w:color="auto"/>
        <w:left w:val="none" w:sz="0" w:space="0" w:color="auto"/>
        <w:bottom w:val="none" w:sz="0" w:space="0" w:color="auto"/>
        <w:right w:val="none" w:sz="0" w:space="0" w:color="auto"/>
      </w:divBdr>
    </w:div>
    <w:div w:id="456417349">
      <w:bodyDiv w:val="1"/>
      <w:marLeft w:val="0"/>
      <w:marRight w:val="0"/>
      <w:marTop w:val="0"/>
      <w:marBottom w:val="0"/>
      <w:divBdr>
        <w:top w:val="none" w:sz="0" w:space="0" w:color="auto"/>
        <w:left w:val="none" w:sz="0" w:space="0" w:color="auto"/>
        <w:bottom w:val="none" w:sz="0" w:space="0" w:color="auto"/>
        <w:right w:val="none" w:sz="0" w:space="0" w:color="auto"/>
      </w:divBdr>
    </w:div>
    <w:div w:id="576944516">
      <w:bodyDiv w:val="1"/>
      <w:marLeft w:val="0"/>
      <w:marRight w:val="0"/>
      <w:marTop w:val="0"/>
      <w:marBottom w:val="0"/>
      <w:divBdr>
        <w:top w:val="none" w:sz="0" w:space="0" w:color="auto"/>
        <w:left w:val="none" w:sz="0" w:space="0" w:color="auto"/>
        <w:bottom w:val="none" w:sz="0" w:space="0" w:color="auto"/>
        <w:right w:val="none" w:sz="0" w:space="0" w:color="auto"/>
      </w:divBdr>
    </w:div>
    <w:div w:id="633683378">
      <w:bodyDiv w:val="1"/>
      <w:marLeft w:val="0"/>
      <w:marRight w:val="0"/>
      <w:marTop w:val="0"/>
      <w:marBottom w:val="0"/>
      <w:divBdr>
        <w:top w:val="none" w:sz="0" w:space="0" w:color="auto"/>
        <w:left w:val="none" w:sz="0" w:space="0" w:color="auto"/>
        <w:bottom w:val="none" w:sz="0" w:space="0" w:color="auto"/>
        <w:right w:val="none" w:sz="0" w:space="0" w:color="auto"/>
      </w:divBdr>
    </w:div>
    <w:div w:id="694384962">
      <w:bodyDiv w:val="1"/>
      <w:marLeft w:val="0"/>
      <w:marRight w:val="0"/>
      <w:marTop w:val="0"/>
      <w:marBottom w:val="0"/>
      <w:divBdr>
        <w:top w:val="none" w:sz="0" w:space="0" w:color="auto"/>
        <w:left w:val="none" w:sz="0" w:space="0" w:color="auto"/>
        <w:bottom w:val="none" w:sz="0" w:space="0" w:color="auto"/>
        <w:right w:val="none" w:sz="0" w:space="0" w:color="auto"/>
      </w:divBdr>
    </w:div>
    <w:div w:id="716130246">
      <w:bodyDiv w:val="1"/>
      <w:marLeft w:val="0"/>
      <w:marRight w:val="0"/>
      <w:marTop w:val="0"/>
      <w:marBottom w:val="0"/>
      <w:divBdr>
        <w:top w:val="none" w:sz="0" w:space="0" w:color="auto"/>
        <w:left w:val="none" w:sz="0" w:space="0" w:color="auto"/>
        <w:bottom w:val="none" w:sz="0" w:space="0" w:color="auto"/>
        <w:right w:val="none" w:sz="0" w:space="0" w:color="auto"/>
      </w:divBdr>
    </w:div>
    <w:div w:id="789009586">
      <w:bodyDiv w:val="1"/>
      <w:marLeft w:val="0"/>
      <w:marRight w:val="0"/>
      <w:marTop w:val="0"/>
      <w:marBottom w:val="0"/>
      <w:divBdr>
        <w:top w:val="none" w:sz="0" w:space="0" w:color="auto"/>
        <w:left w:val="none" w:sz="0" w:space="0" w:color="auto"/>
        <w:bottom w:val="none" w:sz="0" w:space="0" w:color="auto"/>
        <w:right w:val="none" w:sz="0" w:space="0" w:color="auto"/>
      </w:divBdr>
      <w:divsChild>
        <w:div w:id="33039871">
          <w:marLeft w:val="0"/>
          <w:marRight w:val="0"/>
          <w:marTop w:val="0"/>
          <w:marBottom w:val="0"/>
          <w:divBdr>
            <w:top w:val="none" w:sz="0" w:space="0" w:color="auto"/>
            <w:left w:val="none" w:sz="0" w:space="0" w:color="auto"/>
            <w:bottom w:val="none" w:sz="0" w:space="0" w:color="auto"/>
            <w:right w:val="none" w:sz="0" w:space="0" w:color="auto"/>
          </w:divBdr>
        </w:div>
        <w:div w:id="214511613">
          <w:marLeft w:val="0"/>
          <w:marRight w:val="0"/>
          <w:marTop w:val="0"/>
          <w:marBottom w:val="0"/>
          <w:divBdr>
            <w:top w:val="none" w:sz="0" w:space="0" w:color="auto"/>
            <w:left w:val="none" w:sz="0" w:space="0" w:color="auto"/>
            <w:bottom w:val="none" w:sz="0" w:space="0" w:color="auto"/>
            <w:right w:val="none" w:sz="0" w:space="0" w:color="auto"/>
          </w:divBdr>
        </w:div>
        <w:div w:id="379598691">
          <w:marLeft w:val="0"/>
          <w:marRight w:val="0"/>
          <w:marTop w:val="0"/>
          <w:marBottom w:val="0"/>
          <w:divBdr>
            <w:top w:val="none" w:sz="0" w:space="0" w:color="auto"/>
            <w:left w:val="none" w:sz="0" w:space="0" w:color="auto"/>
            <w:bottom w:val="none" w:sz="0" w:space="0" w:color="auto"/>
            <w:right w:val="none" w:sz="0" w:space="0" w:color="auto"/>
          </w:divBdr>
        </w:div>
        <w:div w:id="739329710">
          <w:marLeft w:val="0"/>
          <w:marRight w:val="0"/>
          <w:marTop w:val="0"/>
          <w:marBottom w:val="0"/>
          <w:divBdr>
            <w:top w:val="none" w:sz="0" w:space="0" w:color="auto"/>
            <w:left w:val="none" w:sz="0" w:space="0" w:color="auto"/>
            <w:bottom w:val="none" w:sz="0" w:space="0" w:color="auto"/>
            <w:right w:val="none" w:sz="0" w:space="0" w:color="auto"/>
          </w:divBdr>
        </w:div>
        <w:div w:id="1417821528">
          <w:marLeft w:val="0"/>
          <w:marRight w:val="0"/>
          <w:marTop w:val="0"/>
          <w:marBottom w:val="0"/>
          <w:divBdr>
            <w:top w:val="none" w:sz="0" w:space="0" w:color="auto"/>
            <w:left w:val="none" w:sz="0" w:space="0" w:color="auto"/>
            <w:bottom w:val="none" w:sz="0" w:space="0" w:color="auto"/>
            <w:right w:val="none" w:sz="0" w:space="0" w:color="auto"/>
          </w:divBdr>
        </w:div>
        <w:div w:id="1908105954">
          <w:marLeft w:val="0"/>
          <w:marRight w:val="0"/>
          <w:marTop w:val="0"/>
          <w:marBottom w:val="0"/>
          <w:divBdr>
            <w:top w:val="none" w:sz="0" w:space="0" w:color="auto"/>
            <w:left w:val="none" w:sz="0" w:space="0" w:color="auto"/>
            <w:bottom w:val="none" w:sz="0" w:space="0" w:color="auto"/>
            <w:right w:val="none" w:sz="0" w:space="0" w:color="auto"/>
          </w:divBdr>
        </w:div>
      </w:divsChild>
    </w:div>
    <w:div w:id="819344031">
      <w:bodyDiv w:val="1"/>
      <w:marLeft w:val="0"/>
      <w:marRight w:val="0"/>
      <w:marTop w:val="0"/>
      <w:marBottom w:val="0"/>
      <w:divBdr>
        <w:top w:val="none" w:sz="0" w:space="0" w:color="auto"/>
        <w:left w:val="none" w:sz="0" w:space="0" w:color="auto"/>
        <w:bottom w:val="none" w:sz="0" w:space="0" w:color="auto"/>
        <w:right w:val="none" w:sz="0" w:space="0" w:color="auto"/>
      </w:divBdr>
    </w:div>
    <w:div w:id="872427669">
      <w:bodyDiv w:val="1"/>
      <w:marLeft w:val="0"/>
      <w:marRight w:val="0"/>
      <w:marTop w:val="0"/>
      <w:marBottom w:val="0"/>
      <w:divBdr>
        <w:top w:val="none" w:sz="0" w:space="0" w:color="auto"/>
        <w:left w:val="none" w:sz="0" w:space="0" w:color="auto"/>
        <w:bottom w:val="none" w:sz="0" w:space="0" w:color="auto"/>
        <w:right w:val="none" w:sz="0" w:space="0" w:color="auto"/>
      </w:divBdr>
    </w:div>
    <w:div w:id="939996114">
      <w:bodyDiv w:val="1"/>
      <w:marLeft w:val="0"/>
      <w:marRight w:val="0"/>
      <w:marTop w:val="0"/>
      <w:marBottom w:val="0"/>
      <w:divBdr>
        <w:top w:val="none" w:sz="0" w:space="0" w:color="auto"/>
        <w:left w:val="none" w:sz="0" w:space="0" w:color="auto"/>
        <w:bottom w:val="none" w:sz="0" w:space="0" w:color="auto"/>
        <w:right w:val="none" w:sz="0" w:space="0" w:color="auto"/>
      </w:divBdr>
    </w:div>
    <w:div w:id="966011455">
      <w:bodyDiv w:val="1"/>
      <w:marLeft w:val="0"/>
      <w:marRight w:val="0"/>
      <w:marTop w:val="0"/>
      <w:marBottom w:val="0"/>
      <w:divBdr>
        <w:top w:val="none" w:sz="0" w:space="0" w:color="auto"/>
        <w:left w:val="none" w:sz="0" w:space="0" w:color="auto"/>
        <w:bottom w:val="none" w:sz="0" w:space="0" w:color="auto"/>
        <w:right w:val="none" w:sz="0" w:space="0" w:color="auto"/>
      </w:divBdr>
    </w:div>
    <w:div w:id="972294645">
      <w:bodyDiv w:val="1"/>
      <w:marLeft w:val="0"/>
      <w:marRight w:val="0"/>
      <w:marTop w:val="0"/>
      <w:marBottom w:val="0"/>
      <w:divBdr>
        <w:top w:val="none" w:sz="0" w:space="0" w:color="auto"/>
        <w:left w:val="none" w:sz="0" w:space="0" w:color="auto"/>
        <w:bottom w:val="none" w:sz="0" w:space="0" w:color="auto"/>
        <w:right w:val="none" w:sz="0" w:space="0" w:color="auto"/>
      </w:divBdr>
    </w:div>
    <w:div w:id="1072198089">
      <w:bodyDiv w:val="1"/>
      <w:marLeft w:val="0"/>
      <w:marRight w:val="0"/>
      <w:marTop w:val="0"/>
      <w:marBottom w:val="0"/>
      <w:divBdr>
        <w:top w:val="none" w:sz="0" w:space="0" w:color="auto"/>
        <w:left w:val="none" w:sz="0" w:space="0" w:color="auto"/>
        <w:bottom w:val="none" w:sz="0" w:space="0" w:color="auto"/>
        <w:right w:val="none" w:sz="0" w:space="0" w:color="auto"/>
      </w:divBdr>
    </w:div>
    <w:div w:id="1140196339">
      <w:bodyDiv w:val="1"/>
      <w:marLeft w:val="0"/>
      <w:marRight w:val="0"/>
      <w:marTop w:val="0"/>
      <w:marBottom w:val="0"/>
      <w:divBdr>
        <w:top w:val="none" w:sz="0" w:space="0" w:color="auto"/>
        <w:left w:val="none" w:sz="0" w:space="0" w:color="auto"/>
        <w:bottom w:val="none" w:sz="0" w:space="0" w:color="auto"/>
        <w:right w:val="none" w:sz="0" w:space="0" w:color="auto"/>
      </w:divBdr>
    </w:div>
    <w:div w:id="1163547761">
      <w:bodyDiv w:val="1"/>
      <w:marLeft w:val="0"/>
      <w:marRight w:val="0"/>
      <w:marTop w:val="0"/>
      <w:marBottom w:val="0"/>
      <w:divBdr>
        <w:top w:val="none" w:sz="0" w:space="0" w:color="auto"/>
        <w:left w:val="none" w:sz="0" w:space="0" w:color="auto"/>
        <w:bottom w:val="none" w:sz="0" w:space="0" w:color="auto"/>
        <w:right w:val="none" w:sz="0" w:space="0" w:color="auto"/>
      </w:divBdr>
    </w:div>
    <w:div w:id="1207520913">
      <w:bodyDiv w:val="1"/>
      <w:marLeft w:val="0"/>
      <w:marRight w:val="0"/>
      <w:marTop w:val="0"/>
      <w:marBottom w:val="0"/>
      <w:divBdr>
        <w:top w:val="none" w:sz="0" w:space="0" w:color="auto"/>
        <w:left w:val="none" w:sz="0" w:space="0" w:color="auto"/>
        <w:bottom w:val="none" w:sz="0" w:space="0" w:color="auto"/>
        <w:right w:val="none" w:sz="0" w:space="0" w:color="auto"/>
      </w:divBdr>
    </w:div>
    <w:div w:id="1309552846">
      <w:bodyDiv w:val="1"/>
      <w:marLeft w:val="0"/>
      <w:marRight w:val="0"/>
      <w:marTop w:val="0"/>
      <w:marBottom w:val="0"/>
      <w:divBdr>
        <w:top w:val="none" w:sz="0" w:space="0" w:color="auto"/>
        <w:left w:val="none" w:sz="0" w:space="0" w:color="auto"/>
        <w:bottom w:val="none" w:sz="0" w:space="0" w:color="auto"/>
        <w:right w:val="none" w:sz="0" w:space="0" w:color="auto"/>
      </w:divBdr>
    </w:div>
    <w:div w:id="1314288801">
      <w:bodyDiv w:val="1"/>
      <w:marLeft w:val="0"/>
      <w:marRight w:val="0"/>
      <w:marTop w:val="0"/>
      <w:marBottom w:val="0"/>
      <w:divBdr>
        <w:top w:val="none" w:sz="0" w:space="0" w:color="auto"/>
        <w:left w:val="none" w:sz="0" w:space="0" w:color="auto"/>
        <w:bottom w:val="none" w:sz="0" w:space="0" w:color="auto"/>
        <w:right w:val="none" w:sz="0" w:space="0" w:color="auto"/>
      </w:divBdr>
      <w:divsChild>
        <w:div w:id="1216814106">
          <w:marLeft w:val="0"/>
          <w:marRight w:val="0"/>
          <w:marTop w:val="0"/>
          <w:marBottom w:val="0"/>
          <w:divBdr>
            <w:top w:val="none" w:sz="0" w:space="0" w:color="auto"/>
            <w:left w:val="none" w:sz="0" w:space="0" w:color="auto"/>
            <w:bottom w:val="none" w:sz="0" w:space="0" w:color="auto"/>
            <w:right w:val="none" w:sz="0" w:space="0" w:color="auto"/>
          </w:divBdr>
          <w:divsChild>
            <w:div w:id="1190220497">
              <w:marLeft w:val="0"/>
              <w:marRight w:val="0"/>
              <w:marTop w:val="0"/>
              <w:marBottom w:val="0"/>
              <w:divBdr>
                <w:top w:val="none" w:sz="0" w:space="0" w:color="auto"/>
                <w:left w:val="none" w:sz="0" w:space="0" w:color="auto"/>
                <w:bottom w:val="none" w:sz="0" w:space="0" w:color="auto"/>
                <w:right w:val="none" w:sz="0" w:space="0" w:color="auto"/>
              </w:divBdr>
            </w:div>
          </w:divsChild>
        </w:div>
        <w:div w:id="1482770266">
          <w:marLeft w:val="0"/>
          <w:marRight w:val="0"/>
          <w:marTop w:val="0"/>
          <w:marBottom w:val="0"/>
          <w:divBdr>
            <w:top w:val="none" w:sz="0" w:space="0" w:color="auto"/>
            <w:left w:val="none" w:sz="0" w:space="0" w:color="auto"/>
            <w:bottom w:val="none" w:sz="0" w:space="0" w:color="auto"/>
            <w:right w:val="none" w:sz="0" w:space="0" w:color="auto"/>
          </w:divBdr>
          <w:divsChild>
            <w:div w:id="91557147">
              <w:marLeft w:val="0"/>
              <w:marRight w:val="0"/>
              <w:marTop w:val="0"/>
              <w:marBottom w:val="0"/>
              <w:divBdr>
                <w:top w:val="none" w:sz="0" w:space="0" w:color="auto"/>
                <w:left w:val="none" w:sz="0" w:space="0" w:color="auto"/>
                <w:bottom w:val="none" w:sz="0" w:space="0" w:color="auto"/>
                <w:right w:val="none" w:sz="0" w:space="0" w:color="auto"/>
              </w:divBdr>
            </w:div>
            <w:div w:id="135923298">
              <w:marLeft w:val="0"/>
              <w:marRight w:val="0"/>
              <w:marTop w:val="0"/>
              <w:marBottom w:val="0"/>
              <w:divBdr>
                <w:top w:val="none" w:sz="0" w:space="0" w:color="auto"/>
                <w:left w:val="none" w:sz="0" w:space="0" w:color="auto"/>
                <w:bottom w:val="none" w:sz="0" w:space="0" w:color="auto"/>
                <w:right w:val="none" w:sz="0" w:space="0" w:color="auto"/>
              </w:divBdr>
            </w:div>
            <w:div w:id="869414262">
              <w:marLeft w:val="0"/>
              <w:marRight w:val="0"/>
              <w:marTop w:val="0"/>
              <w:marBottom w:val="0"/>
              <w:divBdr>
                <w:top w:val="none" w:sz="0" w:space="0" w:color="auto"/>
                <w:left w:val="none" w:sz="0" w:space="0" w:color="auto"/>
                <w:bottom w:val="none" w:sz="0" w:space="0" w:color="auto"/>
                <w:right w:val="none" w:sz="0" w:space="0" w:color="auto"/>
              </w:divBdr>
            </w:div>
            <w:div w:id="882713560">
              <w:marLeft w:val="0"/>
              <w:marRight w:val="0"/>
              <w:marTop w:val="0"/>
              <w:marBottom w:val="0"/>
              <w:divBdr>
                <w:top w:val="none" w:sz="0" w:space="0" w:color="auto"/>
                <w:left w:val="none" w:sz="0" w:space="0" w:color="auto"/>
                <w:bottom w:val="none" w:sz="0" w:space="0" w:color="auto"/>
                <w:right w:val="none" w:sz="0" w:space="0" w:color="auto"/>
              </w:divBdr>
            </w:div>
            <w:div w:id="939332387">
              <w:marLeft w:val="0"/>
              <w:marRight w:val="0"/>
              <w:marTop w:val="0"/>
              <w:marBottom w:val="0"/>
              <w:divBdr>
                <w:top w:val="none" w:sz="0" w:space="0" w:color="auto"/>
                <w:left w:val="none" w:sz="0" w:space="0" w:color="auto"/>
                <w:bottom w:val="none" w:sz="0" w:space="0" w:color="auto"/>
                <w:right w:val="none" w:sz="0" w:space="0" w:color="auto"/>
              </w:divBdr>
            </w:div>
            <w:div w:id="1014528868">
              <w:marLeft w:val="0"/>
              <w:marRight w:val="0"/>
              <w:marTop w:val="0"/>
              <w:marBottom w:val="0"/>
              <w:divBdr>
                <w:top w:val="none" w:sz="0" w:space="0" w:color="auto"/>
                <w:left w:val="none" w:sz="0" w:space="0" w:color="auto"/>
                <w:bottom w:val="none" w:sz="0" w:space="0" w:color="auto"/>
                <w:right w:val="none" w:sz="0" w:space="0" w:color="auto"/>
              </w:divBdr>
            </w:div>
            <w:div w:id="1399208655">
              <w:marLeft w:val="0"/>
              <w:marRight w:val="0"/>
              <w:marTop w:val="0"/>
              <w:marBottom w:val="0"/>
              <w:divBdr>
                <w:top w:val="none" w:sz="0" w:space="0" w:color="auto"/>
                <w:left w:val="none" w:sz="0" w:space="0" w:color="auto"/>
                <w:bottom w:val="none" w:sz="0" w:space="0" w:color="auto"/>
                <w:right w:val="none" w:sz="0" w:space="0" w:color="auto"/>
              </w:divBdr>
            </w:div>
            <w:div w:id="1410689921">
              <w:marLeft w:val="0"/>
              <w:marRight w:val="0"/>
              <w:marTop w:val="0"/>
              <w:marBottom w:val="0"/>
              <w:divBdr>
                <w:top w:val="none" w:sz="0" w:space="0" w:color="auto"/>
                <w:left w:val="none" w:sz="0" w:space="0" w:color="auto"/>
                <w:bottom w:val="none" w:sz="0" w:space="0" w:color="auto"/>
                <w:right w:val="none" w:sz="0" w:space="0" w:color="auto"/>
              </w:divBdr>
            </w:div>
            <w:div w:id="1677225752">
              <w:marLeft w:val="0"/>
              <w:marRight w:val="0"/>
              <w:marTop w:val="0"/>
              <w:marBottom w:val="0"/>
              <w:divBdr>
                <w:top w:val="none" w:sz="0" w:space="0" w:color="auto"/>
                <w:left w:val="none" w:sz="0" w:space="0" w:color="auto"/>
                <w:bottom w:val="none" w:sz="0" w:space="0" w:color="auto"/>
                <w:right w:val="none" w:sz="0" w:space="0" w:color="auto"/>
              </w:divBdr>
            </w:div>
            <w:div w:id="2014601211">
              <w:marLeft w:val="0"/>
              <w:marRight w:val="0"/>
              <w:marTop w:val="0"/>
              <w:marBottom w:val="0"/>
              <w:divBdr>
                <w:top w:val="none" w:sz="0" w:space="0" w:color="auto"/>
                <w:left w:val="none" w:sz="0" w:space="0" w:color="auto"/>
                <w:bottom w:val="none" w:sz="0" w:space="0" w:color="auto"/>
                <w:right w:val="none" w:sz="0" w:space="0" w:color="auto"/>
              </w:divBdr>
            </w:div>
          </w:divsChild>
        </w:div>
        <w:div w:id="1508593219">
          <w:marLeft w:val="0"/>
          <w:marRight w:val="0"/>
          <w:marTop w:val="0"/>
          <w:marBottom w:val="0"/>
          <w:divBdr>
            <w:top w:val="none" w:sz="0" w:space="0" w:color="auto"/>
            <w:left w:val="none" w:sz="0" w:space="0" w:color="auto"/>
            <w:bottom w:val="none" w:sz="0" w:space="0" w:color="auto"/>
            <w:right w:val="none" w:sz="0" w:space="0" w:color="auto"/>
          </w:divBdr>
          <w:divsChild>
            <w:div w:id="418869131">
              <w:marLeft w:val="0"/>
              <w:marRight w:val="0"/>
              <w:marTop w:val="0"/>
              <w:marBottom w:val="0"/>
              <w:divBdr>
                <w:top w:val="none" w:sz="0" w:space="0" w:color="auto"/>
                <w:left w:val="none" w:sz="0" w:space="0" w:color="auto"/>
                <w:bottom w:val="none" w:sz="0" w:space="0" w:color="auto"/>
                <w:right w:val="none" w:sz="0" w:space="0" w:color="auto"/>
              </w:divBdr>
            </w:div>
            <w:div w:id="1341928714">
              <w:marLeft w:val="0"/>
              <w:marRight w:val="0"/>
              <w:marTop w:val="0"/>
              <w:marBottom w:val="0"/>
              <w:divBdr>
                <w:top w:val="none" w:sz="0" w:space="0" w:color="auto"/>
                <w:left w:val="none" w:sz="0" w:space="0" w:color="auto"/>
                <w:bottom w:val="none" w:sz="0" w:space="0" w:color="auto"/>
                <w:right w:val="none" w:sz="0" w:space="0" w:color="auto"/>
              </w:divBdr>
            </w:div>
            <w:div w:id="1679700517">
              <w:marLeft w:val="0"/>
              <w:marRight w:val="0"/>
              <w:marTop w:val="0"/>
              <w:marBottom w:val="0"/>
              <w:divBdr>
                <w:top w:val="none" w:sz="0" w:space="0" w:color="auto"/>
                <w:left w:val="none" w:sz="0" w:space="0" w:color="auto"/>
                <w:bottom w:val="none" w:sz="0" w:space="0" w:color="auto"/>
                <w:right w:val="none" w:sz="0" w:space="0" w:color="auto"/>
              </w:divBdr>
            </w:div>
          </w:divsChild>
        </w:div>
        <w:div w:id="1687101403">
          <w:marLeft w:val="0"/>
          <w:marRight w:val="0"/>
          <w:marTop w:val="0"/>
          <w:marBottom w:val="0"/>
          <w:divBdr>
            <w:top w:val="none" w:sz="0" w:space="0" w:color="auto"/>
            <w:left w:val="none" w:sz="0" w:space="0" w:color="auto"/>
            <w:bottom w:val="none" w:sz="0" w:space="0" w:color="auto"/>
            <w:right w:val="none" w:sz="0" w:space="0" w:color="auto"/>
          </w:divBdr>
          <w:divsChild>
            <w:div w:id="280186890">
              <w:marLeft w:val="0"/>
              <w:marRight w:val="0"/>
              <w:marTop w:val="0"/>
              <w:marBottom w:val="0"/>
              <w:divBdr>
                <w:top w:val="none" w:sz="0" w:space="0" w:color="auto"/>
                <w:left w:val="none" w:sz="0" w:space="0" w:color="auto"/>
                <w:bottom w:val="none" w:sz="0" w:space="0" w:color="auto"/>
                <w:right w:val="none" w:sz="0" w:space="0" w:color="auto"/>
              </w:divBdr>
            </w:div>
            <w:div w:id="579752892">
              <w:marLeft w:val="0"/>
              <w:marRight w:val="0"/>
              <w:marTop w:val="0"/>
              <w:marBottom w:val="0"/>
              <w:divBdr>
                <w:top w:val="none" w:sz="0" w:space="0" w:color="auto"/>
                <w:left w:val="none" w:sz="0" w:space="0" w:color="auto"/>
                <w:bottom w:val="none" w:sz="0" w:space="0" w:color="auto"/>
                <w:right w:val="none" w:sz="0" w:space="0" w:color="auto"/>
              </w:divBdr>
            </w:div>
            <w:div w:id="19234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332">
      <w:bodyDiv w:val="1"/>
      <w:marLeft w:val="0"/>
      <w:marRight w:val="0"/>
      <w:marTop w:val="0"/>
      <w:marBottom w:val="0"/>
      <w:divBdr>
        <w:top w:val="none" w:sz="0" w:space="0" w:color="auto"/>
        <w:left w:val="none" w:sz="0" w:space="0" w:color="auto"/>
        <w:bottom w:val="none" w:sz="0" w:space="0" w:color="auto"/>
        <w:right w:val="none" w:sz="0" w:space="0" w:color="auto"/>
      </w:divBdr>
    </w:div>
    <w:div w:id="1482430388">
      <w:bodyDiv w:val="1"/>
      <w:marLeft w:val="0"/>
      <w:marRight w:val="0"/>
      <w:marTop w:val="0"/>
      <w:marBottom w:val="0"/>
      <w:divBdr>
        <w:top w:val="none" w:sz="0" w:space="0" w:color="auto"/>
        <w:left w:val="none" w:sz="0" w:space="0" w:color="auto"/>
        <w:bottom w:val="none" w:sz="0" w:space="0" w:color="auto"/>
        <w:right w:val="none" w:sz="0" w:space="0" w:color="auto"/>
      </w:divBdr>
    </w:div>
    <w:div w:id="1509785311">
      <w:bodyDiv w:val="1"/>
      <w:marLeft w:val="0"/>
      <w:marRight w:val="0"/>
      <w:marTop w:val="0"/>
      <w:marBottom w:val="0"/>
      <w:divBdr>
        <w:top w:val="none" w:sz="0" w:space="0" w:color="auto"/>
        <w:left w:val="none" w:sz="0" w:space="0" w:color="auto"/>
        <w:bottom w:val="none" w:sz="0" w:space="0" w:color="auto"/>
        <w:right w:val="none" w:sz="0" w:space="0" w:color="auto"/>
      </w:divBdr>
    </w:div>
    <w:div w:id="1521966765">
      <w:bodyDiv w:val="1"/>
      <w:marLeft w:val="0"/>
      <w:marRight w:val="0"/>
      <w:marTop w:val="0"/>
      <w:marBottom w:val="0"/>
      <w:divBdr>
        <w:top w:val="none" w:sz="0" w:space="0" w:color="auto"/>
        <w:left w:val="none" w:sz="0" w:space="0" w:color="auto"/>
        <w:bottom w:val="none" w:sz="0" w:space="0" w:color="auto"/>
        <w:right w:val="none" w:sz="0" w:space="0" w:color="auto"/>
      </w:divBdr>
    </w:div>
    <w:div w:id="1523201457">
      <w:bodyDiv w:val="1"/>
      <w:marLeft w:val="0"/>
      <w:marRight w:val="0"/>
      <w:marTop w:val="0"/>
      <w:marBottom w:val="0"/>
      <w:divBdr>
        <w:top w:val="none" w:sz="0" w:space="0" w:color="auto"/>
        <w:left w:val="none" w:sz="0" w:space="0" w:color="auto"/>
        <w:bottom w:val="none" w:sz="0" w:space="0" w:color="auto"/>
        <w:right w:val="none" w:sz="0" w:space="0" w:color="auto"/>
      </w:divBdr>
    </w:div>
    <w:div w:id="1529635830">
      <w:bodyDiv w:val="1"/>
      <w:marLeft w:val="0"/>
      <w:marRight w:val="0"/>
      <w:marTop w:val="0"/>
      <w:marBottom w:val="0"/>
      <w:divBdr>
        <w:top w:val="none" w:sz="0" w:space="0" w:color="auto"/>
        <w:left w:val="none" w:sz="0" w:space="0" w:color="auto"/>
        <w:bottom w:val="none" w:sz="0" w:space="0" w:color="auto"/>
        <w:right w:val="none" w:sz="0" w:space="0" w:color="auto"/>
      </w:divBdr>
    </w:div>
    <w:div w:id="1544054826">
      <w:bodyDiv w:val="1"/>
      <w:marLeft w:val="0"/>
      <w:marRight w:val="0"/>
      <w:marTop w:val="0"/>
      <w:marBottom w:val="0"/>
      <w:divBdr>
        <w:top w:val="none" w:sz="0" w:space="0" w:color="auto"/>
        <w:left w:val="none" w:sz="0" w:space="0" w:color="auto"/>
        <w:bottom w:val="none" w:sz="0" w:space="0" w:color="auto"/>
        <w:right w:val="none" w:sz="0" w:space="0" w:color="auto"/>
      </w:divBdr>
    </w:div>
    <w:div w:id="1555460344">
      <w:bodyDiv w:val="1"/>
      <w:marLeft w:val="0"/>
      <w:marRight w:val="0"/>
      <w:marTop w:val="0"/>
      <w:marBottom w:val="0"/>
      <w:divBdr>
        <w:top w:val="none" w:sz="0" w:space="0" w:color="auto"/>
        <w:left w:val="none" w:sz="0" w:space="0" w:color="auto"/>
        <w:bottom w:val="none" w:sz="0" w:space="0" w:color="auto"/>
        <w:right w:val="none" w:sz="0" w:space="0" w:color="auto"/>
      </w:divBdr>
    </w:div>
    <w:div w:id="1602449093">
      <w:bodyDiv w:val="1"/>
      <w:marLeft w:val="0"/>
      <w:marRight w:val="0"/>
      <w:marTop w:val="0"/>
      <w:marBottom w:val="0"/>
      <w:divBdr>
        <w:top w:val="none" w:sz="0" w:space="0" w:color="auto"/>
        <w:left w:val="none" w:sz="0" w:space="0" w:color="auto"/>
        <w:bottom w:val="none" w:sz="0" w:space="0" w:color="auto"/>
        <w:right w:val="none" w:sz="0" w:space="0" w:color="auto"/>
      </w:divBdr>
    </w:div>
    <w:div w:id="1720544058">
      <w:bodyDiv w:val="1"/>
      <w:marLeft w:val="0"/>
      <w:marRight w:val="0"/>
      <w:marTop w:val="0"/>
      <w:marBottom w:val="0"/>
      <w:divBdr>
        <w:top w:val="none" w:sz="0" w:space="0" w:color="auto"/>
        <w:left w:val="none" w:sz="0" w:space="0" w:color="auto"/>
        <w:bottom w:val="none" w:sz="0" w:space="0" w:color="auto"/>
        <w:right w:val="none" w:sz="0" w:space="0" w:color="auto"/>
      </w:divBdr>
    </w:div>
    <w:div w:id="1747729495">
      <w:bodyDiv w:val="1"/>
      <w:marLeft w:val="0"/>
      <w:marRight w:val="0"/>
      <w:marTop w:val="0"/>
      <w:marBottom w:val="0"/>
      <w:divBdr>
        <w:top w:val="none" w:sz="0" w:space="0" w:color="auto"/>
        <w:left w:val="none" w:sz="0" w:space="0" w:color="auto"/>
        <w:bottom w:val="none" w:sz="0" w:space="0" w:color="auto"/>
        <w:right w:val="none" w:sz="0" w:space="0" w:color="auto"/>
      </w:divBdr>
    </w:div>
    <w:div w:id="1752660022">
      <w:bodyDiv w:val="1"/>
      <w:marLeft w:val="0"/>
      <w:marRight w:val="0"/>
      <w:marTop w:val="0"/>
      <w:marBottom w:val="0"/>
      <w:divBdr>
        <w:top w:val="none" w:sz="0" w:space="0" w:color="auto"/>
        <w:left w:val="none" w:sz="0" w:space="0" w:color="auto"/>
        <w:bottom w:val="none" w:sz="0" w:space="0" w:color="auto"/>
        <w:right w:val="none" w:sz="0" w:space="0" w:color="auto"/>
      </w:divBdr>
    </w:div>
    <w:div w:id="1829322897">
      <w:bodyDiv w:val="1"/>
      <w:marLeft w:val="0"/>
      <w:marRight w:val="0"/>
      <w:marTop w:val="0"/>
      <w:marBottom w:val="0"/>
      <w:divBdr>
        <w:top w:val="none" w:sz="0" w:space="0" w:color="auto"/>
        <w:left w:val="none" w:sz="0" w:space="0" w:color="auto"/>
        <w:bottom w:val="none" w:sz="0" w:space="0" w:color="auto"/>
        <w:right w:val="none" w:sz="0" w:space="0" w:color="auto"/>
      </w:divBdr>
    </w:div>
    <w:div w:id="1829899269">
      <w:bodyDiv w:val="1"/>
      <w:marLeft w:val="0"/>
      <w:marRight w:val="0"/>
      <w:marTop w:val="0"/>
      <w:marBottom w:val="0"/>
      <w:divBdr>
        <w:top w:val="none" w:sz="0" w:space="0" w:color="auto"/>
        <w:left w:val="none" w:sz="0" w:space="0" w:color="auto"/>
        <w:bottom w:val="none" w:sz="0" w:space="0" w:color="auto"/>
        <w:right w:val="none" w:sz="0" w:space="0" w:color="auto"/>
      </w:divBdr>
    </w:div>
    <w:div w:id="1840002399">
      <w:bodyDiv w:val="1"/>
      <w:marLeft w:val="0"/>
      <w:marRight w:val="0"/>
      <w:marTop w:val="0"/>
      <w:marBottom w:val="0"/>
      <w:divBdr>
        <w:top w:val="none" w:sz="0" w:space="0" w:color="auto"/>
        <w:left w:val="none" w:sz="0" w:space="0" w:color="auto"/>
        <w:bottom w:val="none" w:sz="0" w:space="0" w:color="auto"/>
        <w:right w:val="none" w:sz="0" w:space="0" w:color="auto"/>
      </w:divBdr>
    </w:div>
    <w:div w:id="1879388614">
      <w:bodyDiv w:val="1"/>
      <w:marLeft w:val="0"/>
      <w:marRight w:val="0"/>
      <w:marTop w:val="0"/>
      <w:marBottom w:val="0"/>
      <w:divBdr>
        <w:top w:val="none" w:sz="0" w:space="0" w:color="auto"/>
        <w:left w:val="none" w:sz="0" w:space="0" w:color="auto"/>
        <w:bottom w:val="none" w:sz="0" w:space="0" w:color="auto"/>
        <w:right w:val="none" w:sz="0" w:space="0" w:color="auto"/>
      </w:divBdr>
    </w:div>
    <w:div w:id="1935625236">
      <w:bodyDiv w:val="1"/>
      <w:marLeft w:val="0"/>
      <w:marRight w:val="0"/>
      <w:marTop w:val="0"/>
      <w:marBottom w:val="0"/>
      <w:divBdr>
        <w:top w:val="none" w:sz="0" w:space="0" w:color="auto"/>
        <w:left w:val="none" w:sz="0" w:space="0" w:color="auto"/>
        <w:bottom w:val="none" w:sz="0" w:space="0" w:color="auto"/>
        <w:right w:val="none" w:sz="0" w:space="0" w:color="auto"/>
      </w:divBdr>
      <w:divsChild>
        <w:div w:id="743911923">
          <w:marLeft w:val="0"/>
          <w:marRight w:val="0"/>
          <w:marTop w:val="0"/>
          <w:marBottom w:val="0"/>
          <w:divBdr>
            <w:top w:val="none" w:sz="0" w:space="0" w:color="auto"/>
            <w:left w:val="none" w:sz="0" w:space="0" w:color="auto"/>
            <w:bottom w:val="none" w:sz="0" w:space="0" w:color="auto"/>
            <w:right w:val="none" w:sz="0" w:space="0" w:color="auto"/>
          </w:divBdr>
          <w:divsChild>
            <w:div w:id="812603993">
              <w:marLeft w:val="0"/>
              <w:marRight w:val="0"/>
              <w:marTop w:val="0"/>
              <w:marBottom w:val="0"/>
              <w:divBdr>
                <w:top w:val="none" w:sz="0" w:space="0" w:color="auto"/>
                <w:left w:val="none" w:sz="0" w:space="0" w:color="auto"/>
                <w:bottom w:val="none" w:sz="0" w:space="0" w:color="auto"/>
                <w:right w:val="none" w:sz="0" w:space="0" w:color="auto"/>
              </w:divBdr>
            </w:div>
            <w:div w:id="1830438601">
              <w:marLeft w:val="0"/>
              <w:marRight w:val="0"/>
              <w:marTop w:val="0"/>
              <w:marBottom w:val="0"/>
              <w:divBdr>
                <w:top w:val="none" w:sz="0" w:space="0" w:color="auto"/>
                <w:left w:val="none" w:sz="0" w:space="0" w:color="auto"/>
                <w:bottom w:val="none" w:sz="0" w:space="0" w:color="auto"/>
                <w:right w:val="none" w:sz="0" w:space="0" w:color="auto"/>
              </w:divBdr>
            </w:div>
            <w:div w:id="1831404700">
              <w:marLeft w:val="0"/>
              <w:marRight w:val="0"/>
              <w:marTop w:val="0"/>
              <w:marBottom w:val="0"/>
              <w:divBdr>
                <w:top w:val="none" w:sz="0" w:space="0" w:color="auto"/>
                <w:left w:val="none" w:sz="0" w:space="0" w:color="auto"/>
                <w:bottom w:val="none" w:sz="0" w:space="0" w:color="auto"/>
                <w:right w:val="none" w:sz="0" w:space="0" w:color="auto"/>
              </w:divBdr>
            </w:div>
          </w:divsChild>
        </w:div>
        <w:div w:id="1382632445">
          <w:marLeft w:val="0"/>
          <w:marRight w:val="0"/>
          <w:marTop w:val="0"/>
          <w:marBottom w:val="0"/>
          <w:divBdr>
            <w:top w:val="none" w:sz="0" w:space="0" w:color="auto"/>
            <w:left w:val="none" w:sz="0" w:space="0" w:color="auto"/>
            <w:bottom w:val="none" w:sz="0" w:space="0" w:color="auto"/>
            <w:right w:val="none" w:sz="0" w:space="0" w:color="auto"/>
          </w:divBdr>
          <w:divsChild>
            <w:div w:id="79371161">
              <w:marLeft w:val="0"/>
              <w:marRight w:val="0"/>
              <w:marTop w:val="0"/>
              <w:marBottom w:val="0"/>
              <w:divBdr>
                <w:top w:val="none" w:sz="0" w:space="0" w:color="auto"/>
                <w:left w:val="none" w:sz="0" w:space="0" w:color="auto"/>
                <w:bottom w:val="none" w:sz="0" w:space="0" w:color="auto"/>
                <w:right w:val="none" w:sz="0" w:space="0" w:color="auto"/>
              </w:divBdr>
            </w:div>
            <w:div w:id="127281814">
              <w:marLeft w:val="0"/>
              <w:marRight w:val="0"/>
              <w:marTop w:val="0"/>
              <w:marBottom w:val="0"/>
              <w:divBdr>
                <w:top w:val="none" w:sz="0" w:space="0" w:color="auto"/>
                <w:left w:val="none" w:sz="0" w:space="0" w:color="auto"/>
                <w:bottom w:val="none" w:sz="0" w:space="0" w:color="auto"/>
                <w:right w:val="none" w:sz="0" w:space="0" w:color="auto"/>
              </w:divBdr>
            </w:div>
            <w:div w:id="228467279">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1169172063">
              <w:marLeft w:val="0"/>
              <w:marRight w:val="0"/>
              <w:marTop w:val="0"/>
              <w:marBottom w:val="0"/>
              <w:divBdr>
                <w:top w:val="none" w:sz="0" w:space="0" w:color="auto"/>
                <w:left w:val="none" w:sz="0" w:space="0" w:color="auto"/>
                <w:bottom w:val="none" w:sz="0" w:space="0" w:color="auto"/>
                <w:right w:val="none" w:sz="0" w:space="0" w:color="auto"/>
              </w:divBdr>
            </w:div>
            <w:div w:id="1217811387">
              <w:marLeft w:val="0"/>
              <w:marRight w:val="0"/>
              <w:marTop w:val="0"/>
              <w:marBottom w:val="0"/>
              <w:divBdr>
                <w:top w:val="none" w:sz="0" w:space="0" w:color="auto"/>
                <w:left w:val="none" w:sz="0" w:space="0" w:color="auto"/>
                <w:bottom w:val="none" w:sz="0" w:space="0" w:color="auto"/>
                <w:right w:val="none" w:sz="0" w:space="0" w:color="auto"/>
              </w:divBdr>
            </w:div>
            <w:div w:id="1302422338">
              <w:marLeft w:val="0"/>
              <w:marRight w:val="0"/>
              <w:marTop w:val="0"/>
              <w:marBottom w:val="0"/>
              <w:divBdr>
                <w:top w:val="none" w:sz="0" w:space="0" w:color="auto"/>
                <w:left w:val="none" w:sz="0" w:space="0" w:color="auto"/>
                <w:bottom w:val="none" w:sz="0" w:space="0" w:color="auto"/>
                <w:right w:val="none" w:sz="0" w:space="0" w:color="auto"/>
              </w:divBdr>
            </w:div>
            <w:div w:id="1360550420">
              <w:marLeft w:val="0"/>
              <w:marRight w:val="0"/>
              <w:marTop w:val="0"/>
              <w:marBottom w:val="0"/>
              <w:divBdr>
                <w:top w:val="none" w:sz="0" w:space="0" w:color="auto"/>
                <w:left w:val="none" w:sz="0" w:space="0" w:color="auto"/>
                <w:bottom w:val="none" w:sz="0" w:space="0" w:color="auto"/>
                <w:right w:val="none" w:sz="0" w:space="0" w:color="auto"/>
              </w:divBdr>
            </w:div>
            <w:div w:id="1418020759">
              <w:marLeft w:val="0"/>
              <w:marRight w:val="0"/>
              <w:marTop w:val="0"/>
              <w:marBottom w:val="0"/>
              <w:divBdr>
                <w:top w:val="none" w:sz="0" w:space="0" w:color="auto"/>
                <w:left w:val="none" w:sz="0" w:space="0" w:color="auto"/>
                <w:bottom w:val="none" w:sz="0" w:space="0" w:color="auto"/>
                <w:right w:val="none" w:sz="0" w:space="0" w:color="auto"/>
              </w:divBdr>
            </w:div>
            <w:div w:id="2013406244">
              <w:marLeft w:val="0"/>
              <w:marRight w:val="0"/>
              <w:marTop w:val="0"/>
              <w:marBottom w:val="0"/>
              <w:divBdr>
                <w:top w:val="none" w:sz="0" w:space="0" w:color="auto"/>
                <w:left w:val="none" w:sz="0" w:space="0" w:color="auto"/>
                <w:bottom w:val="none" w:sz="0" w:space="0" w:color="auto"/>
                <w:right w:val="none" w:sz="0" w:space="0" w:color="auto"/>
              </w:divBdr>
            </w:div>
          </w:divsChild>
        </w:div>
        <w:div w:id="1755474297">
          <w:marLeft w:val="0"/>
          <w:marRight w:val="0"/>
          <w:marTop w:val="0"/>
          <w:marBottom w:val="0"/>
          <w:divBdr>
            <w:top w:val="none" w:sz="0" w:space="0" w:color="auto"/>
            <w:left w:val="none" w:sz="0" w:space="0" w:color="auto"/>
            <w:bottom w:val="none" w:sz="0" w:space="0" w:color="auto"/>
            <w:right w:val="none" w:sz="0" w:space="0" w:color="auto"/>
          </w:divBdr>
          <w:divsChild>
            <w:div w:id="846796017">
              <w:marLeft w:val="0"/>
              <w:marRight w:val="0"/>
              <w:marTop w:val="0"/>
              <w:marBottom w:val="0"/>
              <w:divBdr>
                <w:top w:val="none" w:sz="0" w:space="0" w:color="auto"/>
                <w:left w:val="none" w:sz="0" w:space="0" w:color="auto"/>
                <w:bottom w:val="none" w:sz="0" w:space="0" w:color="auto"/>
                <w:right w:val="none" w:sz="0" w:space="0" w:color="auto"/>
              </w:divBdr>
            </w:div>
          </w:divsChild>
        </w:div>
        <w:div w:id="2090031740">
          <w:marLeft w:val="0"/>
          <w:marRight w:val="0"/>
          <w:marTop w:val="0"/>
          <w:marBottom w:val="0"/>
          <w:divBdr>
            <w:top w:val="none" w:sz="0" w:space="0" w:color="auto"/>
            <w:left w:val="none" w:sz="0" w:space="0" w:color="auto"/>
            <w:bottom w:val="none" w:sz="0" w:space="0" w:color="auto"/>
            <w:right w:val="none" w:sz="0" w:space="0" w:color="auto"/>
          </w:divBdr>
          <w:divsChild>
            <w:div w:id="397557100">
              <w:marLeft w:val="0"/>
              <w:marRight w:val="0"/>
              <w:marTop w:val="0"/>
              <w:marBottom w:val="0"/>
              <w:divBdr>
                <w:top w:val="none" w:sz="0" w:space="0" w:color="auto"/>
                <w:left w:val="none" w:sz="0" w:space="0" w:color="auto"/>
                <w:bottom w:val="none" w:sz="0" w:space="0" w:color="auto"/>
                <w:right w:val="none" w:sz="0" w:space="0" w:color="auto"/>
              </w:divBdr>
            </w:div>
            <w:div w:id="1053624121">
              <w:marLeft w:val="0"/>
              <w:marRight w:val="0"/>
              <w:marTop w:val="0"/>
              <w:marBottom w:val="0"/>
              <w:divBdr>
                <w:top w:val="none" w:sz="0" w:space="0" w:color="auto"/>
                <w:left w:val="none" w:sz="0" w:space="0" w:color="auto"/>
                <w:bottom w:val="none" w:sz="0" w:space="0" w:color="auto"/>
                <w:right w:val="none" w:sz="0" w:space="0" w:color="auto"/>
              </w:divBdr>
            </w:div>
            <w:div w:id="18679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8008">
      <w:bodyDiv w:val="1"/>
      <w:marLeft w:val="0"/>
      <w:marRight w:val="0"/>
      <w:marTop w:val="0"/>
      <w:marBottom w:val="0"/>
      <w:divBdr>
        <w:top w:val="none" w:sz="0" w:space="0" w:color="auto"/>
        <w:left w:val="none" w:sz="0" w:space="0" w:color="auto"/>
        <w:bottom w:val="none" w:sz="0" w:space="0" w:color="auto"/>
        <w:right w:val="none" w:sz="0" w:space="0" w:color="auto"/>
      </w:divBdr>
    </w:div>
    <w:div w:id="1984236200">
      <w:bodyDiv w:val="1"/>
      <w:marLeft w:val="0"/>
      <w:marRight w:val="0"/>
      <w:marTop w:val="0"/>
      <w:marBottom w:val="0"/>
      <w:divBdr>
        <w:top w:val="none" w:sz="0" w:space="0" w:color="auto"/>
        <w:left w:val="none" w:sz="0" w:space="0" w:color="auto"/>
        <w:bottom w:val="none" w:sz="0" w:space="0" w:color="auto"/>
        <w:right w:val="none" w:sz="0" w:space="0" w:color="auto"/>
      </w:divBdr>
    </w:div>
    <w:div w:id="1985356351">
      <w:bodyDiv w:val="1"/>
      <w:marLeft w:val="0"/>
      <w:marRight w:val="0"/>
      <w:marTop w:val="0"/>
      <w:marBottom w:val="0"/>
      <w:divBdr>
        <w:top w:val="none" w:sz="0" w:space="0" w:color="auto"/>
        <w:left w:val="none" w:sz="0" w:space="0" w:color="auto"/>
        <w:bottom w:val="none" w:sz="0" w:space="0" w:color="auto"/>
        <w:right w:val="none" w:sz="0" w:space="0" w:color="auto"/>
      </w:divBdr>
    </w:div>
    <w:div w:id="2034262537">
      <w:bodyDiv w:val="1"/>
      <w:marLeft w:val="0"/>
      <w:marRight w:val="0"/>
      <w:marTop w:val="0"/>
      <w:marBottom w:val="0"/>
      <w:divBdr>
        <w:top w:val="none" w:sz="0" w:space="0" w:color="auto"/>
        <w:left w:val="none" w:sz="0" w:space="0" w:color="auto"/>
        <w:bottom w:val="none" w:sz="0" w:space="0" w:color="auto"/>
        <w:right w:val="none" w:sz="0" w:space="0" w:color="auto"/>
      </w:divBdr>
    </w:div>
    <w:div w:id="2040230425">
      <w:bodyDiv w:val="1"/>
      <w:marLeft w:val="0"/>
      <w:marRight w:val="0"/>
      <w:marTop w:val="0"/>
      <w:marBottom w:val="0"/>
      <w:divBdr>
        <w:top w:val="none" w:sz="0" w:space="0" w:color="auto"/>
        <w:left w:val="none" w:sz="0" w:space="0" w:color="auto"/>
        <w:bottom w:val="none" w:sz="0" w:space="0" w:color="auto"/>
        <w:right w:val="none" w:sz="0" w:space="0" w:color="auto"/>
      </w:divBdr>
    </w:div>
    <w:div w:id="2060741317">
      <w:bodyDiv w:val="1"/>
      <w:marLeft w:val="0"/>
      <w:marRight w:val="0"/>
      <w:marTop w:val="0"/>
      <w:marBottom w:val="0"/>
      <w:divBdr>
        <w:top w:val="none" w:sz="0" w:space="0" w:color="auto"/>
        <w:left w:val="none" w:sz="0" w:space="0" w:color="auto"/>
        <w:bottom w:val="none" w:sz="0" w:space="0" w:color="auto"/>
        <w:right w:val="none" w:sz="0" w:space="0" w:color="auto"/>
      </w:divBdr>
    </w:div>
    <w:div w:id="2118794030">
      <w:bodyDiv w:val="1"/>
      <w:marLeft w:val="0"/>
      <w:marRight w:val="0"/>
      <w:marTop w:val="0"/>
      <w:marBottom w:val="0"/>
      <w:divBdr>
        <w:top w:val="none" w:sz="0" w:space="0" w:color="auto"/>
        <w:left w:val="none" w:sz="0" w:space="0" w:color="auto"/>
        <w:bottom w:val="none" w:sz="0" w:space="0" w:color="auto"/>
        <w:right w:val="none" w:sz="0" w:space="0" w:color="auto"/>
      </w:divBdr>
    </w:div>
    <w:div w:id="214566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JPG"/><Relationship Id="rId26" Type="http://schemas.openxmlformats.org/officeDocument/2006/relationships/hyperlink" Target="https://international.austrade.gov.au/en/news-and-analysis/success-stories/grupo-cobra-in-consortium-to-supply-new-transmission-network" TargetMode="External"/><Relationship Id="rId21" Type="http://schemas.openxmlformats.org/officeDocument/2006/relationships/hyperlink" Target="https://www.biokorea.org/index.asp"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https://international.austrade.gov.au/en/news-and-analysis/success-stories/global-consortium-invests-a117m-dollars-in-australian-green-hydrogen-project" TargetMode="External"/><Relationship Id="rId33" Type="http://schemas.openxmlformats.org/officeDocument/2006/relationships/footer" Target="foot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hyperlink" Target="https://international.austrade.gov.au/en/news-and-analysis/success-stories/ess-partners-with-australian-company-esi-to-build-iron-flow-batteries-in-queens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ternational.austrade.gov.au/en/news-and-analysis/success-stories/yindjibarndi-people-partner-with-acen-to-bring-clean-energy-to-western-australia"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thewhiskeyproject.com.au/" TargetMode="External"/><Relationship Id="rId28" Type="http://schemas.openxmlformats.org/officeDocument/2006/relationships/hyperlink" Target="https://international.austrade.gov.au/en/news-and-analysis/success-stories/oxford-instruments-microanalysis-technology-helping-unlock-solutions-to-macro-challeng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lb.com/" TargetMode="External"/><Relationship Id="rId27" Type="http://schemas.openxmlformats.org/officeDocument/2006/relationships/hyperlink" Target="https://international.austrade.gov.au/en/news-and-analysis/success-stories/microsofts-a5billion-investment-to-boost-australias-digital-capabilit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rie-bengston\OneDrive%20-%20Austrade\Documents\Reports%20and%20docs%20for%20accessibility%20checking\austrades-2021-2022-trade-and-inward-investment-result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09eece-0d18-4beb-bea8-278fa7da85ee">
      <Terms xmlns="http://schemas.microsoft.com/office/infopath/2007/PartnerControls"/>
    </lcf76f155ced4ddcb4097134ff3c332f>
    <TaxCatchAll xmlns="5af50960-fb5d-48dd-9ecc-185c738c8f2a" xsi:nil="true"/>
    <_ip_UnifiedCompliancePolicyUIAction xmlns="http://schemas.microsoft.com/sharepoint/v3" xsi:nil="true"/>
    <Sector xmlns="d709eece-0d18-4beb-bea8-278fa7da85ee" xsi:nil="true"/>
    <_ip_UnifiedCompliancePolicyProperties xmlns="http://schemas.microsoft.com/sharepoint/v3" xsi:nil="true"/>
    <Hyperlink xmlns="d709eece-0d18-4beb-bea8-278fa7da85ee">
      <Url xsi:nil="true"/>
      <Description xsi:nil="true"/>
    </Hyper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25C00D75F4784C8B5AD5226CA3336F" ma:contentTypeVersion="23" ma:contentTypeDescription="Create a new document." ma:contentTypeScope="" ma:versionID="0aa055c9b75afca4528065d6a16579ad">
  <xsd:schema xmlns:xsd="http://www.w3.org/2001/XMLSchema" xmlns:xs="http://www.w3.org/2001/XMLSchema" xmlns:p="http://schemas.microsoft.com/office/2006/metadata/properties" xmlns:ns1="http://schemas.microsoft.com/sharepoint/v3" xmlns:ns2="d709eece-0d18-4beb-bea8-278fa7da85ee" xmlns:ns3="5af50960-fb5d-48dd-9ecc-185c738c8f2a" targetNamespace="http://schemas.microsoft.com/office/2006/metadata/properties" ma:root="true" ma:fieldsID="949801c5113b45dd7b62f8b0abe7369f" ns1:_="" ns2:_="" ns3:_="">
    <xsd:import namespace="http://schemas.microsoft.com/sharepoint/v3"/>
    <xsd:import namespace="d709eece-0d18-4beb-bea8-278fa7da85ee"/>
    <xsd:import namespace="5af50960-fb5d-48dd-9ecc-185c738c8f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2:Hyperlink" minOccurs="0"/>
                <xsd:element ref="ns2:Secto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09eece-0d18-4beb-bea8-278fa7da8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Hyperlink" ma:index="26"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Sector" ma:index="27" nillable="true" ma:displayName="Sector" ma:format="Dropdown" ma:internalName="Sector">
      <xsd:complexType>
        <xsd:complexContent>
          <xsd:extension base="dms:MultiChoice">
            <xsd:sequence>
              <xsd:element name="Value" maxOccurs="unbounded" minOccurs="0" nillable="true">
                <xsd:simpleType>
                  <xsd:restriction base="dms:Choice">
                    <xsd:enumeration value="Agribusiness &amp; Food"/>
                    <xsd:enumeration value="Circular Economy &amp; Infrastructure"/>
                    <xsd:enumeration value="Digital &amp; Critical Technologies"/>
                    <xsd:enumeration value="Critical Minerals, Hydrogen &amp; Renewables"/>
                    <xsd:enumeration value="Health"/>
                    <xsd:enumeration value="Space &amp; Defence"/>
                  </xsd:restriction>
                </xsd:simpleType>
              </xsd:element>
            </xsd:sequence>
          </xsd:extension>
        </xsd:complexContent>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50960-fb5d-48dd-9ecc-185c738c8f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d5159ea-60c4-4e72-ba1e-964132b4dae0}" ma:internalName="TaxCatchAll" ma:showField="CatchAllData" ma:web="5af50960-fb5d-48dd-9ecc-185c738c8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38FE75B8-1135-4512-93FA-FCDD832F13E7}">
  <ds:schemaRefs>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d709eece-0d18-4beb-bea8-278fa7da85ee"/>
    <ds:schemaRef ds:uri="5af50960-fb5d-48dd-9ecc-185c738c8f2a"/>
    <ds:schemaRef ds:uri="http://schemas.microsoft.com/sharepoint/v3"/>
    <ds:schemaRef ds:uri="http://purl.org/dc/elements/1.1/"/>
  </ds:schemaRefs>
</ds:datastoreItem>
</file>

<file path=customXml/itemProps4.xml><?xml version="1.0" encoding="utf-8"?>
<ds:datastoreItem xmlns:ds="http://schemas.openxmlformats.org/officeDocument/2006/customXml" ds:itemID="{A9BAF7F1-8853-443C-A2ED-02F1A5F49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09eece-0d18-4beb-bea8-278fa7da85ee"/>
    <ds:schemaRef ds:uri="5af50960-fb5d-48dd-9ecc-185c738c8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austrades-2021-2022-trade-and-inward-investment-results.dotx</Template>
  <TotalTime>3549</TotalTime>
  <Pages>16</Pages>
  <Words>4297</Words>
  <Characters>24495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Austrade's Trade and Inward Investment Results 2021-2022</vt:lpstr>
    </vt:vector>
  </TitlesOfParts>
  <Manager/>
  <Company/>
  <LinksUpToDate>false</LinksUpToDate>
  <CharactersWithSpaces>28735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Austrade's Trade and Inward Investment Results 2023-2024</dc:title>
  <dc:subject>Austrade's Trade and Inward Investment Results 2021-2022</dc:subject>
  <dc:creator/>
  <cp:keywords/>
  <dc:description/>
  <cp:lastModifiedBy>Ash-Holland [Hobart]</cp:lastModifiedBy>
  <cp:revision>879</cp:revision>
  <dcterms:created xsi:type="dcterms:W3CDTF">2024-06-13T21:33:00Z</dcterms:created>
  <dcterms:modified xsi:type="dcterms:W3CDTF">2024-10-28T04:15:00Z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0x010100C625C00D75F4784C8B5AD5226CA3336F</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FontProps">
    <vt:lpwstr>#ff0000,12,Calibri</vt:lpwstr>
  </property>
  <property fmtid="{D5CDD505-2E9C-101B-9397-08002B2CF9AE}" pid="22" name="ClassificationContentMarkingFooterFontProps">
    <vt:lpwstr>#ff0000,12,Calibri</vt:lpwstr>
  </property>
  <property fmtid="{D5CDD505-2E9C-101B-9397-08002B2CF9AE}" pid="23" name="MSIP_Label_72160a83-df68-4146-9dd5-ccaae79426db_Enabled">
    <vt:lpwstr>true</vt:lpwstr>
  </property>
  <property fmtid="{D5CDD505-2E9C-101B-9397-08002B2CF9AE}" pid="24" name="MSIP_Label_72160a83-df68-4146-9dd5-ccaae79426db_SetDate">
    <vt:lpwstr>2024-07-18T06:48:45Z</vt:lpwstr>
  </property>
  <property fmtid="{D5CDD505-2E9C-101B-9397-08002B2CF9AE}" pid="25" name="MSIP_Label_72160a83-df68-4146-9dd5-ccaae79426db_Method">
    <vt:lpwstr>Privileged</vt:lpwstr>
  </property>
  <property fmtid="{D5CDD505-2E9C-101B-9397-08002B2CF9AE}" pid="26" name="MSIP_Label_72160a83-df68-4146-9dd5-ccaae79426db_Name">
    <vt:lpwstr>OFFICIAL</vt:lpwstr>
  </property>
  <property fmtid="{D5CDD505-2E9C-101B-9397-08002B2CF9AE}" pid="27" name="MSIP_Label_72160a83-df68-4146-9dd5-ccaae79426db_SiteId">
    <vt:lpwstr>c6ba7d27-a97a-40a4-82e4-4d23131de9f4</vt:lpwstr>
  </property>
  <property fmtid="{D5CDD505-2E9C-101B-9397-08002B2CF9AE}" pid="28" name="MSIP_Label_72160a83-df68-4146-9dd5-ccaae79426db_ActionId">
    <vt:lpwstr>c556070e-4f0c-4092-86c4-17b39fcc280c</vt:lpwstr>
  </property>
  <property fmtid="{D5CDD505-2E9C-101B-9397-08002B2CF9AE}" pid="29" name="MSIP_Label_72160a83-df68-4146-9dd5-ccaae79426db_ContentBits">
    <vt:lpwstr>3</vt:lpwstr>
  </property>
  <property fmtid="{D5CDD505-2E9C-101B-9397-08002B2CF9AE}" pid="30" name="ClassificationContentMarkingHeaderShapeIds">
    <vt:lpwstr>32242c7a,71b61436,7b3d2305</vt:lpwstr>
  </property>
  <property fmtid="{D5CDD505-2E9C-101B-9397-08002B2CF9AE}" pid="31" name="ClassificationContentMarkingHeaderText">
    <vt:lpwstr>OFFICIAL: Sensitive</vt:lpwstr>
  </property>
  <property fmtid="{D5CDD505-2E9C-101B-9397-08002B2CF9AE}" pid="32" name="ClassificationContentMarkingFooterShapeIds">
    <vt:lpwstr>5a315a60,696c880a,b8a47af</vt:lpwstr>
  </property>
  <property fmtid="{D5CDD505-2E9C-101B-9397-08002B2CF9AE}" pid="33" name="ClassificationContentMarkingFooterText">
    <vt:lpwstr>OFFICIAL: Sensitive</vt:lpwstr>
  </property>
  <property fmtid="{D5CDD505-2E9C-101B-9397-08002B2CF9AE}" pid="34" name="MSIP_Label_ee2a0e6a-e9d1-4050-b9ca-bbfd1499fd3b_Enabled">
    <vt:lpwstr>true</vt:lpwstr>
  </property>
  <property fmtid="{D5CDD505-2E9C-101B-9397-08002B2CF9AE}" pid="35" name="MSIP_Label_ee2a0e6a-e9d1-4050-b9ca-bbfd1499fd3b_SetDate">
    <vt:lpwstr>2024-07-25T01:06:33Z</vt:lpwstr>
  </property>
  <property fmtid="{D5CDD505-2E9C-101B-9397-08002B2CF9AE}" pid="36" name="MSIP_Label_ee2a0e6a-e9d1-4050-b9ca-bbfd1499fd3b_Method">
    <vt:lpwstr>Privileged</vt:lpwstr>
  </property>
  <property fmtid="{D5CDD505-2E9C-101B-9397-08002B2CF9AE}" pid="37" name="MSIP_Label_ee2a0e6a-e9d1-4050-b9ca-bbfd1499fd3b_Name">
    <vt:lpwstr>OFFICIAL Sensitive</vt:lpwstr>
  </property>
  <property fmtid="{D5CDD505-2E9C-101B-9397-08002B2CF9AE}" pid="38" name="MSIP_Label_ee2a0e6a-e9d1-4050-b9ca-bbfd1499fd3b_SiteId">
    <vt:lpwstr>c6ba7d27-a97a-40a4-82e4-4d23131de9f4</vt:lpwstr>
  </property>
  <property fmtid="{D5CDD505-2E9C-101B-9397-08002B2CF9AE}" pid="39" name="MSIP_Label_ee2a0e6a-e9d1-4050-b9ca-bbfd1499fd3b_ActionId">
    <vt:lpwstr>213cc04a-5620-4edb-bcd3-37199cead10b</vt:lpwstr>
  </property>
  <property fmtid="{D5CDD505-2E9C-101B-9397-08002B2CF9AE}" pid="40" name="MSIP_Label_ee2a0e6a-e9d1-4050-b9ca-bbfd1499fd3b_ContentBits">
    <vt:lpwstr>3</vt:lpwstr>
  </property>
</Properties>
</file>