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924E2" w14:textId="7337F567" w:rsidR="00544F35" w:rsidRDefault="005501D8" w:rsidP="002F200C">
      <w:pPr>
        <w:pStyle w:val="Spacer-cover"/>
        <w:tabs>
          <w:tab w:val="left" w:pos="1575"/>
        </w:tabs>
      </w:pPr>
      <w:r>
        <w:rPr>
          <w:noProof/>
        </w:rPr>
        <mc:AlternateContent>
          <mc:Choice Requires="wpg">
            <w:drawing>
              <wp:anchor distT="0" distB="0" distL="114300" distR="114300" simplePos="0" relativeHeight="251658240" behindDoc="1" locked="0" layoutInCell="1" allowOverlap="1" wp14:anchorId="44CE787D" wp14:editId="1A1FE45E">
                <wp:simplePos x="0" y="0"/>
                <wp:positionH relativeFrom="column">
                  <wp:posOffset>-434340</wp:posOffset>
                </wp:positionH>
                <wp:positionV relativeFrom="paragraph">
                  <wp:posOffset>-343535</wp:posOffset>
                </wp:positionV>
                <wp:extent cx="6983730" cy="2231390"/>
                <wp:effectExtent l="0" t="0" r="762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3730" cy="2231390"/>
                          <a:chOff x="0" y="0"/>
                          <a:chExt cx="6983730" cy="2231390"/>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83730" cy="2231390"/>
                          </a:xfrm>
                          <a:prstGeom prst="rect">
                            <a:avLst/>
                          </a:prstGeom>
                        </pic:spPr>
                      </pic:pic>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47650" y="196850"/>
                            <a:ext cx="3178175" cy="503555"/>
                          </a:xfrm>
                          <a:prstGeom prst="rect">
                            <a:avLst/>
                          </a:prstGeom>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471D3490">
              <v:group id="Group 1" style="position:absolute;margin-left:-34.2pt;margin-top:-27.05pt;width:549.9pt;height:175.7pt;z-index:-251658240" alt="&quot;&quot;" coordsize="69837,22313" o:spid="_x0000_s1026" w14:anchorId="0FDD716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69837;height:2231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">
                  <v:imagedata o:title="" r:id="rId14"/>
                </v:shape>
                <v:shape id="Picture 9" style="position:absolute;left:2476;top:1968;width:31782;height:50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">
                  <v:imagedata o:title="" r:id="rId15"/>
                </v:shape>
              </v:group>
            </w:pict>
          </mc:Fallback>
        </mc:AlternateContent>
      </w:r>
      <w:r w:rsidR="002F200C">
        <w:tab/>
      </w:r>
    </w:p>
    <w:p w14:paraId="77B8D6CD" w14:textId="2ED082B3" w:rsidR="00B96FF7" w:rsidRDefault="005F4F91" w:rsidP="00223B43">
      <w:pPr>
        <w:pStyle w:val="Title"/>
      </w:pPr>
      <w:r>
        <w:t xml:space="preserve">Reviving International Tourism Grant </w:t>
      </w:r>
      <w:r w:rsidR="002E239D">
        <w:t>Program</w:t>
      </w:r>
      <w:r w:rsidR="00247FD4">
        <w:t xml:space="preserve"> (RITG)</w:t>
      </w:r>
      <w:r w:rsidR="002E239D">
        <w:t xml:space="preserve"> </w:t>
      </w:r>
      <w:r>
        <w:t>Guidelines</w:t>
      </w:r>
    </w:p>
    <w:p w14:paraId="5EFF6282" w14:textId="06730C5E" w:rsidR="00AF6FC5" w:rsidRDefault="00AF6FC5" w:rsidP="00AF6FC5"/>
    <w:p w14:paraId="06AE1E49" w14:textId="0E593BE8" w:rsidR="00AF6FC5" w:rsidRPr="00AF6FC5" w:rsidRDefault="00AF6FC5" w:rsidP="00AF6FC5"/>
    <w:p w14:paraId="58AC41A4" w14:textId="063DA62F" w:rsidR="002D6439" w:rsidRDefault="005F4F91" w:rsidP="005F4F91">
      <w:pPr>
        <w:pStyle w:val="Heading2"/>
        <w:rPr>
          <w:rStyle w:val="normaltextrun"/>
          <w:rFonts w:asciiTheme="majorHAnsi" w:hAnsiTheme="majorHAnsi"/>
          <w:sz w:val="48"/>
          <w:szCs w:val="48"/>
        </w:rPr>
      </w:pPr>
      <w:bookmarkStart w:id="0" w:name="_Toc132194314"/>
      <w:bookmarkStart w:id="1" w:name="_Toc132199196"/>
      <w:bookmarkStart w:id="2" w:name="_Toc134711764"/>
      <w:bookmarkStart w:id="3" w:name="_Toc134711954"/>
      <w:r w:rsidRPr="005F4F91">
        <w:rPr>
          <w:rStyle w:val="normaltextrun"/>
          <w:rFonts w:asciiTheme="majorHAnsi" w:hAnsiTheme="majorHAnsi"/>
          <w:sz w:val="48"/>
          <w:szCs w:val="48"/>
        </w:rPr>
        <w:t xml:space="preserve">Reviving International Tourism Grant </w:t>
      </w:r>
      <w:r w:rsidR="002E239D">
        <w:rPr>
          <w:rStyle w:val="normaltextrun"/>
          <w:rFonts w:asciiTheme="majorHAnsi" w:hAnsiTheme="majorHAnsi"/>
          <w:sz w:val="48"/>
          <w:szCs w:val="48"/>
        </w:rPr>
        <w:t xml:space="preserve">Program </w:t>
      </w:r>
      <w:r w:rsidRPr="005F4F91">
        <w:rPr>
          <w:rStyle w:val="normaltextrun"/>
          <w:rFonts w:asciiTheme="majorHAnsi" w:hAnsiTheme="majorHAnsi"/>
          <w:sz w:val="48"/>
          <w:szCs w:val="48"/>
        </w:rPr>
        <w:t>Guidelines</w:t>
      </w:r>
      <w:bookmarkEnd w:id="0"/>
      <w:bookmarkEnd w:id="1"/>
      <w:bookmarkEnd w:id="2"/>
      <w:bookmarkEnd w:id="3"/>
      <w:r w:rsidRPr="005F4F91">
        <w:rPr>
          <w:rStyle w:val="normaltextrun"/>
          <w:rFonts w:asciiTheme="majorHAnsi" w:hAnsiTheme="majorHAnsi"/>
          <w:sz w:val="48"/>
          <w:szCs w:val="48"/>
        </w:rPr>
        <w:t xml:space="preserve"> </w:t>
      </w:r>
    </w:p>
    <w:p w14:paraId="3B33A159" w14:textId="2C915080" w:rsidR="005F4F91" w:rsidRPr="005F4F91" w:rsidRDefault="005F4F91" w:rsidP="005F4F91">
      <w:pPr>
        <w:pStyle w:val="Heading2"/>
        <w:rPr>
          <w:rStyle w:val="eop"/>
          <w:rFonts w:asciiTheme="majorHAnsi" w:hAnsiTheme="majorHAnsi"/>
          <w:sz w:val="48"/>
          <w:szCs w:val="48"/>
        </w:rPr>
      </w:pPr>
      <w:bookmarkStart w:id="4" w:name="_Toc132194315"/>
      <w:bookmarkStart w:id="5" w:name="_Toc132199197"/>
      <w:bookmarkStart w:id="6" w:name="_Toc134711765"/>
      <w:bookmarkStart w:id="7" w:name="_Toc134711955"/>
      <w:r w:rsidRPr="005F4F91">
        <w:rPr>
          <w:rStyle w:val="normaltextrun"/>
          <w:rFonts w:asciiTheme="majorHAnsi" w:hAnsiTheme="majorHAnsi"/>
          <w:sz w:val="48"/>
          <w:szCs w:val="48"/>
        </w:rPr>
        <w:t>(Stream 1 and Stream 2)</w:t>
      </w:r>
      <w:bookmarkEnd w:id="4"/>
      <w:bookmarkEnd w:id="5"/>
      <w:bookmarkEnd w:id="6"/>
      <w:bookmarkEnd w:id="7"/>
    </w:p>
    <w:p w14:paraId="4897DB0F" w14:textId="04BBB182" w:rsidR="005F4F91" w:rsidRDefault="005F4F91" w:rsidP="005F4F91"/>
    <w:p w14:paraId="4369F3EB" w14:textId="77777777" w:rsidR="00DA408F" w:rsidRPr="00BE51EA" w:rsidRDefault="00DA408F" w:rsidP="00DA408F">
      <w:pPr>
        <w:rPr>
          <w:b/>
          <w:bCs/>
          <w:color w:val="1E988A" w:themeColor="background2"/>
          <w:sz w:val="28"/>
          <w:szCs w:val="28"/>
        </w:rPr>
      </w:pPr>
      <w:r w:rsidRPr="00BE51EA">
        <w:rPr>
          <w:b/>
          <w:bCs/>
          <w:color w:val="1E988A" w:themeColor="background2"/>
          <w:sz w:val="28"/>
          <w:szCs w:val="28"/>
        </w:rPr>
        <w:t>Key Details</w:t>
      </w:r>
    </w:p>
    <w:tbl>
      <w:tblPr>
        <w:tblW w:w="87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7"/>
        <w:gridCol w:w="4388"/>
      </w:tblGrid>
      <w:tr w:rsidR="005F4F91" w:rsidRPr="005F4F91" w14:paraId="739FD658" w14:textId="77777777" w:rsidTr="0B73110E">
        <w:trPr>
          <w:trHeight w:val="375"/>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412564" w:themeFill="accent2" w:themeFillTint="E6"/>
            <w:hideMark/>
          </w:tcPr>
          <w:p w14:paraId="7C637F36" w14:textId="0608DA6F" w:rsidR="005F4F91" w:rsidRPr="00D37F9B" w:rsidRDefault="1C992F5A" w:rsidP="00811F97">
            <w:pPr>
              <w:spacing w:before="120" w:line="240" w:lineRule="auto"/>
              <w:ind w:left="284"/>
              <w:textAlignment w:val="baseline"/>
              <w:rPr>
                <w:rFonts w:ascii="Segoe UI" w:eastAsia="Times New Roman" w:hAnsi="Segoe UI" w:cs="Segoe UI"/>
                <w:b/>
                <w:bCs/>
                <w:color w:val="FFFFFF" w:themeColor="background1"/>
                <w:sz w:val="18"/>
                <w:szCs w:val="18"/>
                <w:lang w:eastAsia="en-AU"/>
              </w:rPr>
            </w:pPr>
            <w:bookmarkStart w:id="8" w:name="_Hlk135058614"/>
            <w:r w:rsidRPr="3BDA1BDA">
              <w:rPr>
                <w:rFonts w:ascii="Verdana" w:eastAsia="Times New Roman" w:hAnsi="Verdana" w:cs="Segoe UI"/>
                <w:b/>
                <w:bCs/>
                <w:color w:val="FFFFFF" w:themeColor="background1"/>
                <w:lang w:eastAsia="en-AU"/>
              </w:rPr>
              <w:t>Stream 1 o</w:t>
            </w:r>
            <w:r w:rsidR="005F4F91" w:rsidRPr="3BDA1BDA">
              <w:rPr>
                <w:rFonts w:ascii="Verdana" w:eastAsia="Times New Roman" w:hAnsi="Verdana" w:cs="Segoe UI"/>
                <w:b/>
                <w:bCs/>
                <w:color w:val="FFFFFF" w:themeColor="background1"/>
                <w:lang w:eastAsia="en-AU"/>
              </w:rPr>
              <w:t>pening date</w:t>
            </w:r>
            <w:r w:rsidR="6063A3BD" w:rsidRPr="3BDA1BDA">
              <w:rPr>
                <w:rFonts w:ascii="Verdana" w:eastAsia="Times New Roman" w:hAnsi="Verdana" w:cs="Segoe UI"/>
                <w:b/>
                <w:bCs/>
                <w:color w:val="FFFFFF" w:themeColor="background1"/>
                <w:lang w:eastAsia="en-AU"/>
              </w:rPr>
              <w:t xml:space="preserve"> and time</w:t>
            </w:r>
            <w:r w:rsidR="005F4F91" w:rsidRPr="3BDA1BDA">
              <w:rPr>
                <w:rFonts w:ascii="Verdana" w:eastAsia="Times New Roman" w:hAnsi="Verdana" w:cs="Segoe UI"/>
                <w:b/>
                <w:bCs/>
                <w:color w:val="FFFFFF" w:themeColor="background1"/>
                <w:lang w:eastAsia="en-AU"/>
              </w:rPr>
              <w:t>: </w:t>
            </w:r>
          </w:p>
        </w:tc>
        <w:tc>
          <w:tcPr>
            <w:tcW w:w="43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7DF1C79" w14:textId="0F9FA819" w:rsidR="005F4F91" w:rsidRDefault="00D13384" w:rsidP="00811F97">
            <w:pPr>
              <w:spacing w:before="120" w:line="240" w:lineRule="auto"/>
              <w:ind w:left="284"/>
              <w:textAlignment w:val="baseline"/>
              <w:rPr>
                <w:rFonts w:ascii="Verdana" w:eastAsia="Times New Roman" w:hAnsi="Verdana" w:cs="Segoe UI"/>
                <w:b/>
                <w:bCs/>
                <w:color w:val="000000"/>
                <w:shd w:val="clear" w:color="auto" w:fill="FFFFFF"/>
                <w:lang w:eastAsia="en-AU"/>
              </w:rPr>
            </w:pPr>
            <w:r>
              <w:rPr>
                <w:rFonts w:ascii="Verdana" w:eastAsia="Times New Roman" w:hAnsi="Verdana" w:cs="Segoe UI"/>
                <w:b/>
                <w:bCs/>
                <w:color w:val="000000"/>
                <w:shd w:val="clear" w:color="auto" w:fill="FFFFFF"/>
                <w:lang w:eastAsia="en-AU"/>
              </w:rPr>
              <w:t>1</w:t>
            </w:r>
            <w:r w:rsidR="005F4F91" w:rsidRPr="005F4F91">
              <w:rPr>
                <w:rFonts w:ascii="Verdana" w:eastAsia="Times New Roman" w:hAnsi="Verdana" w:cs="Segoe UI"/>
                <w:b/>
                <w:bCs/>
                <w:color w:val="000000"/>
                <w:shd w:val="clear" w:color="auto" w:fill="FFFFFF"/>
                <w:lang w:eastAsia="en-AU"/>
              </w:rPr>
              <w:t>0.00</w:t>
            </w:r>
            <w:r w:rsidR="00153509">
              <w:rPr>
                <w:rFonts w:ascii="Verdana" w:eastAsia="Times New Roman" w:hAnsi="Verdana" w:cs="Segoe UI"/>
                <w:b/>
                <w:bCs/>
                <w:color w:val="000000"/>
                <w:shd w:val="clear" w:color="auto" w:fill="FFFFFF"/>
                <w:lang w:eastAsia="en-AU"/>
              </w:rPr>
              <w:t xml:space="preserve"> am</w:t>
            </w:r>
            <w:r w:rsidR="005F4F91" w:rsidRPr="005F4F91">
              <w:rPr>
                <w:rFonts w:ascii="Verdana" w:eastAsia="Times New Roman" w:hAnsi="Verdana" w:cs="Segoe UI"/>
                <w:b/>
                <w:bCs/>
                <w:color w:val="000000"/>
                <w:shd w:val="clear" w:color="auto" w:fill="FFFFFF"/>
                <w:lang w:eastAsia="en-AU"/>
              </w:rPr>
              <w:t xml:space="preserve"> AEST on </w:t>
            </w:r>
            <w:r w:rsidR="00B06138">
              <w:rPr>
                <w:rFonts w:ascii="Verdana" w:eastAsia="Times New Roman" w:hAnsi="Verdana" w:cs="Segoe UI"/>
                <w:b/>
                <w:bCs/>
                <w:color w:val="000000"/>
                <w:shd w:val="clear" w:color="auto" w:fill="FFFFFF"/>
                <w:lang w:eastAsia="en-AU"/>
              </w:rPr>
              <w:t>2</w:t>
            </w:r>
            <w:r w:rsidR="653B591F">
              <w:rPr>
                <w:rFonts w:ascii="Verdana" w:eastAsia="Times New Roman" w:hAnsi="Verdana" w:cs="Segoe UI"/>
                <w:b/>
                <w:bCs/>
                <w:color w:val="000000"/>
                <w:shd w:val="clear" w:color="auto" w:fill="FFFFFF"/>
                <w:lang w:eastAsia="en-AU"/>
              </w:rPr>
              <w:t>3</w:t>
            </w:r>
            <w:r w:rsidR="00B06138">
              <w:rPr>
                <w:rFonts w:ascii="Verdana" w:eastAsia="Times New Roman" w:hAnsi="Verdana" w:cs="Segoe UI"/>
                <w:b/>
                <w:bCs/>
                <w:color w:val="000000"/>
                <w:shd w:val="clear" w:color="auto" w:fill="FFFFFF"/>
                <w:lang w:eastAsia="en-AU"/>
              </w:rPr>
              <w:t xml:space="preserve"> May 2023</w:t>
            </w:r>
          </w:p>
          <w:p w14:paraId="10143E1F" w14:textId="206683E8" w:rsidR="00DE4A85" w:rsidRPr="005F4F91" w:rsidRDefault="00DE4A85" w:rsidP="00811F97">
            <w:pPr>
              <w:spacing w:before="120" w:line="240" w:lineRule="auto"/>
              <w:ind w:left="284"/>
              <w:textAlignment w:val="baseline"/>
              <w:rPr>
                <w:rFonts w:ascii="Segoe UI" w:eastAsia="Times New Roman" w:hAnsi="Segoe UI" w:cs="Segoe UI"/>
                <w:b/>
                <w:bCs/>
                <w:sz w:val="18"/>
                <w:szCs w:val="18"/>
                <w:lang w:eastAsia="en-AU"/>
              </w:rPr>
            </w:pPr>
          </w:p>
        </w:tc>
      </w:tr>
      <w:tr w:rsidR="005F4F91" w:rsidRPr="005F4F91" w14:paraId="7EB9E652" w14:textId="77777777" w:rsidTr="0B73110E">
        <w:trPr>
          <w:trHeight w:val="300"/>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412564" w:themeFill="accent2" w:themeFillTint="E6"/>
            <w:hideMark/>
          </w:tcPr>
          <w:p w14:paraId="55EED8D1" w14:textId="06D15DC5" w:rsidR="005F4F91" w:rsidRPr="00D37F9B" w:rsidRDefault="3E244E15" w:rsidP="00811F97">
            <w:pPr>
              <w:spacing w:before="120" w:line="240" w:lineRule="auto"/>
              <w:ind w:left="284"/>
              <w:textAlignment w:val="baseline"/>
              <w:rPr>
                <w:rFonts w:ascii="Verdana" w:eastAsia="Times New Roman" w:hAnsi="Verdana" w:cs="Segoe UI"/>
                <w:b/>
                <w:color w:val="FFFFFF" w:themeColor="background1"/>
                <w:lang w:eastAsia="en-AU"/>
              </w:rPr>
            </w:pPr>
            <w:r w:rsidRPr="26B6A4B2">
              <w:rPr>
                <w:rFonts w:ascii="Verdana" w:eastAsia="Times New Roman" w:hAnsi="Verdana" w:cs="Segoe UI"/>
                <w:b/>
                <w:bCs/>
                <w:color w:val="FFFFFF" w:themeColor="background1"/>
                <w:lang w:eastAsia="en-AU"/>
              </w:rPr>
              <w:t>Stream 1 c</w:t>
            </w:r>
            <w:r w:rsidR="005F4F91" w:rsidRPr="26B6A4B2">
              <w:rPr>
                <w:rFonts w:ascii="Verdana" w:eastAsia="Times New Roman" w:hAnsi="Verdana" w:cs="Segoe UI"/>
                <w:b/>
                <w:bCs/>
                <w:color w:val="FFFFFF" w:themeColor="background1"/>
                <w:lang w:eastAsia="en-AU"/>
              </w:rPr>
              <w:t>losing</w:t>
            </w:r>
            <w:r w:rsidR="005F4F91" w:rsidRPr="00D37F9B">
              <w:rPr>
                <w:rFonts w:ascii="Verdana" w:eastAsia="Times New Roman" w:hAnsi="Verdana" w:cs="Segoe UI"/>
                <w:b/>
                <w:bCs/>
                <w:color w:val="FFFFFF" w:themeColor="background1"/>
                <w:lang w:eastAsia="en-AU"/>
              </w:rPr>
              <w:t xml:space="preserve"> date and time: </w:t>
            </w:r>
          </w:p>
        </w:tc>
        <w:tc>
          <w:tcPr>
            <w:tcW w:w="43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700A4AA" w14:textId="57133107" w:rsidR="005F4F91" w:rsidRPr="00000AEB" w:rsidRDefault="00000AEB" w:rsidP="00811F97">
            <w:pPr>
              <w:spacing w:before="120" w:line="240" w:lineRule="auto"/>
              <w:ind w:left="284"/>
              <w:textAlignment w:val="baseline"/>
              <w:rPr>
                <w:rFonts w:ascii="Verdana" w:eastAsia="Times New Roman" w:hAnsi="Verdana" w:cs="Segoe UI"/>
                <w:b/>
                <w:bCs/>
                <w:color w:val="000000"/>
                <w:shd w:val="clear" w:color="auto" w:fill="FFFFFF"/>
                <w:lang w:eastAsia="en-AU"/>
              </w:rPr>
            </w:pPr>
            <w:r>
              <w:rPr>
                <w:rFonts w:ascii="Verdana" w:eastAsia="Times New Roman" w:hAnsi="Verdana" w:cs="Segoe UI"/>
                <w:b/>
                <w:bCs/>
                <w:color w:val="000000"/>
                <w:shd w:val="clear" w:color="auto" w:fill="FFFFFF"/>
                <w:lang w:eastAsia="en-AU"/>
              </w:rPr>
              <w:t>4.00 pm A</w:t>
            </w:r>
            <w:r w:rsidR="000727E7">
              <w:rPr>
                <w:rFonts w:ascii="Verdana" w:eastAsia="Times New Roman" w:hAnsi="Verdana" w:cs="Segoe UI"/>
                <w:b/>
                <w:bCs/>
                <w:color w:val="000000"/>
                <w:shd w:val="clear" w:color="auto" w:fill="FFFFFF"/>
                <w:lang w:eastAsia="en-AU"/>
              </w:rPr>
              <w:t>E</w:t>
            </w:r>
            <w:r>
              <w:rPr>
                <w:rFonts w:ascii="Verdana" w:eastAsia="Times New Roman" w:hAnsi="Verdana" w:cs="Segoe UI"/>
                <w:b/>
                <w:bCs/>
                <w:color w:val="000000"/>
                <w:shd w:val="clear" w:color="auto" w:fill="FFFFFF"/>
                <w:lang w:eastAsia="en-AU"/>
              </w:rPr>
              <w:t>ST on 1</w:t>
            </w:r>
            <w:r w:rsidR="17AD05CF">
              <w:rPr>
                <w:rFonts w:ascii="Verdana" w:eastAsia="Times New Roman" w:hAnsi="Verdana" w:cs="Segoe UI"/>
                <w:b/>
                <w:bCs/>
                <w:color w:val="000000"/>
                <w:shd w:val="clear" w:color="auto" w:fill="FFFFFF"/>
                <w:lang w:eastAsia="en-AU"/>
              </w:rPr>
              <w:t>3</w:t>
            </w:r>
            <w:r>
              <w:rPr>
                <w:rFonts w:ascii="Verdana" w:eastAsia="Times New Roman" w:hAnsi="Verdana" w:cs="Segoe UI"/>
                <w:b/>
                <w:bCs/>
                <w:color w:val="000000"/>
                <w:shd w:val="clear" w:color="auto" w:fill="FFFFFF"/>
                <w:lang w:eastAsia="en-AU"/>
              </w:rPr>
              <w:t xml:space="preserve"> June 2023</w:t>
            </w:r>
          </w:p>
        </w:tc>
      </w:tr>
      <w:tr w:rsidR="3BDA1BDA" w14:paraId="683BD9D9" w14:textId="77777777" w:rsidTr="0B73110E">
        <w:trPr>
          <w:trHeight w:val="300"/>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412564" w:themeFill="accent2" w:themeFillTint="E6"/>
            <w:hideMark/>
          </w:tcPr>
          <w:p w14:paraId="12A16AC7" w14:textId="085BEC28" w:rsidR="3BDA1BDA" w:rsidRDefault="36F691AB" w:rsidP="00811F97">
            <w:pPr>
              <w:spacing w:before="120" w:line="240" w:lineRule="auto"/>
              <w:ind w:left="272"/>
              <w:rPr>
                <w:rFonts w:ascii="Verdana" w:eastAsia="Times New Roman" w:hAnsi="Verdana" w:cs="Segoe UI"/>
                <w:b/>
                <w:bCs/>
                <w:color w:val="FFFFFF" w:themeColor="background1"/>
                <w:lang w:eastAsia="en-AU"/>
              </w:rPr>
            </w:pPr>
            <w:r w:rsidRPr="26B6A4B2">
              <w:rPr>
                <w:rFonts w:ascii="Verdana" w:eastAsia="Times New Roman" w:hAnsi="Verdana" w:cs="Segoe UI"/>
                <w:b/>
                <w:bCs/>
                <w:color w:val="FFFFFF" w:themeColor="background1"/>
                <w:lang w:eastAsia="en-AU"/>
              </w:rPr>
              <w:t>Stream 2 opening date and time:</w:t>
            </w:r>
          </w:p>
        </w:tc>
        <w:tc>
          <w:tcPr>
            <w:tcW w:w="43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7E9E1C2" w14:textId="0FDB349C" w:rsidR="3BDA1BDA" w:rsidRDefault="00000AEB" w:rsidP="00811F97">
            <w:pPr>
              <w:spacing w:before="120" w:line="240" w:lineRule="auto"/>
              <w:ind w:left="283"/>
              <w:rPr>
                <w:rFonts w:ascii="Verdana" w:eastAsia="Times New Roman" w:hAnsi="Verdana" w:cs="Segoe UI"/>
                <w:b/>
                <w:bCs/>
                <w:color w:val="000000" w:themeColor="text1"/>
                <w:lang w:eastAsia="en-AU"/>
              </w:rPr>
            </w:pPr>
            <w:r w:rsidRPr="79ACFBB3">
              <w:rPr>
                <w:rFonts w:ascii="Verdana" w:eastAsia="Times New Roman" w:hAnsi="Verdana" w:cs="Segoe UI"/>
                <w:b/>
                <w:bCs/>
                <w:color w:val="000000" w:themeColor="text1"/>
                <w:lang w:eastAsia="en-AU"/>
              </w:rPr>
              <w:t>10.00 am A</w:t>
            </w:r>
            <w:r w:rsidR="000727E7" w:rsidRPr="79ACFBB3">
              <w:rPr>
                <w:rFonts w:ascii="Verdana" w:eastAsia="Times New Roman" w:hAnsi="Verdana" w:cs="Segoe UI"/>
                <w:b/>
                <w:bCs/>
                <w:color w:val="000000" w:themeColor="text1"/>
                <w:lang w:eastAsia="en-AU"/>
              </w:rPr>
              <w:t>E</w:t>
            </w:r>
            <w:r w:rsidRPr="79ACFBB3">
              <w:rPr>
                <w:rFonts w:ascii="Verdana" w:eastAsia="Times New Roman" w:hAnsi="Verdana" w:cs="Segoe UI"/>
                <w:b/>
                <w:bCs/>
                <w:color w:val="000000" w:themeColor="text1"/>
                <w:lang w:eastAsia="en-AU"/>
              </w:rPr>
              <w:t xml:space="preserve">ST on </w:t>
            </w:r>
            <w:r w:rsidR="529DEB36" w:rsidRPr="79ACFBB3">
              <w:rPr>
                <w:rFonts w:ascii="Verdana" w:eastAsia="Times New Roman" w:hAnsi="Verdana" w:cs="Segoe UI"/>
                <w:b/>
                <w:bCs/>
                <w:color w:val="000000" w:themeColor="text1"/>
                <w:lang w:eastAsia="en-AU"/>
              </w:rPr>
              <w:t>23</w:t>
            </w:r>
            <w:r w:rsidRPr="79ACFBB3">
              <w:rPr>
                <w:rFonts w:ascii="Verdana" w:eastAsia="Times New Roman" w:hAnsi="Verdana" w:cs="Segoe UI"/>
                <w:b/>
                <w:bCs/>
                <w:color w:val="000000" w:themeColor="text1"/>
                <w:lang w:eastAsia="en-AU"/>
              </w:rPr>
              <w:t xml:space="preserve"> </w:t>
            </w:r>
            <w:r w:rsidR="05B4D187" w:rsidRPr="79ACFBB3">
              <w:rPr>
                <w:rFonts w:ascii="Verdana" w:eastAsia="Times New Roman" w:hAnsi="Verdana" w:cs="Segoe UI"/>
                <w:b/>
                <w:bCs/>
                <w:color w:val="000000" w:themeColor="text1"/>
                <w:lang w:eastAsia="en-AU"/>
              </w:rPr>
              <w:t xml:space="preserve">May </w:t>
            </w:r>
            <w:r w:rsidRPr="79ACFBB3">
              <w:rPr>
                <w:rFonts w:ascii="Verdana" w:eastAsia="Times New Roman" w:hAnsi="Verdana" w:cs="Segoe UI"/>
                <w:b/>
                <w:bCs/>
                <w:color w:val="000000" w:themeColor="text1"/>
                <w:lang w:eastAsia="en-AU"/>
              </w:rPr>
              <w:t>2023</w:t>
            </w:r>
          </w:p>
        </w:tc>
      </w:tr>
      <w:tr w:rsidR="3BDA1BDA" w14:paraId="040806C2" w14:textId="77777777" w:rsidTr="0B73110E">
        <w:trPr>
          <w:trHeight w:val="300"/>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412564" w:themeFill="accent2" w:themeFillTint="E6"/>
            <w:hideMark/>
          </w:tcPr>
          <w:p w14:paraId="36730E05" w14:textId="1C69149B" w:rsidR="3BDA1BDA" w:rsidRDefault="36F691AB" w:rsidP="00811F97">
            <w:pPr>
              <w:spacing w:before="120" w:line="240" w:lineRule="auto"/>
              <w:ind w:left="272"/>
              <w:rPr>
                <w:rFonts w:ascii="Verdana" w:eastAsia="Times New Roman" w:hAnsi="Verdana" w:cs="Segoe UI"/>
                <w:b/>
                <w:bCs/>
                <w:color w:val="FFFFFF" w:themeColor="background1"/>
                <w:lang w:eastAsia="en-AU"/>
              </w:rPr>
            </w:pPr>
            <w:r w:rsidRPr="26B6A4B2">
              <w:rPr>
                <w:rFonts w:ascii="Verdana" w:eastAsia="Times New Roman" w:hAnsi="Verdana" w:cs="Segoe UI"/>
                <w:b/>
                <w:bCs/>
                <w:color w:val="FFFFFF" w:themeColor="background1"/>
                <w:lang w:eastAsia="en-AU"/>
              </w:rPr>
              <w:t>Stream 2 closing date and time:</w:t>
            </w:r>
          </w:p>
        </w:tc>
        <w:tc>
          <w:tcPr>
            <w:tcW w:w="43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42ECAE2" w14:textId="32F15867" w:rsidR="3BDA1BDA" w:rsidRDefault="00000AEB" w:rsidP="00811F97">
            <w:pPr>
              <w:spacing w:before="120" w:line="240" w:lineRule="auto"/>
              <w:ind w:left="283"/>
              <w:rPr>
                <w:rFonts w:ascii="Verdana" w:eastAsia="Times New Roman" w:hAnsi="Verdana" w:cs="Segoe UI"/>
                <w:b/>
                <w:bCs/>
                <w:color w:val="000000" w:themeColor="text1"/>
                <w:lang w:eastAsia="en-AU"/>
              </w:rPr>
            </w:pPr>
            <w:r w:rsidRPr="79ACFBB3">
              <w:rPr>
                <w:rFonts w:ascii="Verdana" w:eastAsia="Times New Roman" w:hAnsi="Verdana" w:cs="Segoe UI"/>
                <w:b/>
                <w:bCs/>
                <w:color w:val="000000" w:themeColor="text1"/>
                <w:lang w:eastAsia="en-AU"/>
              </w:rPr>
              <w:t xml:space="preserve">4.00 pm AEST </w:t>
            </w:r>
            <w:r w:rsidR="00D9542E" w:rsidRPr="79ACFBB3">
              <w:rPr>
                <w:rFonts w:ascii="Verdana" w:eastAsia="Times New Roman" w:hAnsi="Verdana" w:cs="Segoe UI"/>
                <w:b/>
                <w:bCs/>
                <w:color w:val="000000" w:themeColor="text1"/>
                <w:lang w:eastAsia="en-AU"/>
              </w:rPr>
              <w:t xml:space="preserve">on </w:t>
            </w:r>
            <w:r w:rsidR="3E870B58" w:rsidRPr="79ACFBB3">
              <w:rPr>
                <w:rFonts w:ascii="Verdana" w:eastAsia="Times New Roman" w:hAnsi="Verdana" w:cs="Segoe UI"/>
                <w:b/>
                <w:bCs/>
                <w:color w:val="000000" w:themeColor="text1"/>
                <w:lang w:eastAsia="en-AU"/>
              </w:rPr>
              <w:t>4 July</w:t>
            </w:r>
            <w:r w:rsidR="00D9542E" w:rsidRPr="79ACFBB3">
              <w:rPr>
                <w:rFonts w:ascii="Verdana" w:eastAsia="Times New Roman" w:hAnsi="Verdana" w:cs="Segoe UI"/>
                <w:b/>
                <w:bCs/>
                <w:color w:val="000000" w:themeColor="text1"/>
                <w:lang w:eastAsia="en-AU"/>
              </w:rPr>
              <w:t xml:space="preserve"> 2023</w:t>
            </w:r>
          </w:p>
        </w:tc>
      </w:tr>
      <w:tr w:rsidR="005F4F91" w:rsidRPr="005F4F91" w14:paraId="63CAD603" w14:textId="77777777" w:rsidTr="0B73110E">
        <w:trPr>
          <w:trHeight w:val="300"/>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412564" w:themeFill="accent2" w:themeFillTint="E6"/>
            <w:hideMark/>
          </w:tcPr>
          <w:p w14:paraId="3CC5CC74" w14:textId="77777777" w:rsidR="005F4F91" w:rsidRPr="00D37F9B" w:rsidRDefault="005F4F91" w:rsidP="00DA408F">
            <w:pPr>
              <w:spacing w:before="120" w:line="240" w:lineRule="auto"/>
              <w:ind w:left="284"/>
              <w:textAlignment w:val="baseline"/>
              <w:rPr>
                <w:rFonts w:ascii="Segoe UI" w:eastAsia="Times New Roman" w:hAnsi="Segoe UI" w:cs="Segoe UI"/>
                <w:b/>
                <w:bCs/>
                <w:color w:val="FFFFFF" w:themeColor="background1"/>
                <w:sz w:val="18"/>
                <w:szCs w:val="18"/>
                <w:lang w:eastAsia="en-AU"/>
              </w:rPr>
            </w:pPr>
            <w:r w:rsidRPr="00D37F9B">
              <w:rPr>
                <w:rFonts w:ascii="Verdana" w:eastAsia="Times New Roman" w:hAnsi="Verdana" w:cs="Segoe UI"/>
                <w:b/>
                <w:bCs/>
                <w:color w:val="FFFFFF" w:themeColor="background1"/>
                <w:lang w:eastAsia="en-AU"/>
              </w:rPr>
              <w:t>Commonwealth policy entity: </w:t>
            </w:r>
          </w:p>
        </w:tc>
        <w:tc>
          <w:tcPr>
            <w:tcW w:w="43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B4150F1" w14:textId="77777777" w:rsidR="005F4F91" w:rsidRPr="005F4F91" w:rsidRDefault="005F4F91" w:rsidP="00DA408F">
            <w:pPr>
              <w:spacing w:before="120" w:line="240" w:lineRule="auto"/>
              <w:ind w:left="284"/>
              <w:textAlignment w:val="baseline"/>
              <w:rPr>
                <w:rFonts w:ascii="Segoe UI" w:eastAsia="Times New Roman" w:hAnsi="Segoe UI" w:cs="Segoe UI"/>
                <w:b/>
                <w:bCs/>
                <w:sz w:val="18"/>
                <w:szCs w:val="18"/>
                <w:lang w:eastAsia="en-AU"/>
              </w:rPr>
            </w:pPr>
            <w:r w:rsidRPr="005F4F91">
              <w:rPr>
                <w:rFonts w:ascii="Verdana" w:eastAsia="Times New Roman" w:hAnsi="Verdana" w:cs="Segoe UI"/>
                <w:b/>
                <w:bCs/>
                <w:lang w:eastAsia="en-AU"/>
              </w:rPr>
              <w:t>Australian Trade and Investment Commission (Austrade) </w:t>
            </w:r>
          </w:p>
        </w:tc>
      </w:tr>
      <w:tr w:rsidR="005F4F91" w:rsidRPr="005F4F91" w14:paraId="30E40B15" w14:textId="77777777" w:rsidTr="0B73110E">
        <w:trPr>
          <w:trHeight w:val="300"/>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412564" w:themeFill="accent2" w:themeFillTint="E6"/>
            <w:hideMark/>
          </w:tcPr>
          <w:p w14:paraId="77810E39" w14:textId="5055F49C" w:rsidR="005F4F91" w:rsidRPr="00D37F9B" w:rsidRDefault="005F4F91" w:rsidP="00DA408F">
            <w:pPr>
              <w:spacing w:before="120" w:line="240" w:lineRule="auto"/>
              <w:ind w:left="284"/>
              <w:textAlignment w:val="baseline"/>
              <w:rPr>
                <w:rFonts w:ascii="Segoe UI" w:eastAsia="Times New Roman" w:hAnsi="Segoe UI" w:cs="Segoe UI"/>
                <w:b/>
                <w:bCs/>
                <w:color w:val="FFFFFF" w:themeColor="background1"/>
                <w:sz w:val="18"/>
                <w:szCs w:val="18"/>
                <w:lang w:eastAsia="en-AU"/>
              </w:rPr>
            </w:pPr>
            <w:r w:rsidRPr="00D37F9B">
              <w:rPr>
                <w:rFonts w:ascii="Verdana" w:eastAsia="Times New Roman" w:hAnsi="Verdana" w:cs="Segoe UI"/>
                <w:b/>
                <w:bCs/>
                <w:color w:val="FFFFFF" w:themeColor="background1"/>
                <w:lang w:eastAsia="en-AU"/>
              </w:rPr>
              <w:t>Administering entity</w:t>
            </w:r>
            <w:r w:rsidR="002A3179">
              <w:rPr>
                <w:rFonts w:ascii="Verdana" w:eastAsia="Times New Roman" w:hAnsi="Verdana" w:cs="Segoe UI"/>
                <w:b/>
                <w:bCs/>
                <w:color w:val="FFFFFF" w:themeColor="background1"/>
                <w:lang w:eastAsia="en-AU"/>
              </w:rPr>
              <w:t>:</w:t>
            </w:r>
            <w:r w:rsidRPr="00D37F9B">
              <w:rPr>
                <w:rFonts w:ascii="Verdana" w:eastAsia="Times New Roman" w:hAnsi="Verdana" w:cs="Segoe UI"/>
                <w:b/>
                <w:bCs/>
                <w:color w:val="FFFFFF" w:themeColor="background1"/>
                <w:lang w:eastAsia="en-AU"/>
              </w:rPr>
              <w:t> </w:t>
            </w:r>
          </w:p>
        </w:tc>
        <w:tc>
          <w:tcPr>
            <w:tcW w:w="43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D0B9872" w14:textId="77777777" w:rsidR="005F4F91" w:rsidRPr="005F4F91" w:rsidRDefault="005F4F91" w:rsidP="00DA408F">
            <w:pPr>
              <w:spacing w:before="120" w:line="240" w:lineRule="auto"/>
              <w:ind w:left="284"/>
              <w:textAlignment w:val="baseline"/>
              <w:rPr>
                <w:rFonts w:ascii="Segoe UI" w:eastAsia="Times New Roman" w:hAnsi="Segoe UI" w:cs="Segoe UI"/>
                <w:b/>
                <w:bCs/>
                <w:sz w:val="18"/>
                <w:szCs w:val="18"/>
                <w:lang w:eastAsia="en-AU"/>
              </w:rPr>
            </w:pPr>
            <w:r w:rsidRPr="005F4F91">
              <w:rPr>
                <w:rFonts w:ascii="Verdana" w:eastAsia="Times New Roman" w:hAnsi="Verdana" w:cs="Segoe UI"/>
                <w:b/>
                <w:bCs/>
                <w:lang w:eastAsia="en-AU"/>
              </w:rPr>
              <w:t>Australian Trade and Investment Commission (Austrade) </w:t>
            </w:r>
          </w:p>
        </w:tc>
      </w:tr>
      <w:tr w:rsidR="005F4F91" w:rsidRPr="005F4F91" w14:paraId="17C9FBA2" w14:textId="77777777" w:rsidTr="0B73110E">
        <w:trPr>
          <w:trHeight w:val="300"/>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412564" w:themeFill="accent2" w:themeFillTint="E6"/>
            <w:hideMark/>
          </w:tcPr>
          <w:p w14:paraId="3789EAEA" w14:textId="77777777" w:rsidR="005F4F91" w:rsidRPr="00D37F9B" w:rsidRDefault="005F4F91" w:rsidP="00DA408F">
            <w:pPr>
              <w:spacing w:before="120" w:line="240" w:lineRule="auto"/>
              <w:ind w:left="284"/>
              <w:textAlignment w:val="baseline"/>
              <w:rPr>
                <w:rFonts w:ascii="Segoe UI" w:eastAsia="Times New Roman" w:hAnsi="Segoe UI" w:cs="Segoe UI"/>
                <w:b/>
                <w:bCs/>
                <w:color w:val="FFFFFF" w:themeColor="background1"/>
                <w:sz w:val="18"/>
                <w:szCs w:val="18"/>
                <w:lang w:eastAsia="en-AU"/>
              </w:rPr>
            </w:pPr>
            <w:r w:rsidRPr="00D37F9B">
              <w:rPr>
                <w:rFonts w:ascii="Verdana" w:eastAsia="Times New Roman" w:hAnsi="Verdana" w:cs="Segoe UI"/>
                <w:b/>
                <w:bCs/>
                <w:color w:val="FFFFFF" w:themeColor="background1"/>
                <w:lang w:eastAsia="en-AU"/>
              </w:rPr>
              <w:t>Enquiries: </w:t>
            </w:r>
          </w:p>
        </w:tc>
        <w:tc>
          <w:tcPr>
            <w:tcW w:w="43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105D505" w14:textId="7827A623" w:rsidR="005F4F91" w:rsidRPr="005F4F91" w:rsidRDefault="00004D79" w:rsidP="00DA408F">
            <w:pPr>
              <w:spacing w:before="120" w:line="240" w:lineRule="auto"/>
              <w:ind w:left="284"/>
              <w:textAlignment w:val="baseline"/>
              <w:rPr>
                <w:rFonts w:ascii="Segoe UI" w:eastAsia="Times New Roman" w:hAnsi="Segoe UI" w:cs="Segoe UI"/>
                <w:b/>
                <w:bCs/>
                <w:sz w:val="18"/>
                <w:szCs w:val="18"/>
                <w:lang w:eastAsia="en-AU"/>
              </w:rPr>
            </w:pPr>
            <w:r>
              <w:rPr>
                <w:rFonts w:ascii="Verdana" w:eastAsia="Times New Roman" w:hAnsi="Verdana" w:cs="Segoe UI"/>
                <w:b/>
                <w:bCs/>
                <w:lang w:eastAsia="en-AU"/>
              </w:rPr>
              <w:t xml:space="preserve">If </w:t>
            </w:r>
            <w:r w:rsidR="005F4F91" w:rsidRPr="005F4F91">
              <w:rPr>
                <w:rFonts w:ascii="Verdana" w:eastAsia="Times New Roman" w:hAnsi="Verdana" w:cs="Segoe UI"/>
                <w:b/>
                <w:bCs/>
                <w:lang w:eastAsia="en-AU"/>
              </w:rPr>
              <w:t xml:space="preserve">you have any questions, contact </w:t>
            </w:r>
            <w:r w:rsidRPr="00004D79">
              <w:rPr>
                <w:rFonts w:ascii="Verdana" w:eastAsia="Times New Roman" w:hAnsi="Verdana" w:cs="Segoe UI"/>
                <w:b/>
                <w:bCs/>
                <w:lang w:eastAsia="en-AU"/>
              </w:rPr>
              <w:t>RITGrant@austrade.gov.au</w:t>
            </w:r>
            <w:r w:rsidR="005F4F91" w:rsidRPr="005F4F91">
              <w:rPr>
                <w:rFonts w:ascii="Verdana" w:eastAsia="Times New Roman" w:hAnsi="Verdana" w:cs="Segoe UI"/>
                <w:b/>
                <w:bCs/>
                <w:lang w:eastAsia="en-AU"/>
              </w:rPr>
              <w:t> </w:t>
            </w:r>
            <w:r w:rsidR="005F4F91" w:rsidRPr="005F4F91">
              <w:rPr>
                <w:rFonts w:ascii="Verdana" w:eastAsia="Times New Roman" w:hAnsi="Verdana" w:cs="Segoe UI"/>
                <w:b/>
                <w:bCs/>
                <w:color w:val="000000"/>
                <w:lang w:eastAsia="en-AU"/>
              </w:rPr>
              <w:t> </w:t>
            </w:r>
          </w:p>
        </w:tc>
      </w:tr>
      <w:tr w:rsidR="005F4F91" w:rsidRPr="005F4F91" w14:paraId="3C4A7385" w14:textId="77777777" w:rsidTr="0B73110E">
        <w:trPr>
          <w:trHeight w:val="300"/>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412564" w:themeFill="accent2" w:themeFillTint="E6"/>
            <w:hideMark/>
          </w:tcPr>
          <w:p w14:paraId="3AC72F06" w14:textId="77777777" w:rsidR="005F4F91" w:rsidRPr="00D37F9B" w:rsidRDefault="005F4F91" w:rsidP="00DA408F">
            <w:pPr>
              <w:spacing w:before="120" w:line="240" w:lineRule="auto"/>
              <w:ind w:left="284"/>
              <w:textAlignment w:val="baseline"/>
              <w:rPr>
                <w:rFonts w:ascii="Segoe UI" w:eastAsia="Times New Roman" w:hAnsi="Segoe UI" w:cs="Segoe UI"/>
                <w:b/>
                <w:bCs/>
                <w:color w:val="FFFFFF" w:themeColor="background1"/>
                <w:sz w:val="18"/>
                <w:szCs w:val="18"/>
                <w:lang w:eastAsia="en-AU"/>
              </w:rPr>
            </w:pPr>
            <w:r w:rsidRPr="00D37F9B">
              <w:rPr>
                <w:rFonts w:ascii="Verdana" w:eastAsia="Times New Roman" w:hAnsi="Verdana" w:cs="Segoe UI"/>
                <w:b/>
                <w:bCs/>
                <w:color w:val="FFFFFF" w:themeColor="background1"/>
                <w:lang w:eastAsia="en-AU"/>
              </w:rPr>
              <w:t>Date guidelines released: </w:t>
            </w:r>
          </w:p>
        </w:tc>
        <w:tc>
          <w:tcPr>
            <w:tcW w:w="43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663C35D" w14:textId="6C75D99C" w:rsidR="005F4F91" w:rsidRPr="005F4F91" w:rsidRDefault="49E5BC83" w:rsidP="00DA408F">
            <w:pPr>
              <w:spacing w:before="120" w:line="240" w:lineRule="auto"/>
              <w:ind w:left="284"/>
              <w:textAlignment w:val="baseline"/>
              <w:rPr>
                <w:rFonts w:ascii="Segoe UI" w:eastAsia="Times New Roman" w:hAnsi="Segoe UI" w:cs="Segoe UI"/>
                <w:b/>
                <w:bCs/>
                <w:sz w:val="18"/>
                <w:szCs w:val="18"/>
                <w:lang w:eastAsia="en-AU"/>
              </w:rPr>
            </w:pPr>
            <w:r w:rsidRPr="0B73110E">
              <w:rPr>
                <w:rFonts w:ascii="Verdana" w:eastAsia="Times New Roman" w:hAnsi="Verdana" w:cs="Segoe UI"/>
                <w:b/>
                <w:bCs/>
                <w:lang w:eastAsia="en-AU"/>
              </w:rPr>
              <w:t>18</w:t>
            </w:r>
            <w:r w:rsidR="00B649CB" w:rsidRPr="0B73110E">
              <w:rPr>
                <w:rFonts w:ascii="Verdana" w:eastAsia="Times New Roman" w:hAnsi="Verdana" w:cs="Segoe UI"/>
                <w:b/>
                <w:bCs/>
                <w:lang w:eastAsia="en-AU"/>
              </w:rPr>
              <w:t xml:space="preserve"> May</w:t>
            </w:r>
            <w:r w:rsidR="005F4F91" w:rsidRPr="0B73110E">
              <w:rPr>
                <w:rFonts w:ascii="Verdana" w:eastAsia="Times New Roman" w:hAnsi="Verdana" w:cs="Segoe UI"/>
                <w:b/>
                <w:bCs/>
                <w:lang w:eastAsia="en-AU"/>
              </w:rPr>
              <w:t xml:space="preserve"> 2023 </w:t>
            </w:r>
          </w:p>
        </w:tc>
      </w:tr>
      <w:tr w:rsidR="005F4F91" w:rsidRPr="005F4F91" w14:paraId="738AC4A8" w14:textId="77777777" w:rsidTr="0B73110E">
        <w:trPr>
          <w:trHeight w:val="300"/>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412564" w:themeFill="accent2" w:themeFillTint="E6"/>
            <w:hideMark/>
          </w:tcPr>
          <w:p w14:paraId="0F3E79A8" w14:textId="77777777" w:rsidR="005F4F91" w:rsidRPr="00D37F9B" w:rsidRDefault="005F4F91" w:rsidP="00DA408F">
            <w:pPr>
              <w:spacing w:before="120" w:line="240" w:lineRule="auto"/>
              <w:ind w:left="284"/>
              <w:textAlignment w:val="baseline"/>
              <w:rPr>
                <w:rFonts w:ascii="Segoe UI" w:eastAsia="Times New Roman" w:hAnsi="Segoe UI" w:cs="Segoe UI"/>
                <w:b/>
                <w:bCs/>
                <w:color w:val="FFFFFF" w:themeColor="background1"/>
                <w:sz w:val="18"/>
                <w:szCs w:val="18"/>
                <w:lang w:eastAsia="en-AU"/>
              </w:rPr>
            </w:pPr>
            <w:r w:rsidRPr="00D37F9B">
              <w:rPr>
                <w:rFonts w:ascii="Verdana" w:eastAsia="Times New Roman" w:hAnsi="Verdana" w:cs="Segoe UI"/>
                <w:b/>
                <w:bCs/>
                <w:color w:val="FFFFFF" w:themeColor="background1"/>
                <w:lang w:eastAsia="en-AU"/>
              </w:rPr>
              <w:t>Type of grant opportunity: </w:t>
            </w:r>
          </w:p>
        </w:tc>
        <w:tc>
          <w:tcPr>
            <w:tcW w:w="43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ACDC851" w14:textId="049E5A66" w:rsidR="005F4F91" w:rsidRPr="005F4F91" w:rsidRDefault="005F4F91" w:rsidP="00DA408F">
            <w:pPr>
              <w:spacing w:before="120" w:line="240" w:lineRule="auto"/>
              <w:ind w:left="284"/>
              <w:textAlignment w:val="baseline"/>
              <w:rPr>
                <w:rFonts w:ascii="Segoe UI" w:eastAsia="Times New Roman" w:hAnsi="Segoe UI" w:cs="Segoe UI"/>
                <w:b/>
                <w:bCs/>
                <w:sz w:val="18"/>
                <w:szCs w:val="18"/>
                <w:lang w:eastAsia="en-AU"/>
              </w:rPr>
            </w:pPr>
            <w:r w:rsidRPr="005F4F91">
              <w:rPr>
                <w:rFonts w:ascii="Verdana" w:eastAsia="Times New Roman" w:hAnsi="Verdana" w:cs="Segoe UI"/>
                <w:b/>
                <w:bCs/>
                <w:lang w:eastAsia="en-AU"/>
              </w:rPr>
              <w:t>Demand Driven</w:t>
            </w:r>
            <w:r w:rsidR="00E72FA8">
              <w:rPr>
                <w:rFonts w:ascii="Verdana" w:eastAsia="Times New Roman" w:hAnsi="Verdana" w:cs="Segoe UI"/>
                <w:b/>
                <w:bCs/>
                <w:lang w:eastAsia="en-AU"/>
              </w:rPr>
              <w:t>, Eligibility Based</w:t>
            </w:r>
          </w:p>
        </w:tc>
      </w:tr>
      <w:bookmarkEnd w:id="8"/>
    </w:tbl>
    <w:p w14:paraId="04919CEF" w14:textId="406B426E" w:rsidR="004E1ACB" w:rsidRDefault="004E1ACB" w:rsidP="0013006D">
      <w:pPr>
        <w:ind w:left="284"/>
      </w:pPr>
    </w:p>
    <w:p w14:paraId="6DE052DF" w14:textId="77777777" w:rsidR="004E1ACB" w:rsidRDefault="004E1ACB">
      <w:r>
        <w:br w:type="page"/>
      </w:r>
    </w:p>
    <w:p w14:paraId="7471210B" w14:textId="77777777" w:rsidR="004E1ACB" w:rsidRPr="004E1ACB" w:rsidRDefault="004E1ACB" w:rsidP="004E1ACB">
      <w:pPr>
        <w:pStyle w:val="Heading2"/>
      </w:pPr>
      <w:bookmarkStart w:id="9" w:name="_Toc164844258"/>
      <w:bookmarkStart w:id="10" w:name="_Toc383003250"/>
      <w:bookmarkStart w:id="11" w:name="_Toc132194316"/>
      <w:bookmarkStart w:id="12" w:name="_Toc132199198"/>
      <w:bookmarkStart w:id="13" w:name="_Toc134711766"/>
      <w:bookmarkStart w:id="14" w:name="_Toc134711956"/>
      <w:r w:rsidRPr="00D53548">
        <w:lastRenderedPageBreak/>
        <w:t>Contents</w:t>
      </w:r>
      <w:bookmarkEnd w:id="9"/>
      <w:bookmarkEnd w:id="10"/>
      <w:bookmarkEnd w:id="11"/>
      <w:bookmarkEnd w:id="12"/>
      <w:bookmarkEnd w:id="13"/>
      <w:bookmarkEnd w:id="14"/>
    </w:p>
    <w:p w14:paraId="35874867" w14:textId="548935A0" w:rsidR="00CD769D" w:rsidRPr="00CD769D" w:rsidRDefault="00AA6EF4">
      <w:pPr>
        <w:pStyle w:val="TOC2"/>
        <w:rPr>
          <w:rFonts w:eastAsiaTheme="minorEastAsia" w:cstheme="minorBidi"/>
          <w:noProof/>
          <w:lang w:val="en-AU" w:eastAsia="en-AU"/>
        </w:rPr>
      </w:pPr>
      <w:r>
        <w:rPr>
          <w:color w:val="2B579A"/>
          <w:sz w:val="16"/>
          <w:szCs w:val="16"/>
          <w:shd w:val="clear" w:color="auto" w:fill="E6E6E6"/>
        </w:rPr>
        <w:fldChar w:fldCharType="begin"/>
      </w:r>
      <w:r>
        <w:rPr>
          <w:color w:val="2B579A"/>
          <w:sz w:val="16"/>
          <w:szCs w:val="16"/>
          <w:shd w:val="clear" w:color="auto" w:fill="E6E6E6"/>
        </w:rPr>
        <w:instrText xml:space="preserve"> TOC \o "2-9" </w:instrText>
      </w:r>
      <w:r>
        <w:rPr>
          <w:color w:val="2B579A"/>
          <w:sz w:val="16"/>
          <w:szCs w:val="16"/>
          <w:shd w:val="clear" w:color="auto" w:fill="E6E6E6"/>
        </w:rPr>
        <w:fldChar w:fldCharType="separate"/>
      </w:r>
      <w:r w:rsidR="00CD769D" w:rsidRPr="00CD769D">
        <w:rPr>
          <w:noProof/>
        </w:rPr>
        <w:t>1.</w:t>
      </w:r>
      <w:r w:rsidR="00CD769D" w:rsidRPr="00CD769D">
        <w:rPr>
          <w:rFonts w:eastAsiaTheme="minorEastAsia" w:cstheme="minorBidi"/>
          <w:noProof/>
          <w:lang w:val="en-AU" w:eastAsia="en-AU"/>
        </w:rPr>
        <w:tab/>
      </w:r>
      <w:r w:rsidR="00CD769D" w:rsidRPr="00CD769D">
        <w:rPr>
          <w:noProof/>
        </w:rPr>
        <w:t xml:space="preserve">Reviving International Tourism Grant Program (RITG) Guidelines </w:t>
      </w:r>
      <w:r w:rsidR="000C7559">
        <w:rPr>
          <w:noProof/>
        </w:rPr>
        <w:t>P</w:t>
      </w:r>
      <w:r w:rsidR="00CD769D" w:rsidRPr="00CD769D">
        <w:rPr>
          <w:noProof/>
        </w:rPr>
        <w:t xml:space="preserve">rocess </w:t>
      </w:r>
      <w:r w:rsidR="00BD3C2E">
        <w:rPr>
          <w:noProof/>
        </w:rPr>
        <w:br/>
      </w:r>
      <w:r w:rsidR="00CD769D" w:rsidRPr="00CD769D">
        <w:rPr>
          <w:noProof/>
        </w:rPr>
        <w:t>(Streams 1 &amp; 2)</w:t>
      </w:r>
      <w:r w:rsidR="00CD769D" w:rsidRPr="00CD769D">
        <w:rPr>
          <w:noProof/>
        </w:rPr>
        <w:tab/>
      </w:r>
      <w:r w:rsidR="00CD769D" w:rsidRPr="00CD769D">
        <w:rPr>
          <w:noProof/>
        </w:rPr>
        <w:fldChar w:fldCharType="begin"/>
      </w:r>
      <w:r w:rsidR="00CD769D" w:rsidRPr="00CD769D">
        <w:rPr>
          <w:noProof/>
        </w:rPr>
        <w:instrText xml:space="preserve"> PAGEREF _Toc134711957 \h </w:instrText>
      </w:r>
      <w:r w:rsidR="00CD769D" w:rsidRPr="00CD769D">
        <w:rPr>
          <w:noProof/>
        </w:rPr>
      </w:r>
      <w:r w:rsidR="00CD769D" w:rsidRPr="00CD769D">
        <w:rPr>
          <w:noProof/>
        </w:rPr>
        <w:fldChar w:fldCharType="separate"/>
      </w:r>
      <w:r w:rsidR="009000F6">
        <w:rPr>
          <w:noProof/>
        </w:rPr>
        <w:t>3</w:t>
      </w:r>
      <w:r w:rsidR="00CD769D" w:rsidRPr="00CD769D">
        <w:rPr>
          <w:noProof/>
        </w:rPr>
        <w:fldChar w:fldCharType="end"/>
      </w:r>
    </w:p>
    <w:p w14:paraId="21F16FB0" w14:textId="275B26E9" w:rsidR="00CD769D" w:rsidRPr="00CD769D" w:rsidRDefault="00CD769D" w:rsidP="004D7938">
      <w:pPr>
        <w:pStyle w:val="TOC2"/>
        <w:rPr>
          <w:rFonts w:eastAsiaTheme="minorEastAsia" w:cstheme="minorBidi"/>
          <w:noProof/>
          <w:lang w:val="en-AU" w:eastAsia="en-AU"/>
        </w:rPr>
      </w:pPr>
      <w:r w:rsidRPr="00CD769D">
        <w:rPr>
          <w:noProof/>
        </w:rPr>
        <w:t>1.1</w:t>
      </w:r>
      <w:r w:rsidRPr="00CD769D">
        <w:rPr>
          <w:rFonts w:eastAsiaTheme="minorEastAsia" w:cstheme="minorBidi"/>
          <w:noProof/>
          <w:lang w:val="en-AU" w:eastAsia="en-AU"/>
        </w:rPr>
        <w:tab/>
      </w:r>
      <w:r w:rsidRPr="00CD769D">
        <w:rPr>
          <w:noProof/>
        </w:rPr>
        <w:t>Introduction</w:t>
      </w:r>
      <w:r w:rsidRPr="00CD769D">
        <w:rPr>
          <w:noProof/>
        </w:rPr>
        <w:tab/>
      </w:r>
      <w:r w:rsidRPr="00CD769D">
        <w:rPr>
          <w:noProof/>
        </w:rPr>
        <w:fldChar w:fldCharType="begin"/>
      </w:r>
      <w:r w:rsidRPr="00CD769D">
        <w:rPr>
          <w:noProof/>
        </w:rPr>
        <w:instrText xml:space="preserve"> PAGEREF _Toc134711958 \h </w:instrText>
      </w:r>
      <w:r w:rsidRPr="00CD769D">
        <w:rPr>
          <w:noProof/>
        </w:rPr>
      </w:r>
      <w:r w:rsidRPr="00CD769D">
        <w:rPr>
          <w:noProof/>
        </w:rPr>
        <w:fldChar w:fldCharType="separate"/>
      </w:r>
      <w:r w:rsidR="009000F6">
        <w:rPr>
          <w:noProof/>
        </w:rPr>
        <w:t>4</w:t>
      </w:r>
      <w:r w:rsidRPr="00CD769D">
        <w:rPr>
          <w:noProof/>
        </w:rPr>
        <w:fldChar w:fldCharType="end"/>
      </w:r>
    </w:p>
    <w:p w14:paraId="4656655D" w14:textId="1C0B696C" w:rsidR="00CD769D" w:rsidRPr="00CD769D" w:rsidRDefault="00CD769D">
      <w:pPr>
        <w:pStyle w:val="TOC2"/>
        <w:rPr>
          <w:rFonts w:eastAsiaTheme="minorEastAsia" w:cstheme="minorBidi"/>
          <w:noProof/>
          <w:lang w:val="en-AU" w:eastAsia="en-AU"/>
        </w:rPr>
      </w:pPr>
      <w:r w:rsidRPr="00CD769D">
        <w:rPr>
          <w:noProof/>
        </w:rPr>
        <w:t>2.</w:t>
      </w:r>
      <w:r w:rsidRPr="00CD769D">
        <w:rPr>
          <w:rFonts w:eastAsiaTheme="minorEastAsia" w:cstheme="minorBidi"/>
          <w:noProof/>
          <w:lang w:val="en-AU" w:eastAsia="en-AU"/>
        </w:rPr>
        <w:tab/>
      </w:r>
      <w:r w:rsidRPr="00CD769D">
        <w:rPr>
          <w:noProof/>
        </w:rPr>
        <w:t>About the grant program</w:t>
      </w:r>
      <w:r w:rsidRPr="00CD769D">
        <w:rPr>
          <w:noProof/>
        </w:rPr>
        <w:tab/>
      </w:r>
      <w:r w:rsidRPr="00CD769D">
        <w:rPr>
          <w:noProof/>
        </w:rPr>
        <w:fldChar w:fldCharType="begin"/>
      </w:r>
      <w:r w:rsidRPr="00CD769D">
        <w:rPr>
          <w:noProof/>
        </w:rPr>
        <w:instrText xml:space="preserve"> PAGEREF _Toc134711959 \h </w:instrText>
      </w:r>
      <w:r w:rsidRPr="00CD769D">
        <w:rPr>
          <w:noProof/>
        </w:rPr>
      </w:r>
      <w:r w:rsidRPr="00CD769D">
        <w:rPr>
          <w:noProof/>
        </w:rPr>
        <w:fldChar w:fldCharType="separate"/>
      </w:r>
      <w:r w:rsidR="009000F6">
        <w:rPr>
          <w:noProof/>
        </w:rPr>
        <w:t>4</w:t>
      </w:r>
      <w:r w:rsidRPr="00CD769D">
        <w:rPr>
          <w:noProof/>
        </w:rPr>
        <w:fldChar w:fldCharType="end"/>
      </w:r>
    </w:p>
    <w:p w14:paraId="7B7B83FD" w14:textId="0998012B" w:rsidR="00CD769D" w:rsidRPr="00CD769D" w:rsidRDefault="00CD769D">
      <w:pPr>
        <w:pStyle w:val="TOC2"/>
        <w:rPr>
          <w:rFonts w:eastAsiaTheme="minorEastAsia" w:cstheme="minorBidi"/>
          <w:noProof/>
          <w:lang w:val="en-AU" w:eastAsia="en-AU"/>
        </w:rPr>
      </w:pPr>
      <w:r w:rsidRPr="00CD769D">
        <w:rPr>
          <w:noProof/>
        </w:rPr>
        <w:t>3.</w:t>
      </w:r>
      <w:r w:rsidRPr="00CD769D">
        <w:rPr>
          <w:rFonts w:eastAsiaTheme="minorEastAsia" w:cstheme="minorBidi"/>
          <w:noProof/>
          <w:lang w:val="en-AU" w:eastAsia="en-AU"/>
        </w:rPr>
        <w:tab/>
      </w:r>
      <w:r w:rsidRPr="00CD769D">
        <w:rPr>
          <w:noProof/>
        </w:rPr>
        <w:t>Total grant pool and grant period</w:t>
      </w:r>
      <w:r w:rsidRPr="00CD769D">
        <w:rPr>
          <w:noProof/>
        </w:rPr>
        <w:tab/>
      </w:r>
      <w:r w:rsidRPr="00CD769D">
        <w:rPr>
          <w:noProof/>
        </w:rPr>
        <w:fldChar w:fldCharType="begin"/>
      </w:r>
      <w:r w:rsidRPr="00CD769D">
        <w:rPr>
          <w:noProof/>
        </w:rPr>
        <w:instrText xml:space="preserve"> PAGEREF _Toc134711960 \h </w:instrText>
      </w:r>
      <w:r w:rsidRPr="00CD769D">
        <w:rPr>
          <w:noProof/>
        </w:rPr>
      </w:r>
      <w:r w:rsidRPr="00CD769D">
        <w:rPr>
          <w:noProof/>
        </w:rPr>
        <w:fldChar w:fldCharType="separate"/>
      </w:r>
      <w:r w:rsidR="009000F6">
        <w:rPr>
          <w:noProof/>
        </w:rPr>
        <w:t>5</w:t>
      </w:r>
      <w:r w:rsidRPr="00CD769D">
        <w:rPr>
          <w:noProof/>
        </w:rPr>
        <w:fldChar w:fldCharType="end"/>
      </w:r>
    </w:p>
    <w:p w14:paraId="4C836DA1" w14:textId="48F4C69D" w:rsidR="00CD769D" w:rsidRPr="00CD769D" w:rsidRDefault="00CD769D" w:rsidP="004D7938">
      <w:pPr>
        <w:pStyle w:val="TOC2"/>
        <w:rPr>
          <w:rFonts w:eastAsiaTheme="minorEastAsia" w:cstheme="minorBidi"/>
          <w:noProof/>
          <w:lang w:val="en-AU" w:eastAsia="en-AU"/>
        </w:rPr>
      </w:pPr>
      <w:r w:rsidRPr="00CD769D">
        <w:rPr>
          <w:noProof/>
        </w:rPr>
        <w:t>3.1 Grants available</w:t>
      </w:r>
      <w:r w:rsidRPr="00CD769D">
        <w:rPr>
          <w:noProof/>
        </w:rPr>
        <w:tab/>
      </w:r>
      <w:r w:rsidRPr="00CD769D">
        <w:rPr>
          <w:noProof/>
        </w:rPr>
        <w:fldChar w:fldCharType="begin"/>
      </w:r>
      <w:r w:rsidRPr="00CD769D">
        <w:rPr>
          <w:noProof/>
        </w:rPr>
        <w:instrText xml:space="preserve"> PAGEREF _Toc134711961 \h </w:instrText>
      </w:r>
      <w:r w:rsidRPr="00CD769D">
        <w:rPr>
          <w:noProof/>
        </w:rPr>
      </w:r>
      <w:r w:rsidRPr="00CD769D">
        <w:rPr>
          <w:noProof/>
        </w:rPr>
        <w:fldChar w:fldCharType="separate"/>
      </w:r>
      <w:r w:rsidR="009000F6">
        <w:rPr>
          <w:noProof/>
        </w:rPr>
        <w:t>5</w:t>
      </w:r>
      <w:r w:rsidRPr="00CD769D">
        <w:rPr>
          <w:noProof/>
        </w:rPr>
        <w:fldChar w:fldCharType="end"/>
      </w:r>
    </w:p>
    <w:p w14:paraId="6911A8E8" w14:textId="192D5494" w:rsidR="00CD769D" w:rsidRPr="00CD769D" w:rsidRDefault="00CD769D" w:rsidP="004D7938">
      <w:pPr>
        <w:pStyle w:val="TOC2"/>
        <w:rPr>
          <w:noProof/>
          <w:sz w:val="18"/>
          <w:szCs w:val="18"/>
          <w:lang w:eastAsia="en-AU"/>
        </w:rPr>
      </w:pPr>
      <w:r w:rsidRPr="00CD769D">
        <w:rPr>
          <w:noProof/>
          <w:sz w:val="18"/>
          <w:szCs w:val="18"/>
        </w:rPr>
        <w:t>3.1.1 Stream 1 - Reconnect with international markets</w:t>
      </w:r>
      <w:r w:rsidRPr="00CD769D">
        <w:rPr>
          <w:noProof/>
          <w:sz w:val="18"/>
          <w:szCs w:val="18"/>
        </w:rPr>
        <w:tab/>
      </w:r>
      <w:r w:rsidRPr="00CD769D">
        <w:rPr>
          <w:noProof/>
          <w:sz w:val="18"/>
          <w:szCs w:val="18"/>
        </w:rPr>
        <w:fldChar w:fldCharType="begin"/>
      </w:r>
      <w:r w:rsidRPr="00CD769D">
        <w:rPr>
          <w:noProof/>
          <w:sz w:val="18"/>
          <w:szCs w:val="18"/>
        </w:rPr>
        <w:instrText xml:space="preserve"> PAGEREF _Toc134711962 \h </w:instrText>
      </w:r>
      <w:r w:rsidRPr="00CD769D">
        <w:rPr>
          <w:noProof/>
          <w:sz w:val="18"/>
          <w:szCs w:val="18"/>
        </w:rPr>
      </w:r>
      <w:r w:rsidRPr="00CD769D">
        <w:rPr>
          <w:noProof/>
          <w:sz w:val="18"/>
          <w:szCs w:val="18"/>
        </w:rPr>
        <w:fldChar w:fldCharType="separate"/>
      </w:r>
      <w:r w:rsidR="009000F6">
        <w:rPr>
          <w:noProof/>
          <w:sz w:val="18"/>
          <w:szCs w:val="18"/>
        </w:rPr>
        <w:t>5</w:t>
      </w:r>
      <w:r w:rsidRPr="00CD769D">
        <w:rPr>
          <w:noProof/>
          <w:sz w:val="18"/>
          <w:szCs w:val="18"/>
        </w:rPr>
        <w:fldChar w:fldCharType="end"/>
      </w:r>
    </w:p>
    <w:p w14:paraId="6589A9F1" w14:textId="0FC21F29" w:rsidR="00CD769D" w:rsidRPr="00CD769D" w:rsidRDefault="00CD769D" w:rsidP="004D7938">
      <w:pPr>
        <w:pStyle w:val="TOC2"/>
        <w:rPr>
          <w:noProof/>
          <w:sz w:val="18"/>
          <w:szCs w:val="18"/>
          <w:lang w:eastAsia="en-AU"/>
        </w:rPr>
      </w:pPr>
      <w:r w:rsidRPr="00CD769D">
        <w:rPr>
          <w:noProof/>
          <w:sz w:val="18"/>
          <w:szCs w:val="18"/>
        </w:rPr>
        <w:t>3.1.2 Stream 2 – Digital uplift</w:t>
      </w:r>
      <w:r w:rsidRPr="00CD769D">
        <w:rPr>
          <w:noProof/>
          <w:sz w:val="18"/>
          <w:szCs w:val="18"/>
        </w:rPr>
        <w:tab/>
      </w:r>
      <w:r w:rsidRPr="00CD769D">
        <w:rPr>
          <w:noProof/>
          <w:sz w:val="18"/>
          <w:szCs w:val="18"/>
        </w:rPr>
        <w:fldChar w:fldCharType="begin"/>
      </w:r>
      <w:r w:rsidRPr="00CD769D">
        <w:rPr>
          <w:noProof/>
          <w:sz w:val="18"/>
          <w:szCs w:val="18"/>
        </w:rPr>
        <w:instrText xml:space="preserve"> PAGEREF _Toc134711963 \h </w:instrText>
      </w:r>
      <w:r w:rsidRPr="00CD769D">
        <w:rPr>
          <w:noProof/>
          <w:sz w:val="18"/>
          <w:szCs w:val="18"/>
        </w:rPr>
      </w:r>
      <w:r w:rsidRPr="00CD769D">
        <w:rPr>
          <w:noProof/>
          <w:sz w:val="18"/>
          <w:szCs w:val="18"/>
        </w:rPr>
        <w:fldChar w:fldCharType="separate"/>
      </w:r>
      <w:r w:rsidR="009000F6">
        <w:rPr>
          <w:noProof/>
          <w:sz w:val="18"/>
          <w:szCs w:val="18"/>
        </w:rPr>
        <w:t>6</w:t>
      </w:r>
      <w:r w:rsidRPr="00CD769D">
        <w:rPr>
          <w:noProof/>
          <w:sz w:val="18"/>
          <w:szCs w:val="18"/>
        </w:rPr>
        <w:fldChar w:fldCharType="end"/>
      </w:r>
    </w:p>
    <w:p w14:paraId="6D495E56" w14:textId="0CE0EDBE" w:rsidR="00CD769D" w:rsidRPr="00CD769D" w:rsidRDefault="00CD769D">
      <w:pPr>
        <w:pStyle w:val="TOC2"/>
        <w:rPr>
          <w:rFonts w:eastAsiaTheme="minorEastAsia" w:cstheme="minorBidi"/>
          <w:noProof/>
          <w:lang w:val="en-AU" w:eastAsia="en-AU"/>
        </w:rPr>
      </w:pPr>
      <w:r w:rsidRPr="00CD769D">
        <w:rPr>
          <w:noProof/>
        </w:rPr>
        <w:t>4.</w:t>
      </w:r>
      <w:r w:rsidRPr="00CD769D">
        <w:rPr>
          <w:rFonts w:eastAsiaTheme="minorEastAsia" w:cstheme="minorBidi"/>
          <w:noProof/>
          <w:lang w:val="en-AU" w:eastAsia="en-AU"/>
        </w:rPr>
        <w:tab/>
      </w:r>
      <w:r w:rsidRPr="00CD769D">
        <w:rPr>
          <w:noProof/>
        </w:rPr>
        <w:t>Eligibility Criteria</w:t>
      </w:r>
      <w:r w:rsidRPr="00CD769D">
        <w:rPr>
          <w:noProof/>
        </w:rPr>
        <w:tab/>
      </w:r>
      <w:r w:rsidRPr="00CD769D">
        <w:rPr>
          <w:noProof/>
        </w:rPr>
        <w:fldChar w:fldCharType="begin"/>
      </w:r>
      <w:r w:rsidRPr="00CD769D">
        <w:rPr>
          <w:noProof/>
        </w:rPr>
        <w:instrText xml:space="preserve"> PAGEREF _Toc134711964 \h </w:instrText>
      </w:r>
      <w:r w:rsidRPr="00CD769D">
        <w:rPr>
          <w:noProof/>
        </w:rPr>
      </w:r>
      <w:r w:rsidRPr="00CD769D">
        <w:rPr>
          <w:noProof/>
        </w:rPr>
        <w:fldChar w:fldCharType="separate"/>
      </w:r>
      <w:r w:rsidR="009000F6">
        <w:rPr>
          <w:noProof/>
        </w:rPr>
        <w:t>6</w:t>
      </w:r>
      <w:r w:rsidRPr="00CD769D">
        <w:rPr>
          <w:noProof/>
        </w:rPr>
        <w:fldChar w:fldCharType="end"/>
      </w:r>
    </w:p>
    <w:p w14:paraId="32B4F6A3" w14:textId="12AEE281" w:rsidR="00CD769D" w:rsidRPr="00CD769D" w:rsidRDefault="00CD769D" w:rsidP="004D7938">
      <w:pPr>
        <w:pStyle w:val="TOC2"/>
        <w:rPr>
          <w:rFonts w:eastAsiaTheme="minorEastAsia" w:cstheme="minorBidi"/>
          <w:noProof/>
          <w:lang w:val="en-AU" w:eastAsia="en-AU"/>
        </w:rPr>
      </w:pPr>
      <w:r w:rsidRPr="00CD769D">
        <w:rPr>
          <w:noProof/>
        </w:rPr>
        <w:t>4.1 Who is eligible to apply?</w:t>
      </w:r>
      <w:r w:rsidRPr="00CD769D">
        <w:rPr>
          <w:noProof/>
        </w:rPr>
        <w:tab/>
      </w:r>
      <w:r w:rsidRPr="00CD769D">
        <w:rPr>
          <w:noProof/>
        </w:rPr>
        <w:fldChar w:fldCharType="begin"/>
      </w:r>
      <w:r w:rsidRPr="00CD769D">
        <w:rPr>
          <w:noProof/>
        </w:rPr>
        <w:instrText xml:space="preserve"> PAGEREF _Toc134711965 \h </w:instrText>
      </w:r>
      <w:r w:rsidRPr="00CD769D">
        <w:rPr>
          <w:noProof/>
        </w:rPr>
      </w:r>
      <w:r w:rsidRPr="00CD769D">
        <w:rPr>
          <w:noProof/>
        </w:rPr>
        <w:fldChar w:fldCharType="separate"/>
      </w:r>
      <w:r w:rsidR="009000F6">
        <w:rPr>
          <w:noProof/>
        </w:rPr>
        <w:t>7</w:t>
      </w:r>
      <w:r w:rsidRPr="00CD769D">
        <w:rPr>
          <w:noProof/>
        </w:rPr>
        <w:fldChar w:fldCharType="end"/>
      </w:r>
    </w:p>
    <w:p w14:paraId="6366AC8B" w14:textId="1F499BEF" w:rsidR="00CD769D" w:rsidRPr="00CD769D" w:rsidRDefault="00CD769D" w:rsidP="004D7938">
      <w:pPr>
        <w:pStyle w:val="TOC2"/>
        <w:rPr>
          <w:bCs/>
          <w:noProof/>
          <w:sz w:val="18"/>
          <w:szCs w:val="18"/>
          <w:lang w:eastAsia="en-AU"/>
        </w:rPr>
      </w:pPr>
      <w:r w:rsidRPr="00CD769D">
        <w:rPr>
          <w:bCs/>
          <w:noProof/>
          <w:sz w:val="18"/>
          <w:szCs w:val="18"/>
        </w:rPr>
        <w:t>4.1.1 Stream 1 – Reconnect with international markets</w:t>
      </w:r>
      <w:r w:rsidRPr="00CD769D">
        <w:rPr>
          <w:bCs/>
          <w:noProof/>
          <w:sz w:val="18"/>
          <w:szCs w:val="18"/>
        </w:rPr>
        <w:tab/>
      </w:r>
      <w:r w:rsidRPr="00CD769D">
        <w:rPr>
          <w:bCs/>
          <w:noProof/>
          <w:sz w:val="18"/>
          <w:szCs w:val="18"/>
        </w:rPr>
        <w:fldChar w:fldCharType="begin"/>
      </w:r>
      <w:r w:rsidRPr="00CD769D">
        <w:rPr>
          <w:bCs/>
          <w:noProof/>
          <w:sz w:val="18"/>
          <w:szCs w:val="18"/>
        </w:rPr>
        <w:instrText xml:space="preserve"> PAGEREF _Toc134711966 \h </w:instrText>
      </w:r>
      <w:r w:rsidRPr="00CD769D">
        <w:rPr>
          <w:bCs/>
          <w:noProof/>
          <w:sz w:val="18"/>
          <w:szCs w:val="18"/>
        </w:rPr>
      </w:r>
      <w:r w:rsidRPr="00CD769D">
        <w:rPr>
          <w:bCs/>
          <w:noProof/>
          <w:sz w:val="18"/>
          <w:szCs w:val="18"/>
        </w:rPr>
        <w:fldChar w:fldCharType="separate"/>
      </w:r>
      <w:r w:rsidR="009000F6">
        <w:rPr>
          <w:bCs/>
          <w:noProof/>
          <w:sz w:val="18"/>
          <w:szCs w:val="18"/>
        </w:rPr>
        <w:t>7</w:t>
      </w:r>
      <w:r w:rsidRPr="00CD769D">
        <w:rPr>
          <w:bCs/>
          <w:noProof/>
          <w:sz w:val="18"/>
          <w:szCs w:val="18"/>
        </w:rPr>
        <w:fldChar w:fldCharType="end"/>
      </w:r>
    </w:p>
    <w:p w14:paraId="74F64ED3" w14:textId="3C28470B" w:rsidR="00CD769D" w:rsidRPr="00CD769D" w:rsidRDefault="00CD769D" w:rsidP="004D7938">
      <w:pPr>
        <w:pStyle w:val="TOC2"/>
        <w:rPr>
          <w:noProof/>
          <w:sz w:val="18"/>
          <w:szCs w:val="18"/>
          <w:lang w:eastAsia="en-AU"/>
        </w:rPr>
      </w:pPr>
      <w:r w:rsidRPr="00CD769D">
        <w:rPr>
          <w:bCs/>
          <w:noProof/>
          <w:sz w:val="18"/>
          <w:szCs w:val="18"/>
        </w:rPr>
        <w:t>4.1.2 Stream 2 – Digital uplift</w:t>
      </w:r>
      <w:r w:rsidRPr="00CD769D">
        <w:rPr>
          <w:noProof/>
          <w:sz w:val="18"/>
          <w:szCs w:val="18"/>
        </w:rPr>
        <w:tab/>
      </w:r>
      <w:r w:rsidRPr="00CD769D">
        <w:rPr>
          <w:noProof/>
          <w:sz w:val="18"/>
          <w:szCs w:val="18"/>
        </w:rPr>
        <w:fldChar w:fldCharType="begin"/>
      </w:r>
      <w:r w:rsidRPr="00CD769D">
        <w:rPr>
          <w:noProof/>
          <w:sz w:val="18"/>
          <w:szCs w:val="18"/>
        </w:rPr>
        <w:instrText xml:space="preserve"> PAGEREF _Toc134711967 \h </w:instrText>
      </w:r>
      <w:r w:rsidRPr="00CD769D">
        <w:rPr>
          <w:noProof/>
          <w:sz w:val="18"/>
          <w:szCs w:val="18"/>
        </w:rPr>
      </w:r>
      <w:r w:rsidRPr="00CD769D">
        <w:rPr>
          <w:noProof/>
          <w:sz w:val="18"/>
          <w:szCs w:val="18"/>
        </w:rPr>
        <w:fldChar w:fldCharType="separate"/>
      </w:r>
      <w:r w:rsidR="009000F6">
        <w:rPr>
          <w:noProof/>
          <w:sz w:val="18"/>
          <w:szCs w:val="18"/>
        </w:rPr>
        <w:t>8</w:t>
      </w:r>
      <w:r w:rsidRPr="00CD769D">
        <w:rPr>
          <w:noProof/>
          <w:sz w:val="18"/>
          <w:szCs w:val="18"/>
        </w:rPr>
        <w:fldChar w:fldCharType="end"/>
      </w:r>
    </w:p>
    <w:p w14:paraId="283AD7EF" w14:textId="0544DD37" w:rsidR="00CD769D" w:rsidRPr="00CD769D" w:rsidRDefault="00CD769D" w:rsidP="004D7938">
      <w:pPr>
        <w:pStyle w:val="TOC2"/>
        <w:rPr>
          <w:rFonts w:eastAsiaTheme="minorEastAsia" w:cstheme="minorBidi"/>
          <w:noProof/>
          <w:lang w:val="en-AU" w:eastAsia="en-AU"/>
        </w:rPr>
      </w:pPr>
      <w:r w:rsidRPr="00CD769D">
        <w:rPr>
          <w:noProof/>
        </w:rPr>
        <w:t>4.2 Who is not eligible to apply for a grant?</w:t>
      </w:r>
      <w:r w:rsidRPr="00CD769D">
        <w:rPr>
          <w:noProof/>
        </w:rPr>
        <w:tab/>
      </w:r>
      <w:r w:rsidRPr="00CD769D">
        <w:rPr>
          <w:noProof/>
        </w:rPr>
        <w:fldChar w:fldCharType="begin"/>
      </w:r>
      <w:r w:rsidRPr="00CD769D">
        <w:rPr>
          <w:noProof/>
        </w:rPr>
        <w:instrText xml:space="preserve"> PAGEREF _Toc134711968 \h </w:instrText>
      </w:r>
      <w:r w:rsidRPr="00CD769D">
        <w:rPr>
          <w:noProof/>
        </w:rPr>
      </w:r>
      <w:r w:rsidRPr="00CD769D">
        <w:rPr>
          <w:noProof/>
        </w:rPr>
        <w:fldChar w:fldCharType="separate"/>
      </w:r>
      <w:r w:rsidR="009000F6">
        <w:rPr>
          <w:noProof/>
        </w:rPr>
        <w:t>8</w:t>
      </w:r>
      <w:r w:rsidRPr="00CD769D">
        <w:rPr>
          <w:noProof/>
        </w:rPr>
        <w:fldChar w:fldCharType="end"/>
      </w:r>
    </w:p>
    <w:p w14:paraId="747AB939" w14:textId="6955FC36" w:rsidR="00CD769D" w:rsidRPr="00CD769D" w:rsidRDefault="00CD769D">
      <w:pPr>
        <w:pStyle w:val="TOC2"/>
        <w:rPr>
          <w:rFonts w:eastAsiaTheme="minorEastAsia" w:cstheme="minorBidi"/>
          <w:noProof/>
          <w:lang w:val="en-AU" w:eastAsia="en-AU"/>
        </w:rPr>
      </w:pPr>
      <w:r w:rsidRPr="00CD769D">
        <w:rPr>
          <w:noProof/>
        </w:rPr>
        <w:t>5.</w:t>
      </w:r>
      <w:r w:rsidRPr="00CD769D">
        <w:rPr>
          <w:rFonts w:eastAsiaTheme="minorEastAsia" w:cstheme="minorBidi"/>
          <w:noProof/>
          <w:lang w:val="en-AU" w:eastAsia="en-AU"/>
        </w:rPr>
        <w:tab/>
      </w:r>
      <w:r w:rsidRPr="00CD769D">
        <w:rPr>
          <w:noProof/>
        </w:rPr>
        <w:t>What can the grant money be used for?</w:t>
      </w:r>
      <w:r w:rsidRPr="00CD769D">
        <w:rPr>
          <w:noProof/>
        </w:rPr>
        <w:tab/>
      </w:r>
      <w:r w:rsidRPr="00CD769D">
        <w:rPr>
          <w:noProof/>
        </w:rPr>
        <w:fldChar w:fldCharType="begin"/>
      </w:r>
      <w:r w:rsidRPr="00CD769D">
        <w:rPr>
          <w:noProof/>
        </w:rPr>
        <w:instrText xml:space="preserve"> PAGEREF _Toc134711969 \h </w:instrText>
      </w:r>
      <w:r w:rsidRPr="00CD769D">
        <w:rPr>
          <w:noProof/>
        </w:rPr>
      </w:r>
      <w:r w:rsidRPr="00CD769D">
        <w:rPr>
          <w:noProof/>
        </w:rPr>
        <w:fldChar w:fldCharType="separate"/>
      </w:r>
      <w:r w:rsidR="009000F6">
        <w:rPr>
          <w:noProof/>
        </w:rPr>
        <w:t>8</w:t>
      </w:r>
      <w:r w:rsidRPr="00CD769D">
        <w:rPr>
          <w:noProof/>
        </w:rPr>
        <w:fldChar w:fldCharType="end"/>
      </w:r>
    </w:p>
    <w:p w14:paraId="2320B1E6" w14:textId="42D4EEBE" w:rsidR="00CD769D" w:rsidRPr="00CD769D" w:rsidRDefault="00CD769D" w:rsidP="004D7938">
      <w:pPr>
        <w:pStyle w:val="TOC2"/>
        <w:rPr>
          <w:rFonts w:eastAsiaTheme="minorEastAsia" w:cstheme="minorBidi"/>
          <w:noProof/>
          <w:lang w:val="en-AU" w:eastAsia="en-AU"/>
        </w:rPr>
      </w:pPr>
      <w:r w:rsidRPr="00CD769D">
        <w:rPr>
          <w:noProof/>
        </w:rPr>
        <w:t>5.1 Eligible grant activities and expenditure</w:t>
      </w:r>
      <w:r w:rsidRPr="00CD769D">
        <w:rPr>
          <w:noProof/>
        </w:rPr>
        <w:tab/>
      </w:r>
      <w:r w:rsidRPr="00CD769D">
        <w:rPr>
          <w:noProof/>
        </w:rPr>
        <w:fldChar w:fldCharType="begin"/>
      </w:r>
      <w:r w:rsidRPr="00CD769D">
        <w:rPr>
          <w:noProof/>
        </w:rPr>
        <w:instrText xml:space="preserve"> PAGEREF _Toc134711970 \h </w:instrText>
      </w:r>
      <w:r w:rsidRPr="00CD769D">
        <w:rPr>
          <w:noProof/>
        </w:rPr>
      </w:r>
      <w:r w:rsidRPr="00CD769D">
        <w:rPr>
          <w:noProof/>
        </w:rPr>
        <w:fldChar w:fldCharType="separate"/>
      </w:r>
      <w:r w:rsidR="009000F6">
        <w:rPr>
          <w:noProof/>
        </w:rPr>
        <w:t>8</w:t>
      </w:r>
      <w:r w:rsidRPr="00CD769D">
        <w:rPr>
          <w:noProof/>
        </w:rPr>
        <w:fldChar w:fldCharType="end"/>
      </w:r>
    </w:p>
    <w:p w14:paraId="38559780" w14:textId="5A5896EC" w:rsidR="00CD769D" w:rsidRPr="00CD769D" w:rsidRDefault="00CD769D" w:rsidP="004D7938">
      <w:pPr>
        <w:pStyle w:val="TOC2"/>
        <w:rPr>
          <w:rFonts w:eastAsiaTheme="minorEastAsia" w:cstheme="minorBidi"/>
          <w:noProof/>
          <w:lang w:val="en-AU" w:eastAsia="en-AU"/>
        </w:rPr>
      </w:pPr>
      <w:r w:rsidRPr="00CD769D">
        <w:rPr>
          <w:noProof/>
        </w:rPr>
        <w:t>5.2 What the grant money cannot be used for</w:t>
      </w:r>
      <w:r w:rsidRPr="00CD769D">
        <w:rPr>
          <w:noProof/>
        </w:rPr>
        <w:tab/>
      </w:r>
      <w:r w:rsidRPr="00CD769D">
        <w:rPr>
          <w:noProof/>
        </w:rPr>
        <w:fldChar w:fldCharType="begin"/>
      </w:r>
      <w:r w:rsidRPr="00CD769D">
        <w:rPr>
          <w:noProof/>
        </w:rPr>
        <w:instrText xml:space="preserve"> PAGEREF _Toc134711971 \h </w:instrText>
      </w:r>
      <w:r w:rsidRPr="00CD769D">
        <w:rPr>
          <w:noProof/>
        </w:rPr>
      </w:r>
      <w:r w:rsidRPr="00CD769D">
        <w:rPr>
          <w:noProof/>
        </w:rPr>
        <w:fldChar w:fldCharType="separate"/>
      </w:r>
      <w:r w:rsidR="009000F6">
        <w:rPr>
          <w:noProof/>
        </w:rPr>
        <w:t>10</w:t>
      </w:r>
      <w:r w:rsidRPr="00CD769D">
        <w:rPr>
          <w:noProof/>
        </w:rPr>
        <w:fldChar w:fldCharType="end"/>
      </w:r>
    </w:p>
    <w:p w14:paraId="46A1E643" w14:textId="64E01147" w:rsidR="00CD769D" w:rsidRPr="00CD769D" w:rsidRDefault="00CD769D">
      <w:pPr>
        <w:pStyle w:val="TOC2"/>
        <w:rPr>
          <w:rFonts w:eastAsiaTheme="minorEastAsia" w:cstheme="minorBidi"/>
          <w:noProof/>
          <w:lang w:val="en-AU" w:eastAsia="en-AU"/>
        </w:rPr>
      </w:pPr>
      <w:r w:rsidRPr="00CD769D">
        <w:rPr>
          <w:noProof/>
        </w:rPr>
        <w:t>6.</w:t>
      </w:r>
      <w:r w:rsidRPr="00CD769D">
        <w:rPr>
          <w:rFonts w:eastAsiaTheme="minorEastAsia" w:cstheme="minorBidi"/>
          <w:noProof/>
          <w:lang w:val="en-AU" w:eastAsia="en-AU"/>
        </w:rPr>
        <w:tab/>
      </w:r>
      <w:r w:rsidRPr="00CD769D">
        <w:rPr>
          <w:noProof/>
        </w:rPr>
        <w:t>How to apply</w:t>
      </w:r>
      <w:r w:rsidRPr="00CD769D">
        <w:rPr>
          <w:noProof/>
        </w:rPr>
        <w:tab/>
      </w:r>
      <w:r w:rsidRPr="00CD769D">
        <w:rPr>
          <w:noProof/>
        </w:rPr>
        <w:fldChar w:fldCharType="begin"/>
      </w:r>
      <w:r w:rsidRPr="00CD769D">
        <w:rPr>
          <w:noProof/>
        </w:rPr>
        <w:instrText xml:space="preserve"> PAGEREF _Toc134711972 \h </w:instrText>
      </w:r>
      <w:r w:rsidRPr="00CD769D">
        <w:rPr>
          <w:noProof/>
        </w:rPr>
      </w:r>
      <w:r w:rsidRPr="00CD769D">
        <w:rPr>
          <w:noProof/>
        </w:rPr>
        <w:fldChar w:fldCharType="separate"/>
      </w:r>
      <w:r w:rsidR="009000F6">
        <w:rPr>
          <w:noProof/>
        </w:rPr>
        <w:t>10</w:t>
      </w:r>
      <w:r w:rsidRPr="00CD769D">
        <w:rPr>
          <w:noProof/>
        </w:rPr>
        <w:fldChar w:fldCharType="end"/>
      </w:r>
    </w:p>
    <w:p w14:paraId="4C0B6D3C" w14:textId="5CB669D7" w:rsidR="00CD769D" w:rsidRPr="00CD769D" w:rsidRDefault="00CD769D" w:rsidP="004D7938">
      <w:pPr>
        <w:pStyle w:val="TOC2"/>
        <w:rPr>
          <w:rFonts w:eastAsiaTheme="minorEastAsia" w:cstheme="minorBidi"/>
          <w:noProof/>
          <w:lang w:val="en-AU" w:eastAsia="en-AU"/>
        </w:rPr>
      </w:pPr>
      <w:r w:rsidRPr="00CD769D">
        <w:rPr>
          <w:noProof/>
        </w:rPr>
        <w:t xml:space="preserve">6.1 Timing of the </w:t>
      </w:r>
      <w:r w:rsidR="00710939">
        <w:rPr>
          <w:noProof/>
        </w:rPr>
        <w:t>g</w:t>
      </w:r>
      <w:r w:rsidRPr="00CD769D">
        <w:rPr>
          <w:noProof/>
        </w:rPr>
        <w:t>rant opportunity processes</w:t>
      </w:r>
      <w:r w:rsidRPr="00CD769D">
        <w:rPr>
          <w:noProof/>
        </w:rPr>
        <w:tab/>
      </w:r>
      <w:r w:rsidRPr="00CD769D">
        <w:rPr>
          <w:noProof/>
        </w:rPr>
        <w:fldChar w:fldCharType="begin"/>
      </w:r>
      <w:r w:rsidRPr="00CD769D">
        <w:rPr>
          <w:noProof/>
        </w:rPr>
        <w:instrText xml:space="preserve"> PAGEREF _Toc134711973 \h </w:instrText>
      </w:r>
      <w:r w:rsidRPr="00CD769D">
        <w:rPr>
          <w:noProof/>
        </w:rPr>
      </w:r>
      <w:r w:rsidRPr="00CD769D">
        <w:rPr>
          <w:noProof/>
        </w:rPr>
        <w:fldChar w:fldCharType="separate"/>
      </w:r>
      <w:r w:rsidR="009000F6">
        <w:rPr>
          <w:noProof/>
        </w:rPr>
        <w:t>11</w:t>
      </w:r>
      <w:r w:rsidRPr="00CD769D">
        <w:rPr>
          <w:noProof/>
        </w:rPr>
        <w:fldChar w:fldCharType="end"/>
      </w:r>
    </w:p>
    <w:p w14:paraId="21853A5F" w14:textId="0069DEBD" w:rsidR="001F6C8F" w:rsidRPr="00CD769D" w:rsidRDefault="00CD769D" w:rsidP="004D7938">
      <w:pPr>
        <w:pStyle w:val="TOC2"/>
        <w:rPr>
          <w:rFonts w:asciiTheme="minorHAnsi" w:eastAsiaTheme="minorEastAsia" w:hAnsiTheme="minorHAnsi" w:cstheme="minorBidi"/>
          <w:noProof/>
          <w:sz w:val="18"/>
          <w:szCs w:val="18"/>
          <w:lang w:val="en-AU" w:eastAsia="en-AU"/>
        </w:rPr>
      </w:pPr>
      <w:r w:rsidRPr="001F6C8F">
        <w:rPr>
          <w:noProof/>
        </w:rPr>
        <w:t>Table 1: Expected timing for this grant opportunity</w:t>
      </w:r>
      <w:r w:rsidR="001F6C8F" w:rsidRPr="00CD769D">
        <w:rPr>
          <w:rFonts w:asciiTheme="minorHAnsi" w:hAnsiTheme="minorHAnsi"/>
          <w:noProof/>
          <w:sz w:val="18"/>
          <w:szCs w:val="18"/>
        </w:rPr>
        <w:tab/>
      </w:r>
      <w:r w:rsidR="001F6C8F" w:rsidRPr="00CD769D">
        <w:rPr>
          <w:rFonts w:asciiTheme="minorHAnsi" w:hAnsiTheme="minorHAnsi"/>
          <w:noProof/>
          <w:sz w:val="18"/>
          <w:szCs w:val="18"/>
        </w:rPr>
        <w:fldChar w:fldCharType="begin"/>
      </w:r>
      <w:r w:rsidR="001F6C8F" w:rsidRPr="00CD769D">
        <w:rPr>
          <w:rFonts w:asciiTheme="minorHAnsi" w:hAnsiTheme="minorHAnsi"/>
          <w:noProof/>
          <w:sz w:val="18"/>
          <w:szCs w:val="18"/>
        </w:rPr>
        <w:instrText xml:space="preserve"> PAGEREF _Toc134711973 \h </w:instrText>
      </w:r>
      <w:r w:rsidR="001F6C8F" w:rsidRPr="00CD769D">
        <w:rPr>
          <w:rFonts w:asciiTheme="minorHAnsi" w:hAnsiTheme="minorHAnsi"/>
          <w:noProof/>
          <w:sz w:val="18"/>
          <w:szCs w:val="18"/>
        </w:rPr>
      </w:r>
      <w:r w:rsidR="001F6C8F" w:rsidRPr="00CD769D">
        <w:rPr>
          <w:rFonts w:asciiTheme="minorHAnsi" w:hAnsiTheme="minorHAnsi"/>
          <w:noProof/>
          <w:sz w:val="18"/>
          <w:szCs w:val="18"/>
        </w:rPr>
        <w:fldChar w:fldCharType="separate"/>
      </w:r>
      <w:r w:rsidR="009000F6">
        <w:rPr>
          <w:rFonts w:asciiTheme="minorHAnsi" w:hAnsiTheme="minorHAnsi"/>
          <w:noProof/>
          <w:sz w:val="18"/>
          <w:szCs w:val="18"/>
        </w:rPr>
        <w:t>11</w:t>
      </w:r>
      <w:r w:rsidR="001F6C8F" w:rsidRPr="00CD769D">
        <w:rPr>
          <w:rFonts w:asciiTheme="minorHAnsi" w:hAnsiTheme="minorHAnsi"/>
          <w:noProof/>
          <w:sz w:val="18"/>
          <w:szCs w:val="18"/>
        </w:rPr>
        <w:fldChar w:fldCharType="end"/>
      </w:r>
    </w:p>
    <w:p w14:paraId="2647DC36" w14:textId="2F6C5AAC" w:rsidR="00CD769D" w:rsidRPr="00CD769D" w:rsidRDefault="00CD769D" w:rsidP="004D7938">
      <w:pPr>
        <w:pStyle w:val="TOC2"/>
        <w:rPr>
          <w:rFonts w:eastAsiaTheme="minorEastAsia" w:cstheme="minorBidi"/>
          <w:noProof/>
          <w:lang w:val="en-AU" w:eastAsia="en-AU"/>
        </w:rPr>
      </w:pPr>
      <w:r w:rsidRPr="00CD769D">
        <w:rPr>
          <w:noProof/>
        </w:rPr>
        <w:t>6.2 Application accuracy</w:t>
      </w:r>
      <w:r w:rsidRPr="00CD769D">
        <w:rPr>
          <w:noProof/>
        </w:rPr>
        <w:tab/>
      </w:r>
      <w:r w:rsidRPr="00CD769D">
        <w:rPr>
          <w:noProof/>
        </w:rPr>
        <w:fldChar w:fldCharType="begin"/>
      </w:r>
      <w:r w:rsidRPr="00CD769D">
        <w:rPr>
          <w:noProof/>
        </w:rPr>
        <w:instrText xml:space="preserve"> PAGEREF _Toc134711975 \h </w:instrText>
      </w:r>
      <w:r w:rsidRPr="00CD769D">
        <w:rPr>
          <w:noProof/>
        </w:rPr>
      </w:r>
      <w:r w:rsidRPr="00CD769D">
        <w:rPr>
          <w:noProof/>
        </w:rPr>
        <w:fldChar w:fldCharType="separate"/>
      </w:r>
      <w:r w:rsidR="009000F6">
        <w:rPr>
          <w:noProof/>
        </w:rPr>
        <w:t>11</w:t>
      </w:r>
      <w:r w:rsidRPr="00CD769D">
        <w:rPr>
          <w:noProof/>
        </w:rPr>
        <w:fldChar w:fldCharType="end"/>
      </w:r>
    </w:p>
    <w:p w14:paraId="2DD7B931" w14:textId="1260A31B" w:rsidR="00CD769D" w:rsidRPr="00CD769D" w:rsidRDefault="00CD769D">
      <w:pPr>
        <w:pStyle w:val="TOC2"/>
        <w:rPr>
          <w:rFonts w:eastAsiaTheme="minorEastAsia" w:cstheme="minorBidi"/>
          <w:noProof/>
          <w:lang w:val="en-AU" w:eastAsia="en-AU"/>
        </w:rPr>
      </w:pPr>
      <w:r w:rsidRPr="00CD769D">
        <w:rPr>
          <w:noProof/>
        </w:rPr>
        <w:t>7.</w:t>
      </w:r>
      <w:r w:rsidRPr="00CD769D">
        <w:rPr>
          <w:rFonts w:eastAsiaTheme="minorEastAsia" w:cstheme="minorBidi"/>
          <w:noProof/>
          <w:lang w:val="en-AU" w:eastAsia="en-AU"/>
        </w:rPr>
        <w:tab/>
      </w:r>
      <w:r w:rsidRPr="00CD769D">
        <w:rPr>
          <w:noProof/>
        </w:rPr>
        <w:t>The grant selection process</w:t>
      </w:r>
      <w:r w:rsidRPr="00CD769D">
        <w:rPr>
          <w:noProof/>
        </w:rPr>
        <w:tab/>
      </w:r>
      <w:r w:rsidRPr="00CD769D">
        <w:rPr>
          <w:noProof/>
        </w:rPr>
        <w:fldChar w:fldCharType="begin"/>
      </w:r>
      <w:r w:rsidRPr="00CD769D">
        <w:rPr>
          <w:noProof/>
        </w:rPr>
        <w:instrText xml:space="preserve"> PAGEREF _Toc134711976 \h </w:instrText>
      </w:r>
      <w:r w:rsidRPr="00CD769D">
        <w:rPr>
          <w:noProof/>
        </w:rPr>
      </w:r>
      <w:r w:rsidRPr="00CD769D">
        <w:rPr>
          <w:noProof/>
        </w:rPr>
        <w:fldChar w:fldCharType="separate"/>
      </w:r>
      <w:r w:rsidR="009000F6">
        <w:rPr>
          <w:noProof/>
        </w:rPr>
        <w:t>11</w:t>
      </w:r>
      <w:r w:rsidRPr="00CD769D">
        <w:rPr>
          <w:noProof/>
        </w:rPr>
        <w:fldChar w:fldCharType="end"/>
      </w:r>
    </w:p>
    <w:p w14:paraId="47E861C5" w14:textId="51A10A77" w:rsidR="00CD769D" w:rsidRPr="00CD769D" w:rsidRDefault="00CD769D" w:rsidP="004D7938">
      <w:pPr>
        <w:pStyle w:val="TOC2"/>
        <w:rPr>
          <w:rFonts w:eastAsiaTheme="minorEastAsia" w:cstheme="minorBidi"/>
          <w:noProof/>
          <w:lang w:val="en-AU" w:eastAsia="en-AU"/>
        </w:rPr>
      </w:pPr>
      <w:r w:rsidRPr="00CD769D">
        <w:rPr>
          <w:noProof/>
        </w:rPr>
        <w:t>7.1 Who will assess grants?</w:t>
      </w:r>
      <w:r w:rsidRPr="00CD769D">
        <w:rPr>
          <w:noProof/>
        </w:rPr>
        <w:tab/>
      </w:r>
      <w:r w:rsidRPr="00CD769D">
        <w:rPr>
          <w:noProof/>
        </w:rPr>
        <w:fldChar w:fldCharType="begin"/>
      </w:r>
      <w:r w:rsidRPr="00CD769D">
        <w:rPr>
          <w:noProof/>
        </w:rPr>
        <w:instrText xml:space="preserve"> PAGEREF _Toc134711977 \h </w:instrText>
      </w:r>
      <w:r w:rsidRPr="00CD769D">
        <w:rPr>
          <w:noProof/>
        </w:rPr>
      </w:r>
      <w:r w:rsidRPr="00CD769D">
        <w:rPr>
          <w:noProof/>
        </w:rPr>
        <w:fldChar w:fldCharType="separate"/>
      </w:r>
      <w:r w:rsidR="009000F6">
        <w:rPr>
          <w:noProof/>
        </w:rPr>
        <w:t>11</w:t>
      </w:r>
      <w:r w:rsidRPr="00CD769D">
        <w:rPr>
          <w:noProof/>
        </w:rPr>
        <w:fldChar w:fldCharType="end"/>
      </w:r>
    </w:p>
    <w:p w14:paraId="38FB9BA8" w14:textId="74ABB516" w:rsidR="00CD769D" w:rsidRPr="00CD769D" w:rsidRDefault="00CD769D" w:rsidP="004D7938">
      <w:pPr>
        <w:pStyle w:val="TOC2"/>
        <w:rPr>
          <w:rFonts w:eastAsiaTheme="minorEastAsia" w:cstheme="minorBidi"/>
          <w:noProof/>
          <w:lang w:val="en-AU" w:eastAsia="en-AU"/>
        </w:rPr>
      </w:pPr>
      <w:r w:rsidRPr="00CD769D">
        <w:rPr>
          <w:noProof/>
        </w:rPr>
        <w:t>7.2 Who will approve grants?</w:t>
      </w:r>
      <w:r w:rsidRPr="00CD769D">
        <w:rPr>
          <w:noProof/>
        </w:rPr>
        <w:tab/>
      </w:r>
      <w:r w:rsidRPr="00CD769D">
        <w:rPr>
          <w:noProof/>
        </w:rPr>
        <w:fldChar w:fldCharType="begin"/>
      </w:r>
      <w:r w:rsidRPr="00CD769D">
        <w:rPr>
          <w:noProof/>
        </w:rPr>
        <w:instrText xml:space="preserve"> PAGEREF _Toc134711978 \h </w:instrText>
      </w:r>
      <w:r w:rsidRPr="00CD769D">
        <w:rPr>
          <w:noProof/>
        </w:rPr>
      </w:r>
      <w:r w:rsidRPr="00CD769D">
        <w:rPr>
          <w:noProof/>
        </w:rPr>
        <w:fldChar w:fldCharType="separate"/>
      </w:r>
      <w:r w:rsidR="009000F6">
        <w:rPr>
          <w:noProof/>
        </w:rPr>
        <w:t>12</w:t>
      </w:r>
      <w:r w:rsidRPr="00CD769D">
        <w:rPr>
          <w:noProof/>
        </w:rPr>
        <w:fldChar w:fldCharType="end"/>
      </w:r>
    </w:p>
    <w:p w14:paraId="278F54C0" w14:textId="46F07AF2" w:rsidR="00CD769D" w:rsidRPr="00CD769D" w:rsidRDefault="00CD769D">
      <w:pPr>
        <w:pStyle w:val="TOC2"/>
        <w:rPr>
          <w:rFonts w:eastAsiaTheme="minorEastAsia" w:cstheme="minorBidi"/>
          <w:noProof/>
          <w:lang w:val="en-AU" w:eastAsia="en-AU"/>
        </w:rPr>
      </w:pPr>
      <w:r w:rsidRPr="00CD769D">
        <w:rPr>
          <w:noProof/>
        </w:rPr>
        <w:t>8.</w:t>
      </w:r>
      <w:r w:rsidRPr="00CD769D">
        <w:rPr>
          <w:rFonts w:eastAsiaTheme="minorEastAsia" w:cstheme="minorBidi"/>
          <w:noProof/>
          <w:lang w:val="en-AU" w:eastAsia="en-AU"/>
        </w:rPr>
        <w:tab/>
      </w:r>
      <w:r w:rsidRPr="00CD769D">
        <w:rPr>
          <w:noProof/>
        </w:rPr>
        <w:t>Notification of application outcomes</w:t>
      </w:r>
      <w:r w:rsidRPr="00CD769D">
        <w:rPr>
          <w:noProof/>
        </w:rPr>
        <w:tab/>
      </w:r>
      <w:r w:rsidRPr="00CD769D">
        <w:rPr>
          <w:noProof/>
        </w:rPr>
        <w:fldChar w:fldCharType="begin"/>
      </w:r>
      <w:r w:rsidRPr="00CD769D">
        <w:rPr>
          <w:noProof/>
        </w:rPr>
        <w:instrText xml:space="preserve"> PAGEREF _Toc134711979 \h </w:instrText>
      </w:r>
      <w:r w:rsidRPr="00CD769D">
        <w:rPr>
          <w:noProof/>
        </w:rPr>
      </w:r>
      <w:r w:rsidRPr="00CD769D">
        <w:rPr>
          <w:noProof/>
        </w:rPr>
        <w:fldChar w:fldCharType="separate"/>
      </w:r>
      <w:r w:rsidR="009000F6">
        <w:rPr>
          <w:noProof/>
        </w:rPr>
        <w:t>12</w:t>
      </w:r>
      <w:r w:rsidRPr="00CD769D">
        <w:rPr>
          <w:noProof/>
        </w:rPr>
        <w:fldChar w:fldCharType="end"/>
      </w:r>
    </w:p>
    <w:p w14:paraId="40B2FFA0" w14:textId="06B8AD3E" w:rsidR="00CD769D" w:rsidRPr="00CD769D" w:rsidRDefault="00CD769D">
      <w:pPr>
        <w:pStyle w:val="TOC2"/>
        <w:rPr>
          <w:rFonts w:eastAsiaTheme="minorEastAsia" w:cstheme="minorBidi"/>
          <w:noProof/>
          <w:lang w:val="en-AU" w:eastAsia="en-AU"/>
        </w:rPr>
      </w:pPr>
      <w:r w:rsidRPr="00CD769D">
        <w:rPr>
          <w:noProof/>
        </w:rPr>
        <w:t>9.</w:t>
      </w:r>
      <w:r w:rsidRPr="00CD769D">
        <w:rPr>
          <w:rFonts w:eastAsiaTheme="minorEastAsia" w:cstheme="minorBidi"/>
          <w:noProof/>
          <w:lang w:val="en-AU" w:eastAsia="en-AU"/>
        </w:rPr>
        <w:tab/>
      </w:r>
      <w:r w:rsidRPr="00CD769D">
        <w:rPr>
          <w:noProof/>
        </w:rPr>
        <w:t>Successful grant applications</w:t>
      </w:r>
      <w:r w:rsidRPr="00CD769D">
        <w:rPr>
          <w:noProof/>
        </w:rPr>
        <w:tab/>
      </w:r>
      <w:r w:rsidRPr="00CD769D">
        <w:rPr>
          <w:noProof/>
        </w:rPr>
        <w:fldChar w:fldCharType="begin"/>
      </w:r>
      <w:r w:rsidRPr="00CD769D">
        <w:rPr>
          <w:noProof/>
        </w:rPr>
        <w:instrText xml:space="preserve"> PAGEREF _Toc134711980 \h </w:instrText>
      </w:r>
      <w:r w:rsidRPr="00CD769D">
        <w:rPr>
          <w:noProof/>
        </w:rPr>
      </w:r>
      <w:r w:rsidRPr="00CD769D">
        <w:rPr>
          <w:noProof/>
        </w:rPr>
        <w:fldChar w:fldCharType="separate"/>
      </w:r>
      <w:r w:rsidR="009000F6">
        <w:rPr>
          <w:noProof/>
        </w:rPr>
        <w:t>12</w:t>
      </w:r>
      <w:r w:rsidRPr="00CD769D">
        <w:rPr>
          <w:noProof/>
        </w:rPr>
        <w:fldChar w:fldCharType="end"/>
      </w:r>
    </w:p>
    <w:p w14:paraId="2E05679B" w14:textId="654945C2" w:rsidR="00CD769D" w:rsidRPr="00CD769D" w:rsidRDefault="00CD769D" w:rsidP="004D7938">
      <w:pPr>
        <w:pStyle w:val="TOC2"/>
        <w:rPr>
          <w:rFonts w:eastAsiaTheme="minorEastAsia" w:cstheme="minorBidi"/>
          <w:noProof/>
          <w:lang w:val="en-AU" w:eastAsia="en-AU"/>
        </w:rPr>
      </w:pPr>
      <w:r w:rsidRPr="00CD769D">
        <w:rPr>
          <w:noProof/>
        </w:rPr>
        <w:t>9.1 Letter of agreement</w:t>
      </w:r>
      <w:r w:rsidRPr="00CD769D">
        <w:rPr>
          <w:noProof/>
        </w:rPr>
        <w:tab/>
      </w:r>
      <w:r w:rsidRPr="00CD769D">
        <w:rPr>
          <w:noProof/>
        </w:rPr>
        <w:fldChar w:fldCharType="begin"/>
      </w:r>
      <w:r w:rsidRPr="00CD769D">
        <w:rPr>
          <w:noProof/>
        </w:rPr>
        <w:instrText xml:space="preserve"> PAGEREF _Toc134711981 \h </w:instrText>
      </w:r>
      <w:r w:rsidRPr="00CD769D">
        <w:rPr>
          <w:noProof/>
        </w:rPr>
      </w:r>
      <w:r w:rsidRPr="00CD769D">
        <w:rPr>
          <w:noProof/>
        </w:rPr>
        <w:fldChar w:fldCharType="separate"/>
      </w:r>
      <w:r w:rsidR="009000F6">
        <w:rPr>
          <w:noProof/>
        </w:rPr>
        <w:t>12</w:t>
      </w:r>
      <w:r w:rsidRPr="00CD769D">
        <w:rPr>
          <w:noProof/>
        </w:rPr>
        <w:fldChar w:fldCharType="end"/>
      </w:r>
    </w:p>
    <w:p w14:paraId="20646DEB" w14:textId="5096A743" w:rsidR="00CD769D" w:rsidRPr="00CD769D" w:rsidRDefault="00CD769D" w:rsidP="004D7938">
      <w:pPr>
        <w:pStyle w:val="TOC2"/>
        <w:rPr>
          <w:rFonts w:eastAsiaTheme="minorEastAsia" w:cstheme="minorBidi"/>
          <w:noProof/>
          <w:lang w:val="en-AU" w:eastAsia="en-AU"/>
        </w:rPr>
      </w:pPr>
      <w:r w:rsidRPr="00CD769D">
        <w:rPr>
          <w:noProof/>
        </w:rPr>
        <w:t>9.2 How we pay the grant</w:t>
      </w:r>
      <w:r w:rsidRPr="00CD769D">
        <w:rPr>
          <w:noProof/>
        </w:rPr>
        <w:tab/>
      </w:r>
      <w:r w:rsidRPr="00CD769D">
        <w:rPr>
          <w:noProof/>
        </w:rPr>
        <w:fldChar w:fldCharType="begin"/>
      </w:r>
      <w:r w:rsidRPr="00CD769D">
        <w:rPr>
          <w:noProof/>
        </w:rPr>
        <w:instrText xml:space="preserve"> PAGEREF _Toc134711982 \h </w:instrText>
      </w:r>
      <w:r w:rsidRPr="00CD769D">
        <w:rPr>
          <w:noProof/>
        </w:rPr>
      </w:r>
      <w:r w:rsidRPr="00CD769D">
        <w:rPr>
          <w:noProof/>
        </w:rPr>
        <w:fldChar w:fldCharType="separate"/>
      </w:r>
      <w:r w:rsidR="009000F6">
        <w:rPr>
          <w:noProof/>
        </w:rPr>
        <w:t>13</w:t>
      </w:r>
      <w:r w:rsidRPr="00CD769D">
        <w:rPr>
          <w:noProof/>
        </w:rPr>
        <w:fldChar w:fldCharType="end"/>
      </w:r>
    </w:p>
    <w:p w14:paraId="47D98439" w14:textId="735A4C27" w:rsidR="00CD769D" w:rsidRPr="00CD769D" w:rsidRDefault="00CD769D" w:rsidP="004D7938">
      <w:pPr>
        <w:pStyle w:val="TOC2"/>
        <w:rPr>
          <w:rFonts w:eastAsiaTheme="minorEastAsia" w:cstheme="minorBidi"/>
          <w:noProof/>
          <w:lang w:val="en-AU" w:eastAsia="en-AU"/>
        </w:rPr>
      </w:pPr>
      <w:r w:rsidRPr="00CD769D">
        <w:rPr>
          <w:noProof/>
        </w:rPr>
        <w:t>9.3 Grants payment and GST</w:t>
      </w:r>
      <w:r w:rsidRPr="00CD769D">
        <w:rPr>
          <w:noProof/>
        </w:rPr>
        <w:tab/>
      </w:r>
      <w:r w:rsidRPr="00CD769D">
        <w:rPr>
          <w:noProof/>
        </w:rPr>
        <w:fldChar w:fldCharType="begin"/>
      </w:r>
      <w:r w:rsidRPr="00CD769D">
        <w:rPr>
          <w:noProof/>
        </w:rPr>
        <w:instrText xml:space="preserve"> PAGEREF _Toc134711983 \h </w:instrText>
      </w:r>
      <w:r w:rsidRPr="00CD769D">
        <w:rPr>
          <w:noProof/>
        </w:rPr>
      </w:r>
      <w:r w:rsidRPr="00CD769D">
        <w:rPr>
          <w:noProof/>
        </w:rPr>
        <w:fldChar w:fldCharType="separate"/>
      </w:r>
      <w:r w:rsidR="009000F6">
        <w:rPr>
          <w:noProof/>
        </w:rPr>
        <w:t>13</w:t>
      </w:r>
      <w:r w:rsidRPr="00CD769D">
        <w:rPr>
          <w:noProof/>
        </w:rPr>
        <w:fldChar w:fldCharType="end"/>
      </w:r>
    </w:p>
    <w:p w14:paraId="7EB24CDB" w14:textId="2B5BC566" w:rsidR="00CD769D" w:rsidRPr="00CD769D" w:rsidRDefault="00CD769D">
      <w:pPr>
        <w:pStyle w:val="TOC2"/>
        <w:rPr>
          <w:rFonts w:eastAsiaTheme="minorEastAsia" w:cstheme="minorBidi"/>
          <w:noProof/>
          <w:lang w:val="en-AU" w:eastAsia="en-AU"/>
        </w:rPr>
      </w:pPr>
      <w:r w:rsidRPr="00CD769D">
        <w:rPr>
          <w:noProof/>
        </w:rPr>
        <w:t>10.</w:t>
      </w:r>
      <w:r w:rsidRPr="00CD769D">
        <w:rPr>
          <w:rFonts w:eastAsiaTheme="minorEastAsia" w:cstheme="minorBidi"/>
          <w:noProof/>
          <w:lang w:val="en-AU" w:eastAsia="en-AU"/>
        </w:rPr>
        <w:tab/>
      </w:r>
      <w:r w:rsidRPr="00CD769D">
        <w:rPr>
          <w:noProof/>
        </w:rPr>
        <w:t>Announcement of grants</w:t>
      </w:r>
      <w:r w:rsidRPr="00CD769D">
        <w:rPr>
          <w:noProof/>
        </w:rPr>
        <w:tab/>
      </w:r>
      <w:r w:rsidRPr="00CD769D">
        <w:rPr>
          <w:noProof/>
        </w:rPr>
        <w:fldChar w:fldCharType="begin"/>
      </w:r>
      <w:r w:rsidRPr="00CD769D">
        <w:rPr>
          <w:noProof/>
        </w:rPr>
        <w:instrText xml:space="preserve"> PAGEREF _Toc134711984 \h </w:instrText>
      </w:r>
      <w:r w:rsidRPr="00CD769D">
        <w:rPr>
          <w:noProof/>
        </w:rPr>
      </w:r>
      <w:r w:rsidRPr="00CD769D">
        <w:rPr>
          <w:noProof/>
        </w:rPr>
        <w:fldChar w:fldCharType="separate"/>
      </w:r>
      <w:r w:rsidR="009000F6">
        <w:rPr>
          <w:noProof/>
        </w:rPr>
        <w:t>14</w:t>
      </w:r>
      <w:r w:rsidRPr="00CD769D">
        <w:rPr>
          <w:noProof/>
        </w:rPr>
        <w:fldChar w:fldCharType="end"/>
      </w:r>
    </w:p>
    <w:p w14:paraId="193B58B5" w14:textId="6856C556" w:rsidR="00CD769D" w:rsidRPr="00CD769D" w:rsidRDefault="00CD769D">
      <w:pPr>
        <w:pStyle w:val="TOC2"/>
        <w:rPr>
          <w:rFonts w:eastAsiaTheme="minorEastAsia" w:cstheme="minorBidi"/>
          <w:noProof/>
          <w:lang w:val="en-AU" w:eastAsia="en-AU"/>
        </w:rPr>
      </w:pPr>
      <w:r w:rsidRPr="00CD769D">
        <w:rPr>
          <w:rFonts w:cs="Arial"/>
          <w:noProof/>
        </w:rPr>
        <w:t>11.</w:t>
      </w:r>
      <w:r w:rsidRPr="00CD769D">
        <w:rPr>
          <w:rFonts w:eastAsiaTheme="minorEastAsia" w:cstheme="minorBidi"/>
          <w:noProof/>
          <w:lang w:val="en-AU" w:eastAsia="en-AU"/>
        </w:rPr>
        <w:tab/>
      </w:r>
      <w:r w:rsidRPr="00CD769D">
        <w:rPr>
          <w:noProof/>
        </w:rPr>
        <w:t>How we monitor your grant activity</w:t>
      </w:r>
      <w:r w:rsidRPr="00CD769D">
        <w:rPr>
          <w:noProof/>
        </w:rPr>
        <w:tab/>
      </w:r>
      <w:r w:rsidRPr="00CD769D">
        <w:rPr>
          <w:noProof/>
        </w:rPr>
        <w:fldChar w:fldCharType="begin"/>
      </w:r>
      <w:r w:rsidRPr="00CD769D">
        <w:rPr>
          <w:noProof/>
        </w:rPr>
        <w:instrText xml:space="preserve"> PAGEREF _Toc134711985 \h </w:instrText>
      </w:r>
      <w:r w:rsidRPr="00CD769D">
        <w:rPr>
          <w:noProof/>
        </w:rPr>
      </w:r>
      <w:r w:rsidRPr="00CD769D">
        <w:rPr>
          <w:noProof/>
        </w:rPr>
        <w:fldChar w:fldCharType="separate"/>
      </w:r>
      <w:r w:rsidR="009000F6">
        <w:rPr>
          <w:noProof/>
        </w:rPr>
        <w:t>14</w:t>
      </w:r>
      <w:r w:rsidRPr="00CD769D">
        <w:rPr>
          <w:noProof/>
        </w:rPr>
        <w:fldChar w:fldCharType="end"/>
      </w:r>
    </w:p>
    <w:p w14:paraId="14C6E801" w14:textId="3D5C7E0A" w:rsidR="00CD769D" w:rsidRPr="00CD769D" w:rsidRDefault="00CD769D" w:rsidP="004D7938">
      <w:pPr>
        <w:pStyle w:val="TOC2"/>
        <w:rPr>
          <w:rFonts w:eastAsiaTheme="minorEastAsia" w:cstheme="minorBidi"/>
          <w:noProof/>
          <w:lang w:val="en-AU" w:eastAsia="en-AU"/>
        </w:rPr>
      </w:pPr>
      <w:r w:rsidRPr="00CD769D">
        <w:rPr>
          <w:noProof/>
        </w:rPr>
        <w:t>11.1 Keeping us informed</w:t>
      </w:r>
      <w:r w:rsidRPr="00CD769D">
        <w:rPr>
          <w:noProof/>
        </w:rPr>
        <w:tab/>
      </w:r>
      <w:r w:rsidRPr="00CD769D">
        <w:rPr>
          <w:noProof/>
        </w:rPr>
        <w:fldChar w:fldCharType="begin"/>
      </w:r>
      <w:r w:rsidRPr="00CD769D">
        <w:rPr>
          <w:noProof/>
        </w:rPr>
        <w:instrText xml:space="preserve"> PAGEREF _Toc134711986 \h </w:instrText>
      </w:r>
      <w:r w:rsidRPr="00CD769D">
        <w:rPr>
          <w:noProof/>
        </w:rPr>
      </w:r>
      <w:r w:rsidRPr="00CD769D">
        <w:rPr>
          <w:noProof/>
        </w:rPr>
        <w:fldChar w:fldCharType="separate"/>
      </w:r>
      <w:r w:rsidR="009000F6">
        <w:rPr>
          <w:noProof/>
        </w:rPr>
        <w:t>14</w:t>
      </w:r>
      <w:r w:rsidRPr="00CD769D">
        <w:rPr>
          <w:noProof/>
        </w:rPr>
        <w:fldChar w:fldCharType="end"/>
      </w:r>
    </w:p>
    <w:p w14:paraId="2DBF3672" w14:textId="0AFC21F1" w:rsidR="00CD769D" w:rsidRPr="00CD769D" w:rsidRDefault="00CD769D" w:rsidP="004D7938">
      <w:pPr>
        <w:pStyle w:val="TOC2"/>
        <w:rPr>
          <w:rFonts w:eastAsiaTheme="minorEastAsia" w:cstheme="minorBidi"/>
          <w:noProof/>
          <w:lang w:val="en-AU" w:eastAsia="en-AU"/>
        </w:rPr>
      </w:pPr>
      <w:r w:rsidRPr="00CD769D">
        <w:rPr>
          <w:noProof/>
        </w:rPr>
        <w:t>11.2 Financial declaration</w:t>
      </w:r>
      <w:r w:rsidRPr="00CD769D">
        <w:rPr>
          <w:noProof/>
        </w:rPr>
        <w:tab/>
      </w:r>
      <w:r w:rsidRPr="00CD769D">
        <w:rPr>
          <w:noProof/>
        </w:rPr>
        <w:fldChar w:fldCharType="begin"/>
      </w:r>
      <w:r w:rsidRPr="00CD769D">
        <w:rPr>
          <w:noProof/>
        </w:rPr>
        <w:instrText xml:space="preserve"> PAGEREF _Toc134711987 \h </w:instrText>
      </w:r>
      <w:r w:rsidRPr="00CD769D">
        <w:rPr>
          <w:noProof/>
        </w:rPr>
      </w:r>
      <w:r w:rsidRPr="00CD769D">
        <w:rPr>
          <w:noProof/>
        </w:rPr>
        <w:fldChar w:fldCharType="separate"/>
      </w:r>
      <w:r w:rsidR="009000F6">
        <w:rPr>
          <w:noProof/>
        </w:rPr>
        <w:t>15</w:t>
      </w:r>
      <w:r w:rsidRPr="00CD769D">
        <w:rPr>
          <w:noProof/>
        </w:rPr>
        <w:fldChar w:fldCharType="end"/>
      </w:r>
    </w:p>
    <w:p w14:paraId="1B988337" w14:textId="1CFD8169" w:rsidR="00CD769D" w:rsidRPr="00CD769D" w:rsidRDefault="00CD769D" w:rsidP="004D7938">
      <w:pPr>
        <w:pStyle w:val="TOC2"/>
        <w:rPr>
          <w:rFonts w:eastAsiaTheme="minorEastAsia" w:cstheme="minorBidi"/>
          <w:noProof/>
          <w:lang w:val="en-AU" w:eastAsia="en-AU"/>
        </w:rPr>
      </w:pPr>
      <w:r w:rsidRPr="00CD769D">
        <w:rPr>
          <w:noProof/>
        </w:rPr>
        <w:t>11.3 Evaluation</w:t>
      </w:r>
      <w:r w:rsidRPr="00CD769D">
        <w:rPr>
          <w:noProof/>
        </w:rPr>
        <w:tab/>
      </w:r>
      <w:r w:rsidRPr="00CD769D">
        <w:rPr>
          <w:noProof/>
        </w:rPr>
        <w:fldChar w:fldCharType="begin"/>
      </w:r>
      <w:r w:rsidRPr="00CD769D">
        <w:rPr>
          <w:noProof/>
        </w:rPr>
        <w:instrText xml:space="preserve"> PAGEREF _Toc134711988 \h </w:instrText>
      </w:r>
      <w:r w:rsidRPr="00CD769D">
        <w:rPr>
          <w:noProof/>
        </w:rPr>
      </w:r>
      <w:r w:rsidRPr="00CD769D">
        <w:rPr>
          <w:noProof/>
        </w:rPr>
        <w:fldChar w:fldCharType="separate"/>
      </w:r>
      <w:r w:rsidR="009000F6">
        <w:rPr>
          <w:noProof/>
        </w:rPr>
        <w:t>15</w:t>
      </w:r>
      <w:r w:rsidRPr="00CD769D">
        <w:rPr>
          <w:noProof/>
        </w:rPr>
        <w:fldChar w:fldCharType="end"/>
      </w:r>
    </w:p>
    <w:p w14:paraId="44EE999D" w14:textId="56E9C50E" w:rsidR="00CD769D" w:rsidRPr="00CD769D" w:rsidRDefault="00CD769D" w:rsidP="004D7938">
      <w:pPr>
        <w:pStyle w:val="TOC2"/>
        <w:rPr>
          <w:rFonts w:eastAsiaTheme="minorEastAsia" w:cstheme="minorBidi"/>
          <w:noProof/>
          <w:lang w:val="en-AU" w:eastAsia="en-AU"/>
        </w:rPr>
      </w:pPr>
      <w:r w:rsidRPr="00CD769D">
        <w:rPr>
          <w:noProof/>
        </w:rPr>
        <w:t>11.4 Acknowledgement</w:t>
      </w:r>
      <w:r w:rsidRPr="00CD769D">
        <w:rPr>
          <w:noProof/>
        </w:rPr>
        <w:tab/>
      </w:r>
      <w:r w:rsidRPr="00CD769D">
        <w:rPr>
          <w:noProof/>
        </w:rPr>
        <w:fldChar w:fldCharType="begin"/>
      </w:r>
      <w:r w:rsidRPr="00CD769D">
        <w:rPr>
          <w:noProof/>
        </w:rPr>
        <w:instrText xml:space="preserve"> PAGEREF _Toc134711989 \h </w:instrText>
      </w:r>
      <w:r w:rsidRPr="00CD769D">
        <w:rPr>
          <w:noProof/>
        </w:rPr>
      </w:r>
      <w:r w:rsidRPr="00CD769D">
        <w:rPr>
          <w:noProof/>
        </w:rPr>
        <w:fldChar w:fldCharType="separate"/>
      </w:r>
      <w:r w:rsidR="009000F6">
        <w:rPr>
          <w:noProof/>
        </w:rPr>
        <w:t>15</w:t>
      </w:r>
      <w:r w:rsidRPr="00CD769D">
        <w:rPr>
          <w:noProof/>
        </w:rPr>
        <w:fldChar w:fldCharType="end"/>
      </w:r>
    </w:p>
    <w:p w14:paraId="10880490" w14:textId="76812D06" w:rsidR="00CD769D" w:rsidRPr="00CD769D" w:rsidRDefault="00CD769D" w:rsidP="004D7938">
      <w:pPr>
        <w:pStyle w:val="TOC2"/>
        <w:rPr>
          <w:rFonts w:eastAsiaTheme="minorEastAsia" w:cstheme="minorBidi"/>
          <w:noProof/>
          <w:lang w:val="en-AU" w:eastAsia="en-AU"/>
        </w:rPr>
      </w:pPr>
      <w:r w:rsidRPr="00CD769D">
        <w:rPr>
          <w:noProof/>
        </w:rPr>
        <w:t>11.5 Australia’s Nation Brand</w:t>
      </w:r>
      <w:r w:rsidRPr="00CD769D">
        <w:rPr>
          <w:noProof/>
        </w:rPr>
        <w:tab/>
      </w:r>
      <w:r w:rsidRPr="00CD769D">
        <w:rPr>
          <w:noProof/>
        </w:rPr>
        <w:fldChar w:fldCharType="begin"/>
      </w:r>
      <w:r w:rsidRPr="00CD769D">
        <w:rPr>
          <w:noProof/>
        </w:rPr>
        <w:instrText xml:space="preserve"> PAGEREF _Toc134711990 \h </w:instrText>
      </w:r>
      <w:r w:rsidRPr="00CD769D">
        <w:rPr>
          <w:noProof/>
        </w:rPr>
      </w:r>
      <w:r w:rsidRPr="00CD769D">
        <w:rPr>
          <w:noProof/>
        </w:rPr>
        <w:fldChar w:fldCharType="separate"/>
      </w:r>
      <w:r w:rsidR="009000F6">
        <w:rPr>
          <w:noProof/>
        </w:rPr>
        <w:t>15</w:t>
      </w:r>
      <w:r w:rsidRPr="00CD769D">
        <w:rPr>
          <w:noProof/>
        </w:rPr>
        <w:fldChar w:fldCharType="end"/>
      </w:r>
    </w:p>
    <w:p w14:paraId="4D23CAB3" w14:textId="7D1C56E5" w:rsidR="00CD769D" w:rsidRPr="00CD769D" w:rsidRDefault="00CD769D">
      <w:pPr>
        <w:pStyle w:val="TOC2"/>
        <w:rPr>
          <w:rFonts w:eastAsiaTheme="minorEastAsia" w:cstheme="minorBidi"/>
          <w:noProof/>
          <w:lang w:val="en-AU" w:eastAsia="en-AU"/>
        </w:rPr>
      </w:pPr>
      <w:r w:rsidRPr="00CD769D">
        <w:rPr>
          <w:noProof/>
        </w:rPr>
        <w:t>12.</w:t>
      </w:r>
      <w:r w:rsidRPr="00CD769D">
        <w:rPr>
          <w:rFonts w:eastAsiaTheme="minorEastAsia" w:cstheme="minorBidi"/>
          <w:noProof/>
          <w:lang w:val="en-AU" w:eastAsia="en-AU"/>
        </w:rPr>
        <w:tab/>
      </w:r>
      <w:r w:rsidRPr="00CD769D">
        <w:rPr>
          <w:noProof/>
        </w:rPr>
        <w:t>Probity</w:t>
      </w:r>
      <w:r w:rsidRPr="00CD769D">
        <w:rPr>
          <w:noProof/>
        </w:rPr>
        <w:tab/>
      </w:r>
      <w:r w:rsidRPr="00CD769D">
        <w:rPr>
          <w:noProof/>
        </w:rPr>
        <w:fldChar w:fldCharType="begin"/>
      </w:r>
      <w:r w:rsidRPr="00CD769D">
        <w:rPr>
          <w:noProof/>
        </w:rPr>
        <w:instrText xml:space="preserve"> PAGEREF _Toc134711991 \h </w:instrText>
      </w:r>
      <w:r w:rsidRPr="00CD769D">
        <w:rPr>
          <w:noProof/>
        </w:rPr>
      </w:r>
      <w:r w:rsidRPr="00CD769D">
        <w:rPr>
          <w:noProof/>
        </w:rPr>
        <w:fldChar w:fldCharType="separate"/>
      </w:r>
      <w:r w:rsidR="009000F6">
        <w:rPr>
          <w:noProof/>
        </w:rPr>
        <w:t>15</w:t>
      </w:r>
      <w:r w:rsidRPr="00CD769D">
        <w:rPr>
          <w:noProof/>
        </w:rPr>
        <w:fldChar w:fldCharType="end"/>
      </w:r>
    </w:p>
    <w:p w14:paraId="71240C51" w14:textId="520D07A4" w:rsidR="00CD769D" w:rsidRPr="00CD769D" w:rsidRDefault="00CD769D" w:rsidP="004D7938">
      <w:pPr>
        <w:pStyle w:val="TOC2"/>
        <w:rPr>
          <w:rFonts w:eastAsiaTheme="minorEastAsia" w:cstheme="minorBidi"/>
          <w:noProof/>
          <w:lang w:val="en-AU" w:eastAsia="en-AU"/>
        </w:rPr>
      </w:pPr>
      <w:r w:rsidRPr="00CD769D">
        <w:rPr>
          <w:noProof/>
        </w:rPr>
        <w:t>12.1 Enquiries and feedback</w:t>
      </w:r>
      <w:r w:rsidRPr="00CD769D">
        <w:rPr>
          <w:noProof/>
        </w:rPr>
        <w:tab/>
      </w:r>
      <w:r w:rsidRPr="00CD769D">
        <w:rPr>
          <w:noProof/>
        </w:rPr>
        <w:fldChar w:fldCharType="begin"/>
      </w:r>
      <w:r w:rsidRPr="00CD769D">
        <w:rPr>
          <w:noProof/>
        </w:rPr>
        <w:instrText xml:space="preserve"> PAGEREF _Toc134711992 \h </w:instrText>
      </w:r>
      <w:r w:rsidRPr="00CD769D">
        <w:rPr>
          <w:noProof/>
        </w:rPr>
      </w:r>
      <w:r w:rsidRPr="00CD769D">
        <w:rPr>
          <w:noProof/>
        </w:rPr>
        <w:fldChar w:fldCharType="separate"/>
      </w:r>
      <w:r w:rsidR="009000F6">
        <w:rPr>
          <w:noProof/>
        </w:rPr>
        <w:t>15</w:t>
      </w:r>
      <w:r w:rsidRPr="00CD769D">
        <w:rPr>
          <w:noProof/>
        </w:rPr>
        <w:fldChar w:fldCharType="end"/>
      </w:r>
    </w:p>
    <w:p w14:paraId="0EF970B8" w14:textId="4BEC7427" w:rsidR="00CD769D" w:rsidRPr="00CD769D" w:rsidRDefault="00CD769D" w:rsidP="004D7938">
      <w:pPr>
        <w:pStyle w:val="TOC2"/>
        <w:rPr>
          <w:rFonts w:eastAsiaTheme="minorEastAsia" w:cstheme="minorBidi"/>
          <w:noProof/>
          <w:lang w:val="en-AU" w:eastAsia="en-AU"/>
        </w:rPr>
      </w:pPr>
      <w:r w:rsidRPr="00CD769D">
        <w:rPr>
          <w:noProof/>
        </w:rPr>
        <w:t>12.2 Conflicts of interest</w:t>
      </w:r>
      <w:r w:rsidRPr="00CD769D">
        <w:rPr>
          <w:noProof/>
        </w:rPr>
        <w:tab/>
      </w:r>
      <w:r w:rsidRPr="00CD769D">
        <w:rPr>
          <w:noProof/>
        </w:rPr>
        <w:fldChar w:fldCharType="begin"/>
      </w:r>
      <w:r w:rsidRPr="00CD769D">
        <w:rPr>
          <w:noProof/>
        </w:rPr>
        <w:instrText xml:space="preserve"> PAGEREF _Toc134711993 \h </w:instrText>
      </w:r>
      <w:r w:rsidRPr="00CD769D">
        <w:rPr>
          <w:noProof/>
        </w:rPr>
      </w:r>
      <w:r w:rsidRPr="00CD769D">
        <w:rPr>
          <w:noProof/>
        </w:rPr>
        <w:fldChar w:fldCharType="separate"/>
      </w:r>
      <w:r w:rsidR="009000F6">
        <w:rPr>
          <w:noProof/>
        </w:rPr>
        <w:t>16</w:t>
      </w:r>
      <w:r w:rsidRPr="00CD769D">
        <w:rPr>
          <w:noProof/>
        </w:rPr>
        <w:fldChar w:fldCharType="end"/>
      </w:r>
    </w:p>
    <w:p w14:paraId="12660EE6" w14:textId="70164D56" w:rsidR="00CD769D" w:rsidRPr="00CD769D" w:rsidRDefault="00CD769D" w:rsidP="004D7938">
      <w:pPr>
        <w:pStyle w:val="TOC2"/>
        <w:rPr>
          <w:rFonts w:eastAsiaTheme="minorEastAsia" w:cstheme="minorBidi"/>
          <w:noProof/>
          <w:lang w:val="en-AU" w:eastAsia="en-AU"/>
        </w:rPr>
      </w:pPr>
      <w:r w:rsidRPr="00CD769D">
        <w:rPr>
          <w:noProof/>
        </w:rPr>
        <w:t>12.3 Privacy</w:t>
      </w:r>
      <w:r w:rsidRPr="00CD769D">
        <w:rPr>
          <w:noProof/>
        </w:rPr>
        <w:tab/>
      </w:r>
      <w:r w:rsidRPr="00CD769D">
        <w:rPr>
          <w:noProof/>
        </w:rPr>
        <w:fldChar w:fldCharType="begin"/>
      </w:r>
      <w:r w:rsidRPr="00CD769D">
        <w:rPr>
          <w:noProof/>
        </w:rPr>
        <w:instrText xml:space="preserve"> PAGEREF _Toc134711994 \h </w:instrText>
      </w:r>
      <w:r w:rsidRPr="00CD769D">
        <w:rPr>
          <w:noProof/>
        </w:rPr>
      </w:r>
      <w:r w:rsidRPr="00CD769D">
        <w:rPr>
          <w:noProof/>
        </w:rPr>
        <w:fldChar w:fldCharType="separate"/>
      </w:r>
      <w:r w:rsidR="009000F6">
        <w:rPr>
          <w:noProof/>
        </w:rPr>
        <w:t>16</w:t>
      </w:r>
      <w:r w:rsidRPr="00CD769D">
        <w:rPr>
          <w:noProof/>
        </w:rPr>
        <w:fldChar w:fldCharType="end"/>
      </w:r>
    </w:p>
    <w:p w14:paraId="70564F0A" w14:textId="36EBEF3A" w:rsidR="00CD769D" w:rsidRPr="00CD769D" w:rsidRDefault="00CD769D" w:rsidP="004D7938">
      <w:pPr>
        <w:pStyle w:val="TOC2"/>
        <w:rPr>
          <w:rFonts w:eastAsiaTheme="minorEastAsia" w:cstheme="minorBidi"/>
          <w:noProof/>
          <w:lang w:val="en-AU" w:eastAsia="en-AU"/>
        </w:rPr>
      </w:pPr>
      <w:r w:rsidRPr="00CD769D">
        <w:rPr>
          <w:noProof/>
        </w:rPr>
        <w:t>12.4 Confidential information</w:t>
      </w:r>
      <w:r w:rsidRPr="00CD769D">
        <w:rPr>
          <w:noProof/>
        </w:rPr>
        <w:tab/>
      </w:r>
      <w:r w:rsidRPr="00CD769D">
        <w:rPr>
          <w:noProof/>
        </w:rPr>
        <w:fldChar w:fldCharType="begin"/>
      </w:r>
      <w:r w:rsidRPr="00CD769D">
        <w:rPr>
          <w:noProof/>
        </w:rPr>
        <w:instrText xml:space="preserve"> PAGEREF _Toc134711995 \h </w:instrText>
      </w:r>
      <w:r w:rsidRPr="00CD769D">
        <w:rPr>
          <w:noProof/>
        </w:rPr>
      </w:r>
      <w:r w:rsidRPr="00CD769D">
        <w:rPr>
          <w:noProof/>
        </w:rPr>
        <w:fldChar w:fldCharType="separate"/>
      </w:r>
      <w:r w:rsidR="009000F6">
        <w:rPr>
          <w:noProof/>
        </w:rPr>
        <w:t>17</w:t>
      </w:r>
      <w:r w:rsidRPr="00CD769D">
        <w:rPr>
          <w:noProof/>
        </w:rPr>
        <w:fldChar w:fldCharType="end"/>
      </w:r>
    </w:p>
    <w:p w14:paraId="3A232965" w14:textId="445023E5" w:rsidR="00CD769D" w:rsidRPr="00CD769D" w:rsidRDefault="00CD769D" w:rsidP="004D7938">
      <w:pPr>
        <w:pStyle w:val="TOC2"/>
        <w:rPr>
          <w:rFonts w:eastAsiaTheme="minorEastAsia" w:cstheme="minorBidi"/>
          <w:noProof/>
          <w:lang w:val="en-AU" w:eastAsia="en-AU"/>
        </w:rPr>
      </w:pPr>
      <w:r w:rsidRPr="00CD769D">
        <w:rPr>
          <w:noProof/>
        </w:rPr>
        <w:t>12.5 Freedom of information</w:t>
      </w:r>
      <w:r w:rsidRPr="00CD769D">
        <w:rPr>
          <w:noProof/>
        </w:rPr>
        <w:tab/>
      </w:r>
      <w:r w:rsidRPr="00CD769D">
        <w:rPr>
          <w:noProof/>
        </w:rPr>
        <w:fldChar w:fldCharType="begin"/>
      </w:r>
      <w:r w:rsidRPr="00CD769D">
        <w:rPr>
          <w:noProof/>
        </w:rPr>
        <w:instrText xml:space="preserve"> PAGEREF _Toc134711996 \h </w:instrText>
      </w:r>
      <w:r w:rsidRPr="00CD769D">
        <w:rPr>
          <w:noProof/>
        </w:rPr>
      </w:r>
      <w:r w:rsidRPr="00CD769D">
        <w:rPr>
          <w:noProof/>
        </w:rPr>
        <w:fldChar w:fldCharType="separate"/>
      </w:r>
      <w:r w:rsidR="009000F6">
        <w:rPr>
          <w:noProof/>
        </w:rPr>
        <w:t>17</w:t>
      </w:r>
      <w:r w:rsidRPr="00CD769D">
        <w:rPr>
          <w:noProof/>
        </w:rPr>
        <w:fldChar w:fldCharType="end"/>
      </w:r>
    </w:p>
    <w:p w14:paraId="71F7DDC8" w14:textId="64388B61" w:rsidR="00CD769D" w:rsidRPr="00CD769D" w:rsidRDefault="00CD769D">
      <w:pPr>
        <w:pStyle w:val="TOC2"/>
        <w:rPr>
          <w:rFonts w:eastAsiaTheme="minorEastAsia" w:cstheme="minorBidi"/>
          <w:noProof/>
          <w:lang w:val="en-AU" w:eastAsia="en-AU"/>
        </w:rPr>
      </w:pPr>
      <w:r w:rsidRPr="00CD769D">
        <w:rPr>
          <w:noProof/>
        </w:rPr>
        <w:t>13.</w:t>
      </w:r>
      <w:r w:rsidRPr="00CD769D">
        <w:rPr>
          <w:rFonts w:eastAsiaTheme="minorEastAsia" w:cstheme="minorBidi"/>
          <w:noProof/>
          <w:lang w:val="en-AU" w:eastAsia="en-AU"/>
        </w:rPr>
        <w:tab/>
      </w:r>
      <w:r w:rsidRPr="00CD769D">
        <w:rPr>
          <w:noProof/>
        </w:rPr>
        <w:t>Consultation</w:t>
      </w:r>
      <w:r w:rsidRPr="00CD769D">
        <w:rPr>
          <w:noProof/>
        </w:rPr>
        <w:tab/>
      </w:r>
      <w:r w:rsidRPr="00CD769D">
        <w:rPr>
          <w:noProof/>
        </w:rPr>
        <w:fldChar w:fldCharType="begin"/>
      </w:r>
      <w:r w:rsidRPr="00CD769D">
        <w:rPr>
          <w:noProof/>
        </w:rPr>
        <w:instrText xml:space="preserve"> PAGEREF _Toc134711997 \h </w:instrText>
      </w:r>
      <w:r w:rsidRPr="00CD769D">
        <w:rPr>
          <w:noProof/>
        </w:rPr>
      </w:r>
      <w:r w:rsidRPr="00CD769D">
        <w:rPr>
          <w:noProof/>
        </w:rPr>
        <w:fldChar w:fldCharType="separate"/>
      </w:r>
      <w:r w:rsidR="009000F6">
        <w:rPr>
          <w:noProof/>
        </w:rPr>
        <w:t>18</w:t>
      </w:r>
      <w:r w:rsidRPr="00CD769D">
        <w:rPr>
          <w:noProof/>
        </w:rPr>
        <w:fldChar w:fldCharType="end"/>
      </w:r>
    </w:p>
    <w:p w14:paraId="4D04368B" w14:textId="2C4DE1AF" w:rsidR="00CD769D" w:rsidRPr="00CD769D" w:rsidRDefault="00CD769D">
      <w:pPr>
        <w:pStyle w:val="TOC2"/>
        <w:rPr>
          <w:rFonts w:eastAsiaTheme="minorEastAsia" w:cstheme="minorBidi"/>
          <w:noProof/>
          <w:lang w:val="en-AU" w:eastAsia="en-AU"/>
        </w:rPr>
      </w:pPr>
      <w:r w:rsidRPr="00CD769D">
        <w:rPr>
          <w:noProof/>
        </w:rPr>
        <w:t>14.</w:t>
      </w:r>
      <w:r w:rsidRPr="00CD769D">
        <w:rPr>
          <w:rFonts w:eastAsiaTheme="minorEastAsia" w:cstheme="minorBidi"/>
          <w:noProof/>
          <w:lang w:val="en-AU" w:eastAsia="en-AU"/>
        </w:rPr>
        <w:tab/>
      </w:r>
      <w:r w:rsidRPr="00CD769D">
        <w:rPr>
          <w:noProof/>
        </w:rPr>
        <w:t>Glossary</w:t>
      </w:r>
      <w:r w:rsidRPr="00CD769D">
        <w:rPr>
          <w:noProof/>
        </w:rPr>
        <w:tab/>
      </w:r>
      <w:r w:rsidRPr="00CD769D">
        <w:rPr>
          <w:noProof/>
        </w:rPr>
        <w:fldChar w:fldCharType="begin"/>
      </w:r>
      <w:r w:rsidRPr="00CD769D">
        <w:rPr>
          <w:noProof/>
        </w:rPr>
        <w:instrText xml:space="preserve"> PAGEREF _Toc134711998 \h </w:instrText>
      </w:r>
      <w:r w:rsidRPr="00CD769D">
        <w:rPr>
          <w:noProof/>
        </w:rPr>
      </w:r>
      <w:r w:rsidRPr="00CD769D">
        <w:rPr>
          <w:noProof/>
        </w:rPr>
        <w:fldChar w:fldCharType="separate"/>
      </w:r>
      <w:r w:rsidR="009000F6">
        <w:rPr>
          <w:noProof/>
        </w:rPr>
        <w:t>19</w:t>
      </w:r>
      <w:r w:rsidRPr="00CD769D">
        <w:rPr>
          <w:noProof/>
        </w:rPr>
        <w:fldChar w:fldCharType="end"/>
      </w:r>
    </w:p>
    <w:p w14:paraId="3FEE9F8A" w14:textId="53E1B5B4" w:rsidR="004E1ACB" w:rsidRDefault="00CD769D" w:rsidP="0B73110E">
      <w:pPr>
        <w:pStyle w:val="TOC2"/>
        <w:rPr>
          <w:shd w:val="clear" w:color="auto" w:fill="E6E6E6"/>
        </w:rPr>
      </w:pPr>
      <w:r w:rsidRPr="00CD769D">
        <w:rPr>
          <w:noProof/>
        </w:rPr>
        <w:t>Appendix A: List of Pre-Approved Eligible Events</w:t>
      </w:r>
      <w:r w:rsidRPr="00CD769D">
        <w:rPr>
          <w:noProof/>
        </w:rPr>
        <w:tab/>
      </w:r>
      <w:r w:rsidRPr="00CD769D">
        <w:rPr>
          <w:noProof/>
        </w:rPr>
        <w:fldChar w:fldCharType="begin"/>
      </w:r>
      <w:r w:rsidRPr="00CD769D">
        <w:rPr>
          <w:noProof/>
        </w:rPr>
        <w:instrText xml:space="preserve"> PAGEREF _Toc134711999 \h </w:instrText>
      </w:r>
      <w:r w:rsidRPr="00CD769D">
        <w:rPr>
          <w:noProof/>
        </w:rPr>
      </w:r>
      <w:r w:rsidRPr="00CD769D">
        <w:rPr>
          <w:noProof/>
        </w:rPr>
        <w:fldChar w:fldCharType="separate"/>
      </w:r>
      <w:r w:rsidR="009000F6">
        <w:rPr>
          <w:noProof/>
        </w:rPr>
        <w:t>23</w:t>
      </w:r>
      <w:r w:rsidRPr="00CD769D">
        <w:rPr>
          <w:noProof/>
        </w:rPr>
        <w:fldChar w:fldCharType="end"/>
      </w:r>
      <w:r w:rsidR="00AA6EF4">
        <w:fldChar w:fldCharType="end"/>
      </w:r>
    </w:p>
    <w:p w14:paraId="464B6C23" w14:textId="13459F7F" w:rsidR="004E1ACB" w:rsidRDefault="004E1ACB">
      <w:pPr>
        <w:rPr>
          <w:rFonts w:eastAsia="Calibri"/>
          <w:color w:val="2B579A"/>
          <w:sz w:val="16"/>
          <w:szCs w:val="16"/>
          <w:shd w:val="clear" w:color="auto" w:fill="E6E6E6"/>
          <w:lang w:val="en-US"/>
        </w:rPr>
      </w:pPr>
    </w:p>
    <w:p w14:paraId="06BC1230" w14:textId="31988CA2" w:rsidR="004E1ACB" w:rsidRPr="008F3483" w:rsidDel="00747204" w:rsidRDefault="004E1ACB" w:rsidP="00745682">
      <w:pPr>
        <w:pStyle w:val="Heading2"/>
        <w:keepLines w:val="0"/>
        <w:numPr>
          <w:ilvl w:val="0"/>
          <w:numId w:val="4"/>
        </w:numPr>
        <w:spacing w:before="240" w:after="120" w:line="280" w:lineRule="atLeast"/>
      </w:pPr>
      <w:bookmarkStart w:id="15" w:name="_Toc134711767"/>
      <w:bookmarkStart w:id="16" w:name="_Toc134711957"/>
      <w:bookmarkStart w:id="17" w:name="_Toc458420391"/>
      <w:bookmarkStart w:id="18" w:name="_Toc462824846"/>
      <w:r>
        <w:lastRenderedPageBreak/>
        <w:t xml:space="preserve">Reviving International Tourism Grant </w:t>
      </w:r>
      <w:r w:rsidR="002E239D">
        <w:t xml:space="preserve">Program </w:t>
      </w:r>
      <w:r>
        <w:t xml:space="preserve">(RITG) Guidelines </w:t>
      </w:r>
      <w:r w:rsidR="000C7559">
        <w:t>P</w:t>
      </w:r>
      <w:r>
        <w:t>rocess (Stream</w:t>
      </w:r>
      <w:r w:rsidR="00223044">
        <w:t>s</w:t>
      </w:r>
      <w:r>
        <w:t xml:space="preserve"> 1 &amp; 2)</w:t>
      </w:r>
      <w:bookmarkEnd w:id="15"/>
      <w:bookmarkEnd w:id="16"/>
      <w:r w:rsidR="00170C6B">
        <w:br/>
      </w:r>
    </w:p>
    <w:bookmarkEnd w:id="17"/>
    <w:bookmarkEnd w:id="18"/>
    <w:p w14:paraId="78127A00" w14:textId="27E1A9D5" w:rsidR="004E1ACB" w:rsidRPr="00D53548" w:rsidDel="008F3483" w:rsidRDefault="004E1ACB" w:rsidP="004E1ACB">
      <w:pPr>
        <w:pBdr>
          <w:top w:val="single" w:sz="4" w:space="1" w:color="auto"/>
          <w:left w:val="single" w:sz="4" w:space="4" w:color="auto"/>
          <w:bottom w:val="single" w:sz="4" w:space="1" w:color="auto"/>
          <w:right w:val="single" w:sz="4" w:space="4" w:color="auto"/>
        </w:pBdr>
        <w:spacing w:after="0"/>
        <w:jc w:val="center"/>
        <w:rPr>
          <w:rFonts w:ascii="Verdana" w:hAnsi="Verdana"/>
          <w:b/>
          <w:bCs/>
        </w:rPr>
      </w:pPr>
      <w:r w:rsidRPr="7A5C0683">
        <w:rPr>
          <w:rFonts w:ascii="Verdana" w:hAnsi="Verdana"/>
          <w:b/>
          <w:bCs/>
        </w:rPr>
        <w:t xml:space="preserve">The Reviving International Tourism </w:t>
      </w:r>
      <w:r w:rsidR="002E239D">
        <w:rPr>
          <w:rFonts w:ascii="Verdana" w:hAnsi="Verdana"/>
          <w:b/>
          <w:bCs/>
        </w:rPr>
        <w:t xml:space="preserve">Grant </w:t>
      </w:r>
      <w:r w:rsidRPr="7A5C0683">
        <w:rPr>
          <w:rFonts w:ascii="Verdana" w:hAnsi="Verdana"/>
          <w:b/>
          <w:bCs/>
        </w:rPr>
        <w:t>Program</w:t>
      </w:r>
      <w:r w:rsidRPr="7A5C0683">
        <w:rPr>
          <w:rFonts w:ascii="Verdana" w:hAnsi="Verdana"/>
        </w:rPr>
        <w:t xml:space="preserve"> </w:t>
      </w:r>
      <w:r w:rsidRPr="7A5C0683">
        <w:rPr>
          <w:rFonts w:ascii="Verdana" w:hAnsi="Verdana"/>
          <w:b/>
          <w:bCs/>
        </w:rPr>
        <w:t xml:space="preserve">is designed to achieve </w:t>
      </w:r>
      <w:r w:rsidR="00845692">
        <w:rPr>
          <w:rFonts w:ascii="Verdana" w:hAnsi="Verdana"/>
          <w:b/>
          <w:bCs/>
        </w:rPr>
        <w:br/>
      </w:r>
      <w:r w:rsidRPr="7A5C0683">
        <w:rPr>
          <w:rFonts w:ascii="Verdana" w:hAnsi="Verdana"/>
          <w:b/>
          <w:bCs/>
        </w:rPr>
        <w:t xml:space="preserve">Australian Government </w:t>
      </w:r>
      <w:proofErr w:type="gramStart"/>
      <w:r w:rsidRPr="7A5C0683">
        <w:rPr>
          <w:rFonts w:ascii="Verdana" w:hAnsi="Verdana"/>
          <w:b/>
          <w:bCs/>
        </w:rPr>
        <w:t>objectives</w:t>
      </w:r>
      <w:proofErr w:type="gramEnd"/>
      <w:r w:rsidRPr="7A5C0683">
        <w:rPr>
          <w:rFonts w:ascii="Verdana" w:hAnsi="Verdana"/>
          <w:b/>
          <w:bCs/>
        </w:rPr>
        <w:t xml:space="preserve"> </w:t>
      </w:r>
    </w:p>
    <w:p w14:paraId="4B7B9C91" w14:textId="24240651" w:rsidR="004E1ACB" w:rsidRPr="00D53548" w:rsidDel="008F3483" w:rsidRDefault="004E1ACB" w:rsidP="004E1ACB">
      <w:pPr>
        <w:pBdr>
          <w:top w:val="single" w:sz="4" w:space="1" w:color="auto"/>
          <w:left w:val="single" w:sz="4" w:space="4" w:color="auto"/>
          <w:bottom w:val="single" w:sz="4" w:space="1" w:color="auto"/>
          <w:right w:val="single" w:sz="4" w:space="4" w:color="auto"/>
        </w:pBdr>
        <w:spacing w:after="0" w:line="240" w:lineRule="auto"/>
        <w:jc w:val="center"/>
        <w:rPr>
          <w:rStyle w:val="Hyperlink"/>
          <w:rFonts w:ascii="Verdana" w:hAnsi="Verdana"/>
          <w:i/>
          <w:iCs/>
        </w:rPr>
      </w:pPr>
      <w:r w:rsidRPr="7A5C0683">
        <w:rPr>
          <w:rFonts w:ascii="Verdana" w:hAnsi="Verdana"/>
        </w:rPr>
        <w:t xml:space="preserve">This grant opportunity is part of the above program which contributes Austrade’s outcomes aligned </w:t>
      </w:r>
      <w:r w:rsidR="0075544D">
        <w:rPr>
          <w:rFonts w:ascii="Verdana" w:hAnsi="Verdana"/>
        </w:rPr>
        <w:t>with</w:t>
      </w:r>
      <w:r w:rsidRPr="7A5C0683">
        <w:rPr>
          <w:rFonts w:ascii="Verdana" w:hAnsi="Verdana"/>
        </w:rPr>
        <w:t xml:space="preserve"> THRIVE 2030. Austrade </w:t>
      </w:r>
      <w:r>
        <w:rPr>
          <w:rFonts w:ascii="Verdana" w:hAnsi="Verdana"/>
        </w:rPr>
        <w:t>has</w:t>
      </w:r>
      <w:r w:rsidRPr="7A5C0683">
        <w:rPr>
          <w:rFonts w:ascii="Verdana" w:hAnsi="Verdana"/>
        </w:rPr>
        <w:t xml:space="preserve"> work</w:t>
      </w:r>
      <w:r>
        <w:rPr>
          <w:rFonts w:ascii="Verdana" w:hAnsi="Verdana"/>
        </w:rPr>
        <w:t>ed</w:t>
      </w:r>
      <w:r w:rsidRPr="7A5C0683">
        <w:rPr>
          <w:rFonts w:ascii="Verdana" w:hAnsi="Verdana"/>
        </w:rPr>
        <w:t xml:space="preserve"> with stakeholders to plan and design the grant program according to the</w:t>
      </w:r>
      <w:r w:rsidR="00D26068">
        <w:rPr>
          <w:rFonts w:ascii="Verdana" w:hAnsi="Verdana"/>
        </w:rPr>
        <w:t xml:space="preserve"> </w:t>
      </w:r>
      <w:hyperlink r:id="rId16" w:history="1">
        <w:r w:rsidRPr="7A5C0683">
          <w:rPr>
            <w:rStyle w:val="Hyperlink"/>
            <w:rFonts w:ascii="Verdana" w:hAnsi="Verdana"/>
            <w:i/>
            <w:iCs/>
          </w:rPr>
          <w:t>Commonwealth Grants Rules and Guidelines (CGRGs).</w:t>
        </w:r>
      </w:hyperlink>
    </w:p>
    <w:p w14:paraId="603253FF" w14:textId="77777777" w:rsidR="004E1ACB" w:rsidRPr="00D53548" w:rsidDel="00747204" w:rsidRDefault="004E1ACB" w:rsidP="004E1ACB">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r w:rsidRPr="00564109" w:rsidDel="00747204">
        <w:rPr>
          <w:rStyle w:val="normaltextrun"/>
          <w:rFonts w:ascii="Wingdings" w:eastAsia="Wingdings" w:hAnsi="Wingdings" w:cs="Wingdings"/>
          <w:color w:val="000000"/>
          <w:shd w:val="clear" w:color="auto" w:fill="FFFFFF"/>
        </w:rPr>
        <w:t>ê</w:t>
      </w:r>
    </w:p>
    <w:p w14:paraId="05CD3801" w14:textId="77777777" w:rsidR="004E1ACB" w:rsidRPr="00D53548" w:rsidRDefault="004E1ACB" w:rsidP="007D1AC0">
      <w:pPr>
        <w:pBdr>
          <w:top w:val="single" w:sz="2" w:space="0" w:color="auto"/>
          <w:left w:val="single" w:sz="2" w:space="4" w:color="auto"/>
          <w:bottom w:val="single" w:sz="2" w:space="0" w:color="auto"/>
          <w:right w:val="single" w:sz="2" w:space="4" w:color="auto"/>
        </w:pBdr>
        <w:spacing w:before="240" w:after="0"/>
        <w:jc w:val="center"/>
        <w:rPr>
          <w:rFonts w:ascii="Verdana" w:hAnsi="Verdana"/>
          <w:b/>
          <w:bCs/>
        </w:rPr>
      </w:pPr>
      <w:r w:rsidRPr="7A5C0683">
        <w:rPr>
          <w:rFonts w:ascii="Verdana" w:hAnsi="Verdana"/>
          <w:b/>
          <w:bCs/>
        </w:rPr>
        <w:t xml:space="preserve">The grant opportunity </w:t>
      </w:r>
      <w:proofErr w:type="gramStart"/>
      <w:r w:rsidRPr="7A5C0683">
        <w:rPr>
          <w:rFonts w:ascii="Verdana" w:hAnsi="Verdana"/>
          <w:b/>
          <w:bCs/>
        </w:rPr>
        <w:t>opens</w:t>
      </w:r>
      <w:proofErr w:type="gramEnd"/>
    </w:p>
    <w:p w14:paraId="2CEA3417" w14:textId="77777777" w:rsidR="004E1ACB" w:rsidRPr="00D53548" w:rsidRDefault="004E1ACB" w:rsidP="004E1ACB">
      <w:pPr>
        <w:pBdr>
          <w:top w:val="single" w:sz="2" w:space="0" w:color="auto"/>
          <w:left w:val="single" w:sz="2" w:space="4" w:color="auto"/>
          <w:bottom w:val="single" w:sz="2" w:space="0" w:color="auto"/>
          <w:right w:val="single" w:sz="2" w:space="4" w:color="auto"/>
        </w:pBdr>
        <w:spacing w:after="0"/>
        <w:jc w:val="center"/>
        <w:rPr>
          <w:rFonts w:ascii="Verdana" w:hAnsi="Verdana"/>
          <w:b/>
        </w:rPr>
      </w:pPr>
      <w:r w:rsidRPr="00D53548">
        <w:rPr>
          <w:rFonts w:ascii="Verdana" w:hAnsi="Verdana"/>
        </w:rPr>
        <w:t xml:space="preserve">We publish the grant guidelines on </w:t>
      </w:r>
      <w:hyperlink r:id="rId17" w:history="1">
        <w:proofErr w:type="spellStart"/>
        <w:r w:rsidRPr="00D53548">
          <w:rPr>
            <w:rStyle w:val="Hyperlink"/>
            <w:rFonts w:ascii="Verdana" w:hAnsi="Verdana"/>
          </w:rPr>
          <w:t>GrantConnect</w:t>
        </w:r>
        <w:proofErr w:type="spellEnd"/>
      </w:hyperlink>
      <w:r w:rsidRPr="00D53548">
        <w:rPr>
          <w:rFonts w:ascii="Verdana" w:hAnsi="Verdana"/>
        </w:rPr>
        <w:t xml:space="preserve"> </w:t>
      </w:r>
    </w:p>
    <w:p w14:paraId="444D0484" w14:textId="77777777" w:rsidR="007D1AC0" w:rsidRDefault="007D1AC0" w:rsidP="007D1AC0">
      <w:pPr>
        <w:spacing w:after="0"/>
        <w:jc w:val="center"/>
        <w:rPr>
          <w:rStyle w:val="normaltextrun"/>
          <w:rFonts w:ascii="Wingdings" w:eastAsia="Wingdings" w:hAnsi="Wingdings" w:cs="Wingdings"/>
          <w:color w:val="000000"/>
          <w:shd w:val="clear" w:color="auto" w:fill="FFFFFF"/>
        </w:rPr>
      </w:pPr>
      <w:bookmarkStart w:id="19" w:name="_Hlk130213889"/>
      <w:r w:rsidRPr="00564109">
        <w:rPr>
          <w:rStyle w:val="normaltextrun"/>
          <w:rFonts w:ascii="Wingdings" w:eastAsia="Wingdings" w:hAnsi="Wingdings" w:cs="Wingdings"/>
          <w:color w:val="000000"/>
          <w:shd w:val="clear" w:color="auto" w:fill="FFFFFF"/>
        </w:rPr>
        <w:t>ê</w:t>
      </w:r>
    </w:p>
    <w:bookmarkEnd w:id="19"/>
    <w:p w14:paraId="4F2AD267" w14:textId="77777777" w:rsidR="004E1ACB" w:rsidRDefault="004E1ACB" w:rsidP="004E1ACB">
      <w:pPr>
        <w:pBdr>
          <w:top w:val="single" w:sz="2" w:space="0" w:color="auto"/>
          <w:left w:val="single" w:sz="2" w:space="4" w:color="auto"/>
          <w:bottom w:val="single" w:sz="2" w:space="0" w:color="auto"/>
          <w:right w:val="single" w:sz="2" w:space="4" w:color="auto"/>
        </w:pBdr>
        <w:spacing w:after="0"/>
        <w:jc w:val="center"/>
        <w:rPr>
          <w:rFonts w:ascii="Verdana" w:hAnsi="Verdana"/>
          <w:b/>
        </w:rPr>
      </w:pPr>
      <w:r w:rsidRPr="00D6363C">
        <w:rPr>
          <w:rFonts w:ascii="Verdana" w:hAnsi="Verdana"/>
          <w:b/>
        </w:rPr>
        <w:t xml:space="preserve">You commence a grant </w:t>
      </w:r>
      <w:proofErr w:type="gramStart"/>
      <w:r w:rsidRPr="00D6363C">
        <w:rPr>
          <w:rFonts w:ascii="Verdana" w:hAnsi="Verdana"/>
          <w:b/>
        </w:rPr>
        <w:t>application</w:t>
      </w:r>
      <w:proofErr w:type="gramEnd"/>
      <w:r w:rsidRPr="00D6363C">
        <w:rPr>
          <w:rFonts w:ascii="Verdana" w:hAnsi="Verdana"/>
          <w:b/>
        </w:rPr>
        <w:t xml:space="preserve"> </w:t>
      </w:r>
    </w:p>
    <w:p w14:paraId="38D692E2" w14:textId="77777777" w:rsidR="004E1ACB" w:rsidRPr="00D53548" w:rsidRDefault="004E1ACB" w:rsidP="004E1ACB">
      <w:pPr>
        <w:pBdr>
          <w:top w:val="single" w:sz="2" w:space="0" w:color="auto"/>
          <w:left w:val="single" w:sz="2" w:space="4" w:color="auto"/>
          <w:bottom w:val="single" w:sz="2" w:space="0" w:color="auto"/>
          <w:right w:val="single" w:sz="2" w:space="4" w:color="auto"/>
        </w:pBdr>
        <w:spacing w:after="0"/>
        <w:jc w:val="center"/>
        <w:rPr>
          <w:rFonts w:ascii="Verdana" w:eastAsia="Verdana" w:hAnsi="Verdana" w:cs="Verdana"/>
        </w:rPr>
      </w:pPr>
      <w:r w:rsidRPr="58F9EB27">
        <w:rPr>
          <w:rFonts w:ascii="Verdana" w:eastAsia="Verdana" w:hAnsi="Verdana" w:cs="Verdana"/>
        </w:rPr>
        <w:t xml:space="preserve">You provide a self-declaration within the application form confirming your eligibility based on the criteria in these guidelines, including any addenda. </w:t>
      </w:r>
    </w:p>
    <w:p w14:paraId="1ACDBD4C" w14:textId="77777777" w:rsidR="004E1ACB" w:rsidRDefault="004E1ACB" w:rsidP="004E1ACB">
      <w:pPr>
        <w:spacing w:after="0"/>
        <w:jc w:val="center"/>
        <w:rPr>
          <w:rStyle w:val="normaltextrun"/>
          <w:rFonts w:ascii="Wingdings" w:eastAsia="Wingdings" w:hAnsi="Wingdings" w:cs="Wingdings"/>
          <w:color w:val="000000"/>
          <w:shd w:val="clear" w:color="auto" w:fill="FFFFFF"/>
        </w:rPr>
      </w:pPr>
      <w:r w:rsidRPr="00A30AC2">
        <w:rPr>
          <w:rStyle w:val="normaltextrun"/>
          <w:rFonts w:ascii="Wingdings" w:eastAsia="Wingdings" w:hAnsi="Wingdings" w:cs="Wingdings"/>
          <w:color w:val="000000"/>
          <w:shd w:val="clear" w:color="auto" w:fill="FFFFFF"/>
        </w:rPr>
        <w:t></w:t>
      </w:r>
    </w:p>
    <w:tbl>
      <w:tblPr>
        <w:tblStyle w:val="TableGrid"/>
        <w:tblW w:w="9893" w:type="dxa"/>
        <w:tblInd w:w="-117" w:type="dxa"/>
        <w:tblLook w:val="04A0" w:firstRow="1" w:lastRow="0" w:firstColumn="1" w:lastColumn="0" w:noHBand="0" w:noVBand="1"/>
      </w:tblPr>
      <w:tblGrid>
        <w:gridCol w:w="4932"/>
        <w:gridCol w:w="4961"/>
      </w:tblGrid>
      <w:tr w:rsidR="004E1ACB" w14:paraId="5EF8A5E3" w14:textId="77777777" w:rsidTr="0B73110E">
        <w:trPr>
          <w:trHeight w:val="2190"/>
        </w:trPr>
        <w:tc>
          <w:tcPr>
            <w:tcW w:w="4932" w:type="dxa"/>
          </w:tcPr>
          <w:p w14:paraId="61E3D43D" w14:textId="77777777" w:rsidR="004E1ACB" w:rsidRPr="00EB13ED" w:rsidRDefault="004E1ACB" w:rsidP="00B02915">
            <w:pPr>
              <w:spacing w:before="120" w:after="0" w:line="240" w:lineRule="auto"/>
              <w:jc w:val="center"/>
              <w:rPr>
                <w:rFonts w:ascii="Wingdings" w:eastAsia="Wingdings" w:hAnsi="Wingdings" w:cs="Wingdings"/>
                <w:color w:val="000000" w:themeColor="text1"/>
                <w:sz w:val="18"/>
                <w:szCs w:val="18"/>
              </w:rPr>
            </w:pPr>
            <w:r w:rsidRPr="00EB13ED">
              <w:rPr>
                <w:rFonts w:ascii="Verdana" w:hAnsi="Verdana"/>
                <w:b/>
                <w:sz w:val="18"/>
                <w:szCs w:val="18"/>
              </w:rPr>
              <w:t>For Stream 1 applicants</w:t>
            </w:r>
          </w:p>
          <w:p w14:paraId="7C521ADF" w14:textId="77F6EE6E" w:rsidR="004E1ACB" w:rsidRPr="00EB13ED" w:rsidRDefault="004E1ACB" w:rsidP="0B73110E">
            <w:pPr>
              <w:spacing w:before="120" w:line="240" w:lineRule="auto"/>
              <w:jc w:val="center"/>
              <w:rPr>
                <w:rFonts w:ascii="Verdana" w:eastAsia="Wingdings" w:hAnsi="Verdana"/>
                <w:i/>
                <w:iCs/>
                <w:sz w:val="18"/>
                <w:szCs w:val="18"/>
              </w:rPr>
            </w:pPr>
            <w:r w:rsidRPr="0B73110E">
              <w:rPr>
                <w:rFonts w:ascii="Verdana" w:eastAsia="Wingdings" w:hAnsi="Verdana"/>
                <w:i/>
                <w:iCs/>
                <w:sz w:val="18"/>
                <w:szCs w:val="18"/>
              </w:rPr>
              <w:t>For eligible</w:t>
            </w:r>
            <w:r w:rsidR="00BE2735" w:rsidRPr="0B73110E">
              <w:rPr>
                <w:rFonts w:ascii="Verdana" w:eastAsia="Wingdings" w:hAnsi="Verdana"/>
                <w:i/>
                <w:iCs/>
                <w:sz w:val="18"/>
                <w:szCs w:val="18"/>
              </w:rPr>
              <w:t xml:space="preserve"> </w:t>
            </w:r>
            <w:r w:rsidR="00BE2735" w:rsidRPr="0B73110E">
              <w:rPr>
                <w:rFonts w:ascii="Calibri" w:hAnsi="Calibri" w:cs="Calibri"/>
                <w:i/>
                <w:iCs/>
                <w:sz w:val="22"/>
                <w:szCs w:val="22"/>
              </w:rPr>
              <w:t xml:space="preserve">tourism exporters (inbound tour operators) and travel wholesalers (outbound tour operators/travel </w:t>
            </w:r>
            <w:proofErr w:type="gramStart"/>
            <w:r w:rsidR="00BE2735" w:rsidRPr="0B73110E">
              <w:rPr>
                <w:rFonts w:ascii="Calibri" w:hAnsi="Calibri" w:cs="Calibri"/>
                <w:i/>
                <w:iCs/>
                <w:sz w:val="22"/>
                <w:szCs w:val="22"/>
              </w:rPr>
              <w:t>wholesalers)</w:t>
            </w:r>
            <w:r w:rsidRPr="0B73110E">
              <w:rPr>
                <w:rFonts w:ascii="Verdana" w:eastAsia="Wingdings" w:hAnsi="Verdana"/>
                <w:i/>
                <w:iCs/>
                <w:sz w:val="18"/>
                <w:szCs w:val="18"/>
              </w:rPr>
              <w:t>(</w:t>
            </w:r>
            <w:proofErr w:type="gramEnd"/>
            <w:r w:rsidRPr="0B73110E">
              <w:rPr>
                <w:rFonts w:ascii="Verdana" w:eastAsia="Wingdings" w:hAnsi="Verdana"/>
                <w:i/>
                <w:iCs/>
                <w:sz w:val="18"/>
                <w:szCs w:val="18"/>
              </w:rPr>
              <w:t xml:space="preserve">as defined in </w:t>
            </w:r>
            <w:r w:rsidRPr="0B73110E">
              <w:rPr>
                <w:rFonts w:ascii="Verdana" w:eastAsia="Wingdings" w:hAnsi="Verdana"/>
                <w:b/>
                <w:bCs/>
                <w:i/>
                <w:iCs/>
                <w:sz w:val="18"/>
                <w:szCs w:val="18"/>
              </w:rPr>
              <w:t>section 4.1</w:t>
            </w:r>
            <w:r w:rsidRPr="0B73110E">
              <w:rPr>
                <w:rFonts w:ascii="Verdana" w:eastAsia="Wingdings" w:hAnsi="Verdana"/>
                <w:i/>
                <w:iCs/>
                <w:sz w:val="18"/>
                <w:szCs w:val="18"/>
              </w:rPr>
              <w:t xml:space="preserve"> of these guidelines)</w:t>
            </w:r>
          </w:p>
          <w:p w14:paraId="7F0372B8" w14:textId="2B1BC596" w:rsidR="004E1ACB" w:rsidRPr="00EB13ED" w:rsidRDefault="004E1ACB" w:rsidP="00B02915">
            <w:pPr>
              <w:pStyle w:val="ListParagraph"/>
              <w:numPr>
                <w:ilvl w:val="0"/>
                <w:numId w:val="5"/>
              </w:numPr>
              <w:spacing w:before="120" w:after="0" w:line="240" w:lineRule="auto"/>
              <w:ind w:left="714" w:hanging="357"/>
              <w:rPr>
                <w:rFonts w:ascii="Verdana" w:eastAsia="Wingdings" w:hAnsi="Verdana"/>
                <w:sz w:val="18"/>
                <w:szCs w:val="18"/>
                <w:shd w:val="clear" w:color="auto" w:fill="FFFFFF"/>
              </w:rPr>
            </w:pPr>
            <w:r w:rsidRPr="00EB13ED">
              <w:rPr>
                <w:rFonts w:ascii="Verdana" w:eastAsia="Wingdings" w:hAnsi="Verdana"/>
                <w:sz w:val="18"/>
                <w:szCs w:val="18"/>
                <w:shd w:val="clear" w:color="auto" w:fill="FFFFFF"/>
              </w:rPr>
              <w:t xml:space="preserve">Complete your application by the closing date through </w:t>
            </w:r>
            <w:r w:rsidRPr="00EB13ED">
              <w:rPr>
                <w:rFonts w:ascii="Verdana" w:eastAsia="Wingdings" w:hAnsi="Verdana"/>
                <w:sz w:val="18"/>
                <w:szCs w:val="18"/>
              </w:rPr>
              <w:t xml:space="preserve">Austrade’s </w:t>
            </w:r>
            <w:proofErr w:type="spellStart"/>
            <w:r w:rsidRPr="00EB13ED">
              <w:rPr>
                <w:rFonts w:ascii="Verdana" w:eastAsia="Wingdings" w:hAnsi="Verdana"/>
                <w:sz w:val="18"/>
                <w:szCs w:val="18"/>
              </w:rPr>
              <w:t>SmartyGrants</w:t>
            </w:r>
            <w:proofErr w:type="spellEnd"/>
            <w:r w:rsidRPr="00EB13ED">
              <w:rPr>
                <w:rFonts w:ascii="Verdana" w:eastAsia="Wingdings" w:hAnsi="Verdana"/>
                <w:sz w:val="18"/>
                <w:szCs w:val="18"/>
              </w:rPr>
              <w:t xml:space="preserve"> </w:t>
            </w:r>
            <w:proofErr w:type="gramStart"/>
            <w:r w:rsidRPr="00EB13ED">
              <w:rPr>
                <w:rFonts w:ascii="Verdana" w:eastAsia="Wingdings" w:hAnsi="Verdana"/>
                <w:sz w:val="18"/>
                <w:szCs w:val="18"/>
              </w:rPr>
              <w:t>portal</w:t>
            </w:r>
            <w:proofErr w:type="gramEnd"/>
          </w:p>
          <w:p w14:paraId="425508BC" w14:textId="77777777" w:rsidR="004E1ACB" w:rsidRPr="00EB13ED" w:rsidRDefault="004E1ACB" w:rsidP="001D157A">
            <w:pPr>
              <w:pStyle w:val="ListParagraph"/>
              <w:numPr>
                <w:ilvl w:val="0"/>
                <w:numId w:val="5"/>
              </w:numPr>
              <w:spacing w:before="120" w:line="240" w:lineRule="auto"/>
              <w:ind w:left="714" w:hanging="357"/>
              <w:rPr>
                <w:rFonts w:ascii="Verdana" w:eastAsia="Wingdings" w:hAnsi="Verdana"/>
                <w:sz w:val="18"/>
                <w:szCs w:val="18"/>
                <w:shd w:val="clear" w:color="auto" w:fill="FFFFFF"/>
              </w:rPr>
            </w:pPr>
            <w:r w:rsidRPr="00EB13ED">
              <w:rPr>
                <w:rFonts w:ascii="Verdana" w:eastAsia="Wingdings" w:hAnsi="Verdana"/>
                <w:sz w:val="18"/>
                <w:szCs w:val="18"/>
                <w:shd w:val="clear" w:color="auto" w:fill="FFFFFF"/>
              </w:rPr>
              <w:t xml:space="preserve">Austrade/CATO/ATEC assess </w:t>
            </w:r>
            <w:r w:rsidRPr="00EB13ED">
              <w:rPr>
                <w:rFonts w:ascii="Verdana" w:eastAsia="Wingdings" w:hAnsi="Verdana"/>
                <w:sz w:val="18"/>
                <w:szCs w:val="18"/>
              </w:rPr>
              <w:t>the applications</w:t>
            </w:r>
          </w:p>
        </w:tc>
        <w:tc>
          <w:tcPr>
            <w:tcW w:w="4961" w:type="dxa"/>
          </w:tcPr>
          <w:p w14:paraId="533CF2EE" w14:textId="77777777" w:rsidR="004E1ACB" w:rsidRPr="00EB13ED" w:rsidRDefault="004E1ACB" w:rsidP="00B02915">
            <w:pPr>
              <w:spacing w:before="120" w:after="0" w:line="240" w:lineRule="auto"/>
              <w:jc w:val="center"/>
              <w:rPr>
                <w:rFonts w:ascii="Verdana" w:hAnsi="Verdana"/>
                <w:b/>
                <w:sz w:val="18"/>
                <w:szCs w:val="18"/>
              </w:rPr>
            </w:pPr>
            <w:r w:rsidRPr="00EB13ED">
              <w:rPr>
                <w:rFonts w:ascii="Verdana" w:hAnsi="Verdana"/>
                <w:b/>
                <w:sz w:val="18"/>
                <w:szCs w:val="18"/>
              </w:rPr>
              <w:t xml:space="preserve">For Stream 2 applicants </w:t>
            </w:r>
          </w:p>
          <w:p w14:paraId="3E026151" w14:textId="50FB4EF9" w:rsidR="00B02915" w:rsidRPr="00EB13ED" w:rsidRDefault="004E1ACB" w:rsidP="001D157A">
            <w:pPr>
              <w:pStyle w:val="ListParagraph"/>
              <w:spacing w:before="120" w:line="240" w:lineRule="auto"/>
              <w:ind w:left="0"/>
              <w:jc w:val="center"/>
              <w:rPr>
                <w:rFonts w:ascii="Verdana" w:eastAsia="Wingdings" w:hAnsi="Verdana"/>
                <w:i/>
                <w:iCs/>
                <w:sz w:val="18"/>
                <w:szCs w:val="18"/>
              </w:rPr>
            </w:pPr>
            <w:r w:rsidRPr="00EB13ED">
              <w:rPr>
                <w:rFonts w:ascii="Verdana" w:eastAsia="Wingdings" w:hAnsi="Verdana"/>
                <w:i/>
                <w:iCs/>
                <w:sz w:val="18"/>
                <w:szCs w:val="18"/>
              </w:rPr>
              <w:t xml:space="preserve">For eligible </w:t>
            </w:r>
            <w:r w:rsidRPr="00E72FA8">
              <w:rPr>
                <w:rFonts w:ascii="Verdana" w:eastAsia="Wingdings" w:hAnsi="Verdana"/>
                <w:i/>
                <w:iCs/>
                <w:sz w:val="18"/>
                <w:szCs w:val="18"/>
              </w:rPr>
              <w:t>tourism exporter/</w:t>
            </w:r>
            <w:r w:rsidR="00EA5823" w:rsidRPr="00E72FA8">
              <w:rPr>
                <w:rFonts w:ascii="Verdana" w:eastAsia="Wingdings" w:hAnsi="Verdana"/>
                <w:i/>
                <w:iCs/>
                <w:sz w:val="18"/>
                <w:szCs w:val="18"/>
              </w:rPr>
              <w:t xml:space="preserve">travel </w:t>
            </w:r>
            <w:r w:rsidRPr="00E72FA8">
              <w:rPr>
                <w:rFonts w:ascii="Verdana" w:eastAsia="Wingdings" w:hAnsi="Verdana"/>
                <w:i/>
                <w:iCs/>
                <w:sz w:val="18"/>
                <w:szCs w:val="18"/>
              </w:rPr>
              <w:t xml:space="preserve">wholesaler </w:t>
            </w:r>
            <w:r w:rsidRPr="00EB13ED">
              <w:rPr>
                <w:rFonts w:ascii="Verdana" w:eastAsia="Wingdings" w:hAnsi="Verdana"/>
                <w:i/>
                <w:iCs/>
                <w:sz w:val="18"/>
                <w:szCs w:val="18"/>
              </w:rPr>
              <w:t xml:space="preserve">(as defined in </w:t>
            </w:r>
            <w:r w:rsidRPr="00EB13ED">
              <w:rPr>
                <w:rFonts w:ascii="Verdana" w:eastAsia="Wingdings" w:hAnsi="Verdana"/>
                <w:b/>
                <w:bCs/>
                <w:i/>
                <w:iCs/>
                <w:sz w:val="18"/>
                <w:szCs w:val="18"/>
              </w:rPr>
              <w:t>section 4.2</w:t>
            </w:r>
            <w:r w:rsidRPr="00EB13ED">
              <w:rPr>
                <w:rFonts w:ascii="Verdana" w:eastAsia="Wingdings" w:hAnsi="Verdana"/>
                <w:i/>
                <w:iCs/>
                <w:sz w:val="18"/>
                <w:szCs w:val="18"/>
              </w:rPr>
              <w:t xml:space="preserve"> of these guidelines)</w:t>
            </w:r>
            <w:r w:rsidR="001D157A">
              <w:rPr>
                <w:rFonts w:ascii="Verdana" w:eastAsia="Wingdings" w:hAnsi="Verdana"/>
                <w:i/>
                <w:iCs/>
                <w:sz w:val="18"/>
                <w:szCs w:val="18"/>
              </w:rPr>
              <w:br/>
            </w:r>
          </w:p>
          <w:p w14:paraId="1932D65C" w14:textId="77777777" w:rsidR="004E1ACB" w:rsidRPr="00EB13ED" w:rsidRDefault="004E1ACB" w:rsidP="001D157A">
            <w:pPr>
              <w:pStyle w:val="ListParagraph"/>
              <w:numPr>
                <w:ilvl w:val="0"/>
                <w:numId w:val="6"/>
              </w:numPr>
              <w:spacing w:before="120" w:after="0" w:line="240" w:lineRule="auto"/>
              <w:ind w:left="714" w:hanging="357"/>
              <w:rPr>
                <w:rFonts w:ascii="Verdana" w:eastAsia="Wingdings" w:hAnsi="Verdana"/>
                <w:sz w:val="18"/>
                <w:szCs w:val="18"/>
                <w:shd w:val="clear" w:color="auto" w:fill="FFFFFF"/>
              </w:rPr>
            </w:pPr>
            <w:r w:rsidRPr="00EB13ED">
              <w:rPr>
                <w:rFonts w:ascii="Verdana" w:eastAsia="Wingdings" w:hAnsi="Verdana"/>
                <w:sz w:val="18"/>
                <w:szCs w:val="18"/>
                <w:shd w:val="clear" w:color="auto" w:fill="FFFFFF"/>
              </w:rPr>
              <w:t xml:space="preserve">Complete your application by the closing date through Austrade’s </w:t>
            </w:r>
            <w:proofErr w:type="spellStart"/>
            <w:r w:rsidRPr="00EB13ED">
              <w:rPr>
                <w:rFonts w:ascii="Verdana" w:eastAsia="Wingdings" w:hAnsi="Verdana"/>
                <w:sz w:val="18"/>
                <w:szCs w:val="18"/>
                <w:shd w:val="clear" w:color="auto" w:fill="FFFFFF"/>
              </w:rPr>
              <w:t>SmartyGrants</w:t>
            </w:r>
            <w:proofErr w:type="spellEnd"/>
            <w:r w:rsidRPr="00EB13ED">
              <w:rPr>
                <w:rFonts w:ascii="Verdana" w:eastAsia="Wingdings" w:hAnsi="Verdana"/>
                <w:sz w:val="18"/>
                <w:szCs w:val="18"/>
              </w:rPr>
              <w:t xml:space="preserve"> </w:t>
            </w:r>
            <w:proofErr w:type="gramStart"/>
            <w:r w:rsidRPr="00EB13ED">
              <w:rPr>
                <w:rFonts w:ascii="Verdana" w:eastAsia="Wingdings" w:hAnsi="Verdana"/>
                <w:sz w:val="18"/>
                <w:szCs w:val="18"/>
              </w:rPr>
              <w:t>portal</w:t>
            </w:r>
            <w:proofErr w:type="gramEnd"/>
            <w:r w:rsidRPr="00EB13ED">
              <w:rPr>
                <w:rFonts w:ascii="Verdana" w:eastAsia="Wingdings" w:hAnsi="Verdana"/>
                <w:sz w:val="18"/>
                <w:szCs w:val="18"/>
              </w:rPr>
              <w:t xml:space="preserve"> </w:t>
            </w:r>
          </w:p>
          <w:p w14:paraId="4E564743" w14:textId="77777777" w:rsidR="004E1ACB" w:rsidRPr="00EB13ED" w:rsidRDefault="004E1ACB" w:rsidP="001D157A">
            <w:pPr>
              <w:pStyle w:val="ListParagraph"/>
              <w:numPr>
                <w:ilvl w:val="0"/>
                <w:numId w:val="6"/>
              </w:numPr>
              <w:spacing w:before="120" w:after="0" w:line="240" w:lineRule="auto"/>
              <w:ind w:left="714" w:hanging="357"/>
              <w:rPr>
                <w:rFonts w:ascii="Verdana" w:eastAsia="Wingdings" w:hAnsi="Verdana"/>
                <w:sz w:val="18"/>
                <w:szCs w:val="18"/>
                <w:shd w:val="clear" w:color="auto" w:fill="FFFFFF"/>
              </w:rPr>
            </w:pPr>
            <w:r w:rsidRPr="00EB13ED">
              <w:rPr>
                <w:rFonts w:ascii="Verdana" w:eastAsia="Wingdings" w:hAnsi="Verdana"/>
                <w:sz w:val="18"/>
                <w:szCs w:val="18"/>
                <w:shd w:val="clear" w:color="auto" w:fill="FFFFFF"/>
              </w:rPr>
              <w:t>Austrade assesses the applications</w:t>
            </w:r>
          </w:p>
        </w:tc>
      </w:tr>
    </w:tbl>
    <w:p w14:paraId="0400D96C" w14:textId="77777777" w:rsidR="004E1ACB" w:rsidRPr="00D53548" w:rsidRDefault="004E1ACB" w:rsidP="004E1ACB">
      <w:pPr>
        <w:spacing w:after="0"/>
        <w:jc w:val="center"/>
        <w:rPr>
          <w:rFonts w:ascii="Verdana" w:hAnsi="Verdana"/>
        </w:rPr>
      </w:pPr>
      <w:r w:rsidRPr="00564109">
        <w:rPr>
          <w:rStyle w:val="normaltextrun"/>
          <w:rFonts w:ascii="Wingdings" w:eastAsia="Wingdings" w:hAnsi="Wingdings" w:cs="Wingdings"/>
          <w:color w:val="000000"/>
          <w:shd w:val="clear" w:color="auto" w:fill="FFFFFF"/>
        </w:rPr>
        <w:t>ê</w:t>
      </w:r>
    </w:p>
    <w:p w14:paraId="2FA1C38D" w14:textId="4C74E69B" w:rsidR="004E1ACB" w:rsidRPr="009047CE" w:rsidRDefault="004E1ACB" w:rsidP="0094360F">
      <w:pPr>
        <w:pBdr>
          <w:top w:val="single" w:sz="2" w:space="1" w:color="auto"/>
          <w:left w:val="single" w:sz="2" w:space="4" w:color="auto"/>
          <w:bottom w:val="single" w:sz="2" w:space="1" w:color="auto"/>
          <w:right w:val="single" w:sz="2" w:space="4" w:color="auto"/>
        </w:pBdr>
        <w:spacing w:after="0" w:line="480" w:lineRule="auto"/>
        <w:jc w:val="center"/>
        <w:rPr>
          <w:rFonts w:ascii="Verdana" w:hAnsi="Verdana"/>
          <w:b/>
          <w:bCs/>
        </w:rPr>
      </w:pPr>
      <w:r>
        <w:rPr>
          <w:rFonts w:ascii="Verdana" w:hAnsi="Verdana"/>
          <w:b/>
        </w:rPr>
        <w:t xml:space="preserve">We assess applications and </w:t>
      </w:r>
      <w:r w:rsidRPr="009047CE">
        <w:rPr>
          <w:rFonts w:ascii="Verdana" w:hAnsi="Verdana"/>
          <w:b/>
          <w:bCs/>
        </w:rPr>
        <w:t>advise</w:t>
      </w:r>
      <w:r>
        <w:rPr>
          <w:rFonts w:ascii="Verdana" w:hAnsi="Verdana"/>
          <w:b/>
          <w:bCs/>
        </w:rPr>
        <w:t xml:space="preserve"> applicants of the </w:t>
      </w:r>
      <w:proofErr w:type="gramStart"/>
      <w:r>
        <w:rPr>
          <w:rFonts w:ascii="Verdana" w:hAnsi="Verdana"/>
          <w:b/>
          <w:bCs/>
        </w:rPr>
        <w:t>outcome</w:t>
      </w:r>
      <w:proofErr w:type="gramEnd"/>
    </w:p>
    <w:p w14:paraId="6BD7BE5A" w14:textId="77777777" w:rsidR="004E1ACB" w:rsidRPr="00D53548" w:rsidRDefault="004E1ACB" w:rsidP="004E1ACB">
      <w:pPr>
        <w:spacing w:after="0"/>
        <w:jc w:val="center"/>
        <w:rPr>
          <w:rFonts w:ascii="Verdana" w:hAnsi="Verdana"/>
        </w:rPr>
      </w:pPr>
      <w:r w:rsidRPr="00564109">
        <w:rPr>
          <w:rStyle w:val="normaltextrun"/>
          <w:rFonts w:ascii="Wingdings" w:eastAsia="Wingdings" w:hAnsi="Wingdings" w:cs="Wingdings"/>
          <w:color w:val="000000"/>
          <w:shd w:val="clear" w:color="auto" w:fill="FFFFFF"/>
        </w:rPr>
        <w:t>ê</w:t>
      </w:r>
    </w:p>
    <w:p w14:paraId="17F78245" w14:textId="3BBFB94D" w:rsidR="004E1ACB" w:rsidRPr="00606604" w:rsidRDefault="004E1ACB" w:rsidP="0094360F">
      <w:pPr>
        <w:pBdr>
          <w:top w:val="single" w:sz="2" w:space="1" w:color="auto"/>
          <w:left w:val="single" w:sz="2" w:space="4" w:color="auto"/>
          <w:bottom w:val="single" w:sz="2" w:space="1" w:color="auto"/>
          <w:right w:val="single" w:sz="2" w:space="4" w:color="auto"/>
        </w:pBdr>
        <w:spacing w:after="0" w:line="480" w:lineRule="auto"/>
        <w:jc w:val="center"/>
        <w:rPr>
          <w:rFonts w:ascii="Verdana" w:hAnsi="Verdana"/>
          <w:b/>
        </w:rPr>
      </w:pPr>
      <w:r w:rsidRPr="00D53548">
        <w:rPr>
          <w:rFonts w:ascii="Verdana" w:hAnsi="Verdana"/>
          <w:b/>
        </w:rPr>
        <w:t xml:space="preserve">We </w:t>
      </w:r>
      <w:r>
        <w:rPr>
          <w:rFonts w:ascii="Verdana" w:hAnsi="Verdana"/>
          <w:b/>
        </w:rPr>
        <w:t xml:space="preserve">issue a letter of agreement to successful </w:t>
      </w:r>
      <w:proofErr w:type="gramStart"/>
      <w:r>
        <w:rPr>
          <w:rFonts w:ascii="Verdana" w:hAnsi="Verdana"/>
          <w:b/>
        </w:rPr>
        <w:t>applicants</w:t>
      </w:r>
      <w:proofErr w:type="gramEnd"/>
    </w:p>
    <w:p w14:paraId="0D4D5076" w14:textId="77777777" w:rsidR="004E1ACB" w:rsidRPr="00D53548" w:rsidRDefault="004E1ACB" w:rsidP="004E1ACB">
      <w:pPr>
        <w:spacing w:after="0"/>
        <w:jc w:val="center"/>
        <w:rPr>
          <w:rFonts w:ascii="Verdana" w:hAnsi="Verdana"/>
        </w:rPr>
      </w:pPr>
      <w:r w:rsidRPr="00564109">
        <w:rPr>
          <w:rStyle w:val="normaltextrun"/>
          <w:rFonts w:ascii="Wingdings" w:eastAsia="Wingdings" w:hAnsi="Wingdings" w:cs="Wingdings"/>
          <w:color w:val="000000"/>
          <w:shd w:val="clear" w:color="auto" w:fill="FFFFFF"/>
        </w:rPr>
        <w:t>ê</w:t>
      </w:r>
    </w:p>
    <w:p w14:paraId="6A14659A" w14:textId="77777777" w:rsidR="004E1ACB" w:rsidRPr="00D53548" w:rsidRDefault="004E1ACB" w:rsidP="004E1ACB">
      <w:pPr>
        <w:pBdr>
          <w:top w:val="single" w:sz="2" w:space="1" w:color="auto"/>
          <w:left w:val="single" w:sz="2" w:space="4" w:color="auto"/>
          <w:bottom w:val="single" w:sz="2" w:space="1" w:color="auto"/>
          <w:right w:val="single" w:sz="2" w:space="4" w:color="auto"/>
        </w:pBdr>
        <w:spacing w:after="0"/>
        <w:jc w:val="center"/>
        <w:rPr>
          <w:rFonts w:ascii="Verdana" w:hAnsi="Verdana"/>
          <w:b/>
          <w:bCs/>
        </w:rPr>
      </w:pPr>
      <w:r w:rsidRPr="00D53548">
        <w:rPr>
          <w:rFonts w:ascii="Verdana" w:hAnsi="Verdana"/>
          <w:b/>
        </w:rPr>
        <w:t>Delivery of grant</w:t>
      </w:r>
    </w:p>
    <w:p w14:paraId="2B8AC1A1" w14:textId="77777777" w:rsidR="004E1ACB" w:rsidRPr="00D53548" w:rsidRDefault="004E1ACB" w:rsidP="004E1ACB">
      <w:pPr>
        <w:pBdr>
          <w:top w:val="single" w:sz="2" w:space="1" w:color="auto"/>
          <w:left w:val="single" w:sz="2" w:space="4" w:color="auto"/>
          <w:bottom w:val="single" w:sz="2" w:space="1" w:color="auto"/>
          <w:right w:val="single" w:sz="2" w:space="4" w:color="auto"/>
        </w:pBdr>
        <w:spacing w:after="0"/>
        <w:jc w:val="center"/>
        <w:rPr>
          <w:rFonts w:ascii="Verdana" w:hAnsi="Verdana"/>
          <w:bCs/>
        </w:rPr>
      </w:pPr>
      <w:r>
        <w:rPr>
          <w:rFonts w:ascii="Verdana" w:hAnsi="Verdana"/>
          <w:bCs/>
        </w:rPr>
        <w:t>Eligible g</w:t>
      </w:r>
      <w:r w:rsidRPr="00D53548">
        <w:rPr>
          <w:rFonts w:ascii="Verdana" w:hAnsi="Verdana"/>
          <w:bCs/>
        </w:rPr>
        <w:t>rant</w:t>
      </w:r>
      <w:r>
        <w:rPr>
          <w:rFonts w:ascii="Verdana" w:hAnsi="Verdana"/>
          <w:bCs/>
        </w:rPr>
        <w:t>s</w:t>
      </w:r>
      <w:r w:rsidRPr="00D53548">
        <w:rPr>
          <w:rFonts w:ascii="Verdana" w:hAnsi="Verdana"/>
          <w:bCs/>
        </w:rPr>
        <w:t xml:space="preserve"> activity </w:t>
      </w:r>
      <w:r>
        <w:rPr>
          <w:rFonts w:ascii="Verdana" w:hAnsi="Verdana"/>
          <w:bCs/>
        </w:rPr>
        <w:t xml:space="preserve">is undertaken </w:t>
      </w:r>
      <w:r w:rsidRPr="00D53548">
        <w:rPr>
          <w:rFonts w:ascii="Verdana" w:hAnsi="Verdana"/>
          <w:bCs/>
        </w:rPr>
        <w:t xml:space="preserve">as set out in </w:t>
      </w:r>
      <w:r>
        <w:rPr>
          <w:rFonts w:ascii="Verdana" w:hAnsi="Verdana"/>
          <w:bCs/>
        </w:rPr>
        <w:t>these Guidelines</w:t>
      </w:r>
      <w:r w:rsidRPr="00D53548">
        <w:rPr>
          <w:rFonts w:ascii="Verdana" w:hAnsi="Verdana"/>
          <w:bCs/>
        </w:rPr>
        <w:t xml:space="preserve">. We manage the grant by making </w:t>
      </w:r>
      <w:r>
        <w:rPr>
          <w:rFonts w:ascii="Verdana" w:hAnsi="Verdana"/>
          <w:bCs/>
        </w:rPr>
        <w:t>funds available via Virtual Credit Cards (VCC),</w:t>
      </w:r>
      <w:r w:rsidRPr="00D53548">
        <w:rPr>
          <w:rFonts w:ascii="Verdana" w:hAnsi="Verdana"/>
          <w:bCs/>
        </w:rPr>
        <w:t xml:space="preserve"> working with </w:t>
      </w:r>
      <w:r>
        <w:rPr>
          <w:rFonts w:ascii="Verdana" w:hAnsi="Verdana"/>
          <w:bCs/>
        </w:rPr>
        <w:t xml:space="preserve">grantees and </w:t>
      </w:r>
      <w:r w:rsidRPr="00D53548">
        <w:rPr>
          <w:rFonts w:ascii="Verdana" w:hAnsi="Verdana"/>
          <w:bCs/>
        </w:rPr>
        <w:t xml:space="preserve">monitoring </w:t>
      </w:r>
      <w:r>
        <w:rPr>
          <w:rFonts w:ascii="Verdana" w:hAnsi="Verdana"/>
          <w:bCs/>
        </w:rPr>
        <w:t xml:space="preserve">expenditure. </w:t>
      </w:r>
    </w:p>
    <w:p w14:paraId="0532FA8F" w14:textId="77777777" w:rsidR="004E1ACB" w:rsidRPr="00D53548" w:rsidRDefault="004E1ACB" w:rsidP="004E1ACB">
      <w:pPr>
        <w:spacing w:after="0"/>
        <w:jc w:val="center"/>
        <w:rPr>
          <w:rFonts w:ascii="Verdana" w:hAnsi="Verdana"/>
        </w:rPr>
      </w:pPr>
      <w:r w:rsidRPr="00564109">
        <w:rPr>
          <w:rStyle w:val="normaltextrun"/>
          <w:rFonts w:ascii="Wingdings" w:eastAsia="Wingdings" w:hAnsi="Wingdings" w:cs="Wingdings"/>
          <w:color w:val="000000"/>
          <w:shd w:val="clear" w:color="auto" w:fill="FFFFFF"/>
        </w:rPr>
        <w:t>ê</w:t>
      </w:r>
    </w:p>
    <w:p w14:paraId="0FC2F4DA" w14:textId="77777777" w:rsidR="004E1ACB" w:rsidRPr="00E247DE" w:rsidRDefault="004E1ACB" w:rsidP="004E1ACB">
      <w:pPr>
        <w:pBdr>
          <w:top w:val="single" w:sz="2" w:space="1" w:color="auto"/>
          <w:left w:val="single" w:sz="2" w:space="4" w:color="auto"/>
          <w:bottom w:val="single" w:sz="2" w:space="1" w:color="auto"/>
          <w:right w:val="single" w:sz="2" w:space="4" w:color="auto"/>
        </w:pBdr>
        <w:spacing w:after="0"/>
        <w:jc w:val="center"/>
        <w:rPr>
          <w:rFonts w:ascii="Verdana" w:hAnsi="Verdana"/>
          <w:b/>
        </w:rPr>
      </w:pPr>
      <w:r w:rsidRPr="00E247DE">
        <w:rPr>
          <w:rFonts w:ascii="Verdana" w:hAnsi="Verdana"/>
          <w:b/>
        </w:rPr>
        <w:t>Program Audit</w:t>
      </w:r>
    </w:p>
    <w:p w14:paraId="45380BD0" w14:textId="77777777" w:rsidR="004E1ACB" w:rsidRPr="00D53548" w:rsidRDefault="004E1ACB" w:rsidP="004E1ACB">
      <w:pPr>
        <w:pBdr>
          <w:top w:val="single" w:sz="2" w:space="1" w:color="auto"/>
          <w:left w:val="single" w:sz="2" w:space="4" w:color="auto"/>
          <w:bottom w:val="single" w:sz="2" w:space="1" w:color="auto"/>
          <w:right w:val="single" w:sz="2" w:space="4" w:color="auto"/>
        </w:pBdr>
        <w:spacing w:after="0"/>
        <w:jc w:val="center"/>
        <w:rPr>
          <w:rFonts w:ascii="Verdana" w:hAnsi="Verdana"/>
        </w:rPr>
      </w:pPr>
      <w:r w:rsidRPr="00E247DE">
        <w:rPr>
          <w:rStyle w:val="normaltextrun"/>
          <w:rFonts w:ascii="Verdana" w:hAnsi="Verdana" w:cs="Arial"/>
          <w:color w:val="000000"/>
          <w:shd w:val="clear" w:color="auto" w:fill="FFFFFF"/>
        </w:rPr>
        <w:t>Austrade</w:t>
      </w:r>
      <w:r w:rsidRPr="00E247DE">
        <w:rPr>
          <w:rStyle w:val="normaltextrun"/>
          <w:rFonts w:cs="Arial"/>
          <w:color w:val="000000"/>
          <w:shd w:val="clear" w:color="auto" w:fill="FFFFFF"/>
        </w:rPr>
        <w:t xml:space="preserve"> </w:t>
      </w:r>
      <w:r w:rsidRPr="00E247DE">
        <w:rPr>
          <w:rStyle w:val="normaltextrun"/>
          <w:rFonts w:ascii="Verdana" w:hAnsi="Verdana" w:cs="Arial"/>
          <w:color w:val="000000"/>
          <w:shd w:val="clear" w:color="auto" w:fill="FFFFFF"/>
        </w:rPr>
        <w:t xml:space="preserve">will conduct an </w:t>
      </w:r>
      <w:r w:rsidRPr="00E247DE">
        <w:rPr>
          <w:rStyle w:val="findhit"/>
          <w:rFonts w:ascii="Verdana" w:hAnsi="Verdana" w:cs="Arial"/>
          <w:color w:val="000000"/>
          <w:shd w:val="clear" w:color="auto" w:fill="FFFFFF"/>
        </w:rPr>
        <w:t>audit</w:t>
      </w:r>
      <w:r w:rsidRPr="00E247DE">
        <w:rPr>
          <w:rStyle w:val="normaltextrun"/>
          <w:rFonts w:ascii="Verdana" w:hAnsi="Verdana" w:cs="Arial"/>
          <w:color w:val="000000"/>
          <w:shd w:val="clear" w:color="auto" w:fill="FFFFFF"/>
        </w:rPr>
        <w:t xml:space="preserve"> and assurance strategy with a mix of random and targeted </w:t>
      </w:r>
      <w:r w:rsidRPr="00E247DE">
        <w:rPr>
          <w:rStyle w:val="findhit"/>
          <w:rFonts w:ascii="Verdana" w:hAnsi="Verdana" w:cs="Arial"/>
          <w:color w:val="000000"/>
          <w:shd w:val="clear" w:color="auto" w:fill="FFFFFF"/>
        </w:rPr>
        <w:t>audit</w:t>
      </w:r>
      <w:r w:rsidRPr="00E247DE">
        <w:rPr>
          <w:rStyle w:val="normaltextrun"/>
          <w:rFonts w:ascii="Verdana" w:hAnsi="Verdana" w:cs="Arial"/>
          <w:color w:val="000000"/>
          <w:shd w:val="clear" w:color="auto" w:fill="FFFFFF"/>
        </w:rPr>
        <w:t>s of payments made by grantees as part of the program.</w:t>
      </w:r>
      <w:r>
        <w:rPr>
          <w:rStyle w:val="eop"/>
          <w:rFonts w:cs="Arial"/>
          <w:color w:val="000000"/>
          <w:shd w:val="clear" w:color="auto" w:fill="FFFFFF"/>
        </w:rPr>
        <w:t> </w:t>
      </w:r>
      <w:r w:rsidRPr="00D53548">
        <w:rPr>
          <w:rFonts w:ascii="Verdana" w:hAnsi="Verdana"/>
        </w:rPr>
        <w:t xml:space="preserve"> </w:t>
      </w:r>
    </w:p>
    <w:p w14:paraId="122A0262" w14:textId="77777777" w:rsidR="004E1ACB" w:rsidRPr="00D53548" w:rsidRDefault="004E1ACB" w:rsidP="004E1ACB">
      <w:pPr>
        <w:spacing w:after="0"/>
        <w:jc w:val="center"/>
        <w:rPr>
          <w:rFonts w:ascii="Verdana" w:hAnsi="Verdana"/>
        </w:rPr>
      </w:pPr>
      <w:r w:rsidRPr="00564109">
        <w:rPr>
          <w:rStyle w:val="normaltextrun"/>
          <w:rFonts w:ascii="Wingdings" w:eastAsia="Wingdings" w:hAnsi="Wingdings" w:cs="Wingdings"/>
          <w:color w:val="000000"/>
          <w:shd w:val="clear" w:color="auto" w:fill="FFFFFF"/>
        </w:rPr>
        <w:t>ê</w:t>
      </w:r>
    </w:p>
    <w:p w14:paraId="70AA1894" w14:textId="77777777" w:rsidR="004E1ACB" w:rsidRPr="00D53548" w:rsidRDefault="004E1ACB" w:rsidP="004E1ACB">
      <w:pPr>
        <w:pBdr>
          <w:top w:val="single" w:sz="2" w:space="1" w:color="auto"/>
          <w:left w:val="single" w:sz="2" w:space="4" w:color="auto"/>
          <w:bottom w:val="single" w:sz="2" w:space="1" w:color="auto"/>
          <w:right w:val="single" w:sz="2" w:space="4" w:color="auto"/>
        </w:pBdr>
        <w:spacing w:after="0"/>
        <w:jc w:val="center"/>
        <w:rPr>
          <w:rFonts w:ascii="Verdana" w:hAnsi="Verdana"/>
          <w:b/>
        </w:rPr>
      </w:pPr>
      <w:r w:rsidRPr="00D53548">
        <w:rPr>
          <w:rFonts w:ascii="Verdana" w:hAnsi="Verdana"/>
          <w:b/>
        </w:rPr>
        <w:t>Evaluation of the Program</w:t>
      </w:r>
    </w:p>
    <w:p w14:paraId="487DE1B2" w14:textId="77777777" w:rsidR="004E1ACB" w:rsidRPr="00D53548" w:rsidRDefault="004E1ACB" w:rsidP="004E1ACB">
      <w:pPr>
        <w:pBdr>
          <w:top w:val="single" w:sz="2" w:space="1" w:color="auto"/>
          <w:left w:val="single" w:sz="2" w:space="4" w:color="auto"/>
          <w:bottom w:val="single" w:sz="2" w:space="1" w:color="auto"/>
          <w:right w:val="single" w:sz="2" w:space="4" w:color="auto"/>
        </w:pBdr>
        <w:spacing w:after="0"/>
        <w:jc w:val="center"/>
        <w:rPr>
          <w:rFonts w:ascii="Verdana" w:hAnsi="Verdana"/>
        </w:rPr>
      </w:pPr>
      <w:r w:rsidRPr="00D53548">
        <w:rPr>
          <w:rFonts w:ascii="Verdana" w:hAnsi="Verdana"/>
        </w:rPr>
        <w:t xml:space="preserve">We evaluate your specific grant activity and the Program as a whole. We base this on information </w:t>
      </w:r>
      <w:r>
        <w:rPr>
          <w:rFonts w:ascii="Verdana" w:hAnsi="Verdana"/>
        </w:rPr>
        <w:t>provided</w:t>
      </w:r>
      <w:r w:rsidRPr="00D53548">
        <w:rPr>
          <w:rFonts w:ascii="Verdana" w:hAnsi="Verdana"/>
        </w:rPr>
        <w:t xml:space="preserve"> to us and that we collect from various sources. </w:t>
      </w:r>
    </w:p>
    <w:p w14:paraId="3DDD19DE" w14:textId="1B9634EE" w:rsidR="005F4F91" w:rsidRDefault="005F4F91" w:rsidP="004E1ACB"/>
    <w:p w14:paraId="6C793C77" w14:textId="02118F4E" w:rsidR="00EB13ED" w:rsidRDefault="00EB13ED">
      <w:r>
        <w:br w:type="page"/>
      </w:r>
    </w:p>
    <w:p w14:paraId="5BEB4DC2" w14:textId="74928E88" w:rsidR="00EB13ED" w:rsidRDefault="00EB13ED" w:rsidP="00745682">
      <w:pPr>
        <w:pStyle w:val="Heading3"/>
        <w:numPr>
          <w:ilvl w:val="1"/>
          <w:numId w:val="7"/>
        </w:numPr>
      </w:pPr>
      <w:bookmarkStart w:id="20" w:name="_Toc120193450"/>
      <w:bookmarkStart w:id="21" w:name="_Toc120193848"/>
      <w:bookmarkStart w:id="22" w:name="_Toc120526092"/>
      <w:bookmarkStart w:id="23" w:name="_Toc134711958"/>
      <w:r w:rsidRPr="00CA3453">
        <w:lastRenderedPageBreak/>
        <w:t>Introduction</w:t>
      </w:r>
      <w:bookmarkEnd w:id="20"/>
      <w:bookmarkEnd w:id="21"/>
      <w:bookmarkEnd w:id="22"/>
      <w:bookmarkEnd w:id="23"/>
    </w:p>
    <w:p w14:paraId="49E749D6" w14:textId="2A8381C3" w:rsidR="00EB13ED" w:rsidRPr="00437C82" w:rsidRDefault="00EB13ED" w:rsidP="00C903AF">
      <w:r w:rsidRPr="00437C82">
        <w:t xml:space="preserve">These guidelines contain information for the </w:t>
      </w:r>
      <w:r w:rsidRPr="00437C82">
        <w:rPr>
          <w:b/>
          <w:bCs/>
        </w:rPr>
        <w:t xml:space="preserve">Reviving International Tourism Grant Program </w:t>
      </w:r>
      <w:r w:rsidRPr="00437C82">
        <w:t>(</w:t>
      </w:r>
      <w:r w:rsidR="00711D47" w:rsidRPr="005908DD">
        <w:rPr>
          <w:b/>
          <w:bCs/>
        </w:rPr>
        <w:t>RITG</w:t>
      </w:r>
      <w:r w:rsidRPr="00437C82">
        <w:t xml:space="preserve">). </w:t>
      </w:r>
      <w:r w:rsidR="00711D47">
        <w:t>RITG</w:t>
      </w:r>
      <w:r w:rsidRPr="00437C82">
        <w:t xml:space="preserve"> is designed to achieve Australian Government objectives to sustainably grow the Visitor Economy in alignment with the THRIVE 2030 strategy</w:t>
      </w:r>
      <w:r w:rsidR="00711D47">
        <w:t xml:space="preserve">. It </w:t>
      </w:r>
      <w:r w:rsidRPr="00437C82">
        <w:t xml:space="preserve">was announced in the Budget on 25 October 2022, as part of the Government’s election commitment to support the hospitality, </w:t>
      </w:r>
      <w:proofErr w:type="gramStart"/>
      <w:r w:rsidRPr="00437C82">
        <w:t>tourism</w:t>
      </w:r>
      <w:proofErr w:type="gramEnd"/>
      <w:r w:rsidRPr="00437C82">
        <w:t xml:space="preserve"> and travel industry to upskill workers, support quality tourism products and deliver infrastructure upgrades.</w:t>
      </w:r>
    </w:p>
    <w:p w14:paraId="49086172" w14:textId="41CAC4BC" w:rsidR="00EB13ED" w:rsidRPr="00437C82" w:rsidRDefault="005908DD" w:rsidP="00C903AF">
      <w:r>
        <w:t>RITG</w:t>
      </w:r>
      <w:r w:rsidR="00EB13ED" w:rsidRPr="00437C82">
        <w:t xml:space="preserve"> aligns with Priority 6 of the </w:t>
      </w:r>
      <w:hyperlink r:id="rId18">
        <w:r w:rsidR="00EB13ED" w:rsidRPr="00437C82">
          <w:rPr>
            <w:rStyle w:val="Hyperlink"/>
            <w:rFonts w:cs="Arial"/>
          </w:rPr>
          <w:t>THRIVE 2030 strategy</w:t>
        </w:r>
      </w:hyperlink>
      <w:r w:rsidR="00EB13ED" w:rsidRPr="00437C82">
        <w:t xml:space="preserve"> – </w:t>
      </w:r>
      <w:r w:rsidR="00EB13ED" w:rsidRPr="00437C82">
        <w:rPr>
          <w:i/>
        </w:rPr>
        <w:t xml:space="preserve">Build markets and attract visitors </w:t>
      </w:r>
      <w:r w:rsidR="00EB13ED" w:rsidRPr="00437C82">
        <w:t>and Priority 4</w:t>
      </w:r>
      <w:r w:rsidR="004144A0">
        <w:t xml:space="preserve"> -</w:t>
      </w:r>
      <w:r w:rsidR="00EB13ED" w:rsidRPr="00437C82">
        <w:t xml:space="preserve"> </w:t>
      </w:r>
      <w:r w:rsidR="00EB13ED" w:rsidRPr="00437C82">
        <w:rPr>
          <w:i/>
        </w:rPr>
        <w:t>Embrace leading-edge business practices.</w:t>
      </w:r>
    </w:p>
    <w:p w14:paraId="618F2FEC" w14:textId="77777777" w:rsidR="00EB13ED" w:rsidRPr="00437C82" w:rsidRDefault="00EB13ED" w:rsidP="00C903AF">
      <w:pPr>
        <w:rPr>
          <w:rStyle w:val="highlightedtextChar"/>
          <w:rFonts w:cs="Arial"/>
          <w:b w:val="0"/>
          <w:color w:val="auto"/>
          <w:sz w:val="20"/>
          <w:szCs w:val="20"/>
        </w:rPr>
      </w:pPr>
      <w:r w:rsidRPr="00437C82">
        <w:rPr>
          <w:rStyle w:val="highlightedtextChar"/>
          <w:rFonts w:cs="Arial"/>
          <w:b w:val="0"/>
          <w:color w:val="auto"/>
          <w:sz w:val="20"/>
          <w:szCs w:val="20"/>
        </w:rPr>
        <w:t>There are two Streams for this grant opportunity. These guidelines address both:</w:t>
      </w:r>
    </w:p>
    <w:p w14:paraId="4D2E64F3" w14:textId="77777777" w:rsidR="00EB13ED" w:rsidRPr="00437C82" w:rsidRDefault="00EB13ED" w:rsidP="00C903AF">
      <w:pPr>
        <w:rPr>
          <w:rStyle w:val="highlightedtextChar"/>
          <w:rFonts w:cs="Arial"/>
          <w:bCs/>
          <w:color w:val="auto"/>
          <w:sz w:val="20"/>
          <w:szCs w:val="20"/>
        </w:rPr>
      </w:pPr>
      <w:r w:rsidRPr="00437C82">
        <w:rPr>
          <w:rStyle w:val="highlightedtextChar"/>
          <w:rFonts w:cs="Arial"/>
          <w:bCs/>
          <w:color w:val="auto"/>
          <w:sz w:val="20"/>
          <w:szCs w:val="20"/>
        </w:rPr>
        <w:t>Stream 1 – Reconnect with international markets, and</w:t>
      </w:r>
    </w:p>
    <w:p w14:paraId="07E38D8E" w14:textId="4C0988C6" w:rsidR="00EB13ED" w:rsidRPr="00437C82" w:rsidRDefault="00EB13ED" w:rsidP="00C903AF">
      <w:r w:rsidRPr="00437C82">
        <w:rPr>
          <w:rStyle w:val="highlightedtextChar"/>
          <w:rFonts w:cs="Arial"/>
          <w:bCs/>
          <w:color w:val="auto"/>
          <w:sz w:val="20"/>
          <w:szCs w:val="20"/>
        </w:rPr>
        <w:t xml:space="preserve">Stream 2 – Digital </w:t>
      </w:r>
      <w:r w:rsidR="001A5D88">
        <w:rPr>
          <w:rStyle w:val="highlightedtextChar"/>
          <w:rFonts w:cs="Arial"/>
          <w:bCs/>
          <w:color w:val="auto"/>
          <w:sz w:val="20"/>
          <w:szCs w:val="20"/>
        </w:rPr>
        <w:t>u</w:t>
      </w:r>
      <w:r w:rsidRPr="00437C82">
        <w:rPr>
          <w:rStyle w:val="highlightedtextChar"/>
          <w:rFonts w:cs="Arial"/>
          <w:bCs/>
          <w:color w:val="auto"/>
          <w:sz w:val="20"/>
          <w:szCs w:val="20"/>
        </w:rPr>
        <w:t>plift.</w:t>
      </w:r>
    </w:p>
    <w:p w14:paraId="3FBA3ACE" w14:textId="77777777" w:rsidR="00EB13ED" w:rsidRPr="00EB13ED" w:rsidRDefault="00EB13ED" w:rsidP="00C903AF">
      <w:pPr>
        <w:rPr>
          <w:rFonts w:ascii="Verdana" w:hAnsi="Verdana"/>
        </w:rPr>
      </w:pPr>
      <w:r w:rsidRPr="00437C82">
        <w:t xml:space="preserve">You must read these guidelines </w:t>
      </w:r>
      <w:r w:rsidRPr="00EB13ED">
        <w:rPr>
          <w:rFonts w:ascii="Verdana" w:hAnsi="Verdana"/>
        </w:rPr>
        <w:t xml:space="preserve">before filling out an application. </w:t>
      </w:r>
    </w:p>
    <w:p w14:paraId="666ECFD8" w14:textId="77777777" w:rsidR="00EB13ED" w:rsidRPr="00EB13ED" w:rsidRDefault="00EB13ED" w:rsidP="00C903AF">
      <w:pPr>
        <w:rPr>
          <w:rFonts w:ascii="Verdana" w:hAnsi="Verdana"/>
        </w:rPr>
      </w:pPr>
      <w:r w:rsidRPr="00EB13ED">
        <w:rPr>
          <w:rFonts w:ascii="Verdana" w:hAnsi="Verdana"/>
        </w:rPr>
        <w:t>This document sets out:</w:t>
      </w:r>
    </w:p>
    <w:p w14:paraId="44287799" w14:textId="77777777" w:rsidR="00EB13ED" w:rsidRPr="009E2CCF" w:rsidRDefault="00EB13ED" w:rsidP="009E2CCF">
      <w:pPr>
        <w:pStyle w:val="ListBullet"/>
        <w:rPr>
          <w:rStyle w:val="highlightedtextChar"/>
          <w:rFonts w:eastAsiaTheme="minorEastAsia"/>
          <w:b w:val="0"/>
          <w:iCs w:val="0"/>
          <w:color w:val="auto"/>
          <w:sz w:val="20"/>
          <w:szCs w:val="20"/>
          <w:lang w:eastAsia="zh-CN"/>
        </w:rPr>
      </w:pPr>
      <w:r w:rsidRPr="009E2CCF">
        <w:rPr>
          <w:rStyle w:val="highlightedtextChar"/>
          <w:rFonts w:eastAsiaTheme="minorEastAsia"/>
          <w:b w:val="0"/>
          <w:iCs w:val="0"/>
          <w:color w:val="auto"/>
          <w:sz w:val="20"/>
          <w:szCs w:val="20"/>
          <w:lang w:eastAsia="zh-CN"/>
        </w:rPr>
        <w:t>the purpose of the grant program/grant opportunity</w:t>
      </w:r>
    </w:p>
    <w:p w14:paraId="5F80F229" w14:textId="77777777" w:rsidR="00EB13ED" w:rsidRPr="009E2CCF" w:rsidRDefault="00EB13ED" w:rsidP="009E2CCF">
      <w:pPr>
        <w:pStyle w:val="ListBullet"/>
        <w:rPr>
          <w:rStyle w:val="highlightedtextChar"/>
          <w:rFonts w:eastAsiaTheme="minorEastAsia"/>
          <w:b w:val="0"/>
          <w:iCs w:val="0"/>
          <w:color w:val="auto"/>
          <w:sz w:val="20"/>
          <w:szCs w:val="20"/>
          <w:lang w:eastAsia="zh-CN"/>
        </w:rPr>
      </w:pPr>
      <w:r w:rsidRPr="009E2CCF">
        <w:rPr>
          <w:rStyle w:val="highlightedtextChar"/>
          <w:rFonts w:eastAsiaTheme="minorEastAsia"/>
          <w:b w:val="0"/>
          <w:iCs w:val="0"/>
          <w:color w:val="auto"/>
          <w:sz w:val="20"/>
          <w:szCs w:val="20"/>
          <w:lang w:eastAsia="zh-CN"/>
        </w:rPr>
        <w:t>the eligibility and assessment criteria</w:t>
      </w:r>
    </w:p>
    <w:p w14:paraId="70D6F6F8" w14:textId="77777777" w:rsidR="00EB13ED" w:rsidRPr="009E2CCF" w:rsidRDefault="00EB13ED" w:rsidP="009E2CCF">
      <w:pPr>
        <w:pStyle w:val="ListBullet"/>
        <w:rPr>
          <w:rStyle w:val="highlightedtextChar"/>
          <w:rFonts w:eastAsiaTheme="minorEastAsia"/>
          <w:b w:val="0"/>
          <w:iCs w:val="0"/>
          <w:color w:val="auto"/>
          <w:sz w:val="20"/>
          <w:szCs w:val="20"/>
          <w:lang w:eastAsia="zh-CN"/>
        </w:rPr>
      </w:pPr>
      <w:r w:rsidRPr="009E2CCF">
        <w:rPr>
          <w:rStyle w:val="highlightedtextChar"/>
          <w:rFonts w:eastAsiaTheme="minorEastAsia"/>
          <w:b w:val="0"/>
          <w:iCs w:val="0"/>
          <w:color w:val="auto"/>
          <w:sz w:val="20"/>
          <w:szCs w:val="20"/>
          <w:lang w:eastAsia="zh-CN"/>
        </w:rPr>
        <w:t>how grant applications are considered and selected</w:t>
      </w:r>
    </w:p>
    <w:p w14:paraId="01CD6D67" w14:textId="77777777" w:rsidR="00EB13ED" w:rsidRPr="009E2CCF" w:rsidRDefault="00EB13ED" w:rsidP="009E2CCF">
      <w:pPr>
        <w:pStyle w:val="ListBullet"/>
        <w:rPr>
          <w:rStyle w:val="highlightedtextChar"/>
          <w:rFonts w:eastAsiaTheme="minorEastAsia"/>
          <w:b w:val="0"/>
          <w:iCs w:val="0"/>
          <w:color w:val="auto"/>
          <w:sz w:val="20"/>
          <w:szCs w:val="20"/>
          <w:lang w:eastAsia="zh-CN"/>
        </w:rPr>
      </w:pPr>
      <w:r w:rsidRPr="009E2CCF">
        <w:rPr>
          <w:rStyle w:val="highlightedtextChar"/>
          <w:rFonts w:eastAsiaTheme="minorEastAsia"/>
          <w:b w:val="0"/>
          <w:iCs w:val="0"/>
          <w:color w:val="auto"/>
          <w:sz w:val="20"/>
          <w:szCs w:val="20"/>
          <w:lang w:eastAsia="zh-CN"/>
        </w:rPr>
        <w:t>how grantees are notified and receive grant payments</w:t>
      </w:r>
    </w:p>
    <w:p w14:paraId="40EAABB6" w14:textId="77777777" w:rsidR="00EB13ED" w:rsidRPr="009E2CCF" w:rsidRDefault="00EB13ED" w:rsidP="009E2CCF">
      <w:pPr>
        <w:pStyle w:val="ListBullet"/>
        <w:rPr>
          <w:rStyle w:val="highlightedtextChar"/>
          <w:rFonts w:eastAsiaTheme="minorEastAsia"/>
          <w:b w:val="0"/>
          <w:iCs w:val="0"/>
          <w:color w:val="auto"/>
          <w:sz w:val="20"/>
          <w:szCs w:val="20"/>
          <w:lang w:eastAsia="zh-CN"/>
        </w:rPr>
      </w:pPr>
      <w:r w:rsidRPr="009E2CCF">
        <w:rPr>
          <w:rStyle w:val="highlightedtextChar"/>
          <w:rFonts w:eastAsiaTheme="minorEastAsia"/>
          <w:b w:val="0"/>
          <w:iCs w:val="0"/>
          <w:color w:val="auto"/>
          <w:sz w:val="20"/>
          <w:szCs w:val="20"/>
          <w:lang w:eastAsia="zh-CN"/>
        </w:rPr>
        <w:t>how grantees will be monitored and evaluated</w:t>
      </w:r>
    </w:p>
    <w:p w14:paraId="76B3505D" w14:textId="2CF7B247" w:rsidR="00EB13ED" w:rsidRPr="009E2CCF" w:rsidRDefault="00EB13ED" w:rsidP="009E2CCF">
      <w:pPr>
        <w:pStyle w:val="ListBullet"/>
      </w:pPr>
      <w:r w:rsidRPr="009E2CCF">
        <w:rPr>
          <w:rStyle w:val="highlightedtextChar"/>
          <w:rFonts w:eastAsiaTheme="minorEastAsia"/>
          <w:b w:val="0"/>
          <w:iCs w:val="0"/>
          <w:color w:val="auto"/>
          <w:sz w:val="20"/>
          <w:szCs w:val="20"/>
          <w:lang w:eastAsia="zh-CN"/>
        </w:rPr>
        <w:t xml:space="preserve">responsibilities and expectations in relation to the opportunity. </w:t>
      </w:r>
    </w:p>
    <w:p w14:paraId="61115B6D" w14:textId="6167DA6C" w:rsidR="00EB13ED" w:rsidRPr="00EB13ED" w:rsidRDefault="00EB13ED" w:rsidP="00745682">
      <w:pPr>
        <w:pStyle w:val="Heading2"/>
        <w:keepLines w:val="0"/>
        <w:numPr>
          <w:ilvl w:val="0"/>
          <w:numId w:val="4"/>
        </w:numPr>
        <w:spacing w:before="240" w:after="120" w:line="280" w:lineRule="atLeast"/>
      </w:pPr>
      <w:bookmarkStart w:id="24" w:name="_Toc134711959"/>
      <w:r w:rsidRPr="00EB13ED">
        <w:t>About the grant program</w:t>
      </w:r>
      <w:bookmarkEnd w:id="24"/>
    </w:p>
    <w:p w14:paraId="4E0935FF" w14:textId="346FA12F" w:rsidR="00EB13ED" w:rsidRPr="00437C82" w:rsidRDefault="005908DD" w:rsidP="009E2CCF">
      <w:r w:rsidRPr="005908DD">
        <w:t>Reviving International Tourism Grant Program (RITG</w:t>
      </w:r>
      <w:r w:rsidRPr="00437C82">
        <w:t>)</w:t>
      </w:r>
      <w:r>
        <w:t xml:space="preserve"> </w:t>
      </w:r>
      <w:r w:rsidR="00EB13ED" w:rsidRPr="00437C82">
        <w:t xml:space="preserve">will support international ready Australian tourism businesses including wholesalers and exporters, to undertake demand driving activities such as expos, business development and marketing. </w:t>
      </w:r>
    </w:p>
    <w:p w14:paraId="2F58D09F" w14:textId="6E917BE2" w:rsidR="00EB13ED" w:rsidRPr="00D35D10" w:rsidRDefault="005908DD" w:rsidP="009E2CCF">
      <w:r>
        <w:t>RITG</w:t>
      </w:r>
      <w:r w:rsidR="00EB13ED">
        <w:t xml:space="preserve"> is designed to assist</w:t>
      </w:r>
      <w:r w:rsidR="00800618">
        <w:t xml:space="preserve"> eligible</w:t>
      </w:r>
      <w:r w:rsidR="00EB13ED">
        <w:t xml:space="preserve"> small to medium enterprises (SMEs) that work directly within the Australian </w:t>
      </w:r>
      <w:r w:rsidR="00811FEB">
        <w:t xml:space="preserve">tourism </w:t>
      </w:r>
      <w:r w:rsidR="003E6465">
        <w:t xml:space="preserve">export or travel wholesale industry sectors </w:t>
      </w:r>
      <w:r w:rsidR="001125D4">
        <w:t>(inbound tour operator</w:t>
      </w:r>
      <w:r w:rsidR="00AB303C">
        <w:t>s</w:t>
      </w:r>
      <w:r w:rsidR="00D919FC">
        <w:t xml:space="preserve"> or </w:t>
      </w:r>
      <w:r w:rsidR="00D021B4">
        <w:t>outbound tour operator</w:t>
      </w:r>
      <w:r w:rsidR="00AB303C">
        <w:t>s</w:t>
      </w:r>
      <w:r w:rsidR="00D021B4">
        <w:t>/</w:t>
      </w:r>
      <w:r w:rsidR="669526B2">
        <w:t xml:space="preserve">travel </w:t>
      </w:r>
      <w:r w:rsidR="00D021B4">
        <w:t>wholesaler</w:t>
      </w:r>
      <w:r w:rsidR="00AB303C">
        <w:t>s</w:t>
      </w:r>
      <w:r w:rsidR="00D021B4">
        <w:t>)</w:t>
      </w:r>
      <w:r w:rsidR="00800165">
        <w:t xml:space="preserve"> </w:t>
      </w:r>
      <w:r w:rsidR="00EB13ED">
        <w:t xml:space="preserve">to rebuild and strengthen these international supply chains. </w:t>
      </w:r>
    </w:p>
    <w:p w14:paraId="54035610" w14:textId="6AB8EE92" w:rsidR="00EB13ED" w:rsidRPr="00437C82" w:rsidRDefault="00EB13ED" w:rsidP="009E2CCF">
      <w:pPr>
        <w:rPr>
          <w:rFonts w:cs="Segoe UI"/>
        </w:rPr>
      </w:pPr>
      <w:r w:rsidRPr="00437C82">
        <w:rPr>
          <w:rStyle w:val="normaltextrun"/>
          <w:rFonts w:cs="Arial"/>
        </w:rPr>
        <w:t xml:space="preserve">The key objectives of </w:t>
      </w:r>
      <w:r w:rsidR="005908DD">
        <w:rPr>
          <w:rStyle w:val="normaltextrun"/>
          <w:rFonts w:cs="Arial"/>
        </w:rPr>
        <w:t>RITG</w:t>
      </w:r>
      <w:r w:rsidR="0027696C">
        <w:rPr>
          <w:rStyle w:val="normaltextrun"/>
          <w:rFonts w:cs="Arial"/>
        </w:rPr>
        <w:t xml:space="preserve"> </w:t>
      </w:r>
      <w:r w:rsidRPr="00437C82">
        <w:rPr>
          <w:rStyle w:val="normaltextrun"/>
          <w:rFonts w:cs="Arial"/>
        </w:rPr>
        <w:t>are to:</w:t>
      </w:r>
    </w:p>
    <w:p w14:paraId="1F097437" w14:textId="77777777" w:rsidR="00EB13ED" w:rsidRPr="009E2CCF" w:rsidRDefault="00EB13ED" w:rsidP="00D20F8F">
      <w:pPr>
        <w:pStyle w:val="ListBullet"/>
        <w:numPr>
          <w:ilvl w:val="0"/>
          <w:numId w:val="60"/>
        </w:numPr>
        <w:rPr>
          <w:rStyle w:val="highlightedtextChar"/>
          <w:rFonts w:eastAsiaTheme="minorEastAsia"/>
          <w:b w:val="0"/>
          <w:iCs w:val="0"/>
          <w:color w:val="auto"/>
          <w:sz w:val="20"/>
          <w:szCs w:val="20"/>
          <w:lang w:eastAsia="zh-CN"/>
        </w:rPr>
      </w:pPr>
      <w:r w:rsidRPr="009E2CCF">
        <w:rPr>
          <w:rStyle w:val="highlightedtextChar"/>
          <w:rFonts w:eastAsiaTheme="minorEastAsia"/>
          <w:b w:val="0"/>
          <w:iCs w:val="0"/>
          <w:color w:val="auto"/>
          <w:sz w:val="20"/>
          <w:szCs w:val="20"/>
          <w:lang w:eastAsia="zh-CN"/>
        </w:rPr>
        <w:t xml:space="preserve">attract and drive visitation from key international markets to Australia, including to regional </w:t>
      </w:r>
      <w:proofErr w:type="gramStart"/>
      <w:r w:rsidRPr="009E2CCF">
        <w:rPr>
          <w:rStyle w:val="highlightedtextChar"/>
          <w:rFonts w:eastAsiaTheme="minorEastAsia"/>
          <w:b w:val="0"/>
          <w:iCs w:val="0"/>
          <w:color w:val="auto"/>
          <w:sz w:val="20"/>
          <w:szCs w:val="20"/>
          <w:lang w:eastAsia="zh-CN"/>
        </w:rPr>
        <w:t>areas;</w:t>
      </w:r>
      <w:proofErr w:type="gramEnd"/>
    </w:p>
    <w:p w14:paraId="28DBDBFD" w14:textId="7F9CCCB8" w:rsidR="00293ACB" w:rsidRPr="009E2CCF" w:rsidRDefault="00EB13ED" w:rsidP="0B73110E">
      <w:pPr>
        <w:pStyle w:val="ListBullet"/>
        <w:numPr>
          <w:ilvl w:val="0"/>
          <w:numId w:val="60"/>
        </w:numPr>
        <w:rPr>
          <w:rStyle w:val="highlightedtextChar"/>
          <w:rFonts w:eastAsiaTheme="minorEastAsia"/>
          <w:b w:val="0"/>
          <w:color w:val="auto"/>
          <w:sz w:val="20"/>
          <w:szCs w:val="20"/>
          <w:lang w:eastAsia="zh-CN"/>
        </w:rPr>
      </w:pPr>
      <w:r w:rsidRPr="0B73110E">
        <w:rPr>
          <w:rStyle w:val="highlightedtextChar"/>
          <w:rFonts w:eastAsiaTheme="minorEastAsia"/>
          <w:b w:val="0"/>
          <w:color w:val="auto"/>
          <w:sz w:val="20"/>
          <w:szCs w:val="20"/>
          <w:lang w:eastAsia="zh-CN"/>
        </w:rPr>
        <w:t>aid recovery of the tourism exporters (inbound</w:t>
      </w:r>
      <w:r w:rsidR="4437700E" w:rsidRPr="0B73110E">
        <w:rPr>
          <w:rStyle w:val="highlightedtextChar"/>
          <w:rFonts w:eastAsiaTheme="minorEastAsia"/>
          <w:b w:val="0"/>
          <w:color w:val="auto"/>
          <w:sz w:val="20"/>
          <w:szCs w:val="20"/>
          <w:lang w:eastAsia="zh-CN"/>
        </w:rPr>
        <w:t xml:space="preserve"> tour operators</w:t>
      </w:r>
      <w:r w:rsidRPr="0B73110E">
        <w:rPr>
          <w:rStyle w:val="highlightedtextChar"/>
          <w:rFonts w:eastAsiaTheme="minorEastAsia"/>
          <w:b w:val="0"/>
          <w:color w:val="auto"/>
          <w:sz w:val="20"/>
          <w:szCs w:val="20"/>
          <w:lang w:eastAsia="zh-CN"/>
        </w:rPr>
        <w:t xml:space="preserve">) and </w:t>
      </w:r>
      <w:r w:rsidR="00D021B4" w:rsidRPr="0B73110E">
        <w:rPr>
          <w:rStyle w:val="highlightedtextChar"/>
          <w:rFonts w:eastAsiaTheme="minorEastAsia"/>
          <w:b w:val="0"/>
          <w:color w:val="auto"/>
          <w:sz w:val="20"/>
          <w:szCs w:val="20"/>
          <w:lang w:eastAsia="zh-CN"/>
        </w:rPr>
        <w:t xml:space="preserve">travel </w:t>
      </w:r>
      <w:r w:rsidRPr="0B73110E">
        <w:rPr>
          <w:rStyle w:val="highlightedtextChar"/>
          <w:rFonts w:eastAsiaTheme="minorEastAsia"/>
          <w:b w:val="0"/>
          <w:color w:val="auto"/>
          <w:sz w:val="20"/>
          <w:szCs w:val="20"/>
          <w:lang w:eastAsia="zh-CN"/>
        </w:rPr>
        <w:t>wholesalers (outbound</w:t>
      </w:r>
      <w:r w:rsidR="4437700E" w:rsidRPr="0B73110E">
        <w:rPr>
          <w:rStyle w:val="highlightedtextChar"/>
          <w:rFonts w:eastAsiaTheme="minorEastAsia"/>
          <w:b w:val="0"/>
          <w:color w:val="auto"/>
          <w:sz w:val="20"/>
          <w:szCs w:val="20"/>
          <w:lang w:eastAsia="zh-CN"/>
        </w:rPr>
        <w:t xml:space="preserve"> tour operator</w:t>
      </w:r>
      <w:r w:rsidR="00BE51F7" w:rsidRPr="0B73110E">
        <w:rPr>
          <w:rStyle w:val="highlightedtextChar"/>
          <w:rFonts w:eastAsiaTheme="minorEastAsia"/>
          <w:b w:val="0"/>
          <w:color w:val="auto"/>
          <w:sz w:val="20"/>
          <w:szCs w:val="20"/>
          <w:lang w:eastAsia="zh-CN"/>
        </w:rPr>
        <w:t>s</w:t>
      </w:r>
      <w:r w:rsidR="4437700E" w:rsidRPr="0B73110E">
        <w:rPr>
          <w:rStyle w:val="highlightedtextChar"/>
          <w:rFonts w:eastAsiaTheme="minorEastAsia"/>
          <w:b w:val="0"/>
          <w:color w:val="auto"/>
          <w:sz w:val="20"/>
          <w:szCs w:val="20"/>
          <w:lang w:eastAsia="zh-CN"/>
        </w:rPr>
        <w:t>/travel wholesaler</w:t>
      </w:r>
      <w:r w:rsidR="00BE51F7" w:rsidRPr="0B73110E">
        <w:rPr>
          <w:rStyle w:val="highlightedtextChar"/>
          <w:rFonts w:eastAsiaTheme="minorEastAsia"/>
          <w:b w:val="0"/>
          <w:color w:val="auto"/>
          <w:sz w:val="20"/>
          <w:szCs w:val="20"/>
          <w:lang w:eastAsia="zh-CN"/>
        </w:rPr>
        <w:t>s</w:t>
      </w:r>
      <w:r>
        <w:t xml:space="preserve">) </w:t>
      </w:r>
      <w:r w:rsidRPr="0B73110E">
        <w:rPr>
          <w:rStyle w:val="highlightedtextChar"/>
          <w:rFonts w:eastAsiaTheme="minorEastAsia"/>
          <w:b w:val="0"/>
          <w:color w:val="auto"/>
          <w:sz w:val="20"/>
          <w:szCs w:val="20"/>
          <w:lang w:eastAsia="zh-CN"/>
        </w:rPr>
        <w:t>most significantly affected by the COVID-19 pandemic; and</w:t>
      </w:r>
    </w:p>
    <w:p w14:paraId="463D58E4" w14:textId="4A6892FD" w:rsidR="00EB13ED" w:rsidRPr="009E2CCF" w:rsidRDefault="00EB13ED" w:rsidP="00D20F8F">
      <w:pPr>
        <w:pStyle w:val="ListBullet"/>
        <w:numPr>
          <w:ilvl w:val="0"/>
          <w:numId w:val="60"/>
        </w:numPr>
        <w:rPr>
          <w:rStyle w:val="highlightedtextChar"/>
          <w:rFonts w:eastAsiaTheme="minorEastAsia"/>
          <w:b w:val="0"/>
          <w:iCs w:val="0"/>
          <w:color w:val="auto"/>
          <w:sz w:val="20"/>
          <w:szCs w:val="20"/>
          <w:lang w:eastAsia="zh-CN"/>
        </w:rPr>
      </w:pPr>
      <w:r w:rsidRPr="009E2CCF">
        <w:rPr>
          <w:rStyle w:val="highlightedtextChar"/>
          <w:rFonts w:eastAsiaTheme="minorEastAsia"/>
          <w:b w:val="0"/>
          <w:iCs w:val="0"/>
          <w:color w:val="auto"/>
          <w:sz w:val="20"/>
          <w:szCs w:val="20"/>
          <w:lang w:eastAsia="zh-CN"/>
        </w:rPr>
        <w:t>support the diversification of inbound international tourism markets, both from existing and emerging markets.</w:t>
      </w:r>
    </w:p>
    <w:p w14:paraId="14D90AA2" w14:textId="4299A6EF" w:rsidR="00EB13ED" w:rsidRPr="00A34CBB" w:rsidRDefault="00EB13ED" w:rsidP="00B07023">
      <w:pPr>
        <w:spacing w:before="240" w:line="276" w:lineRule="auto"/>
        <w:rPr>
          <w:rFonts w:cs="Arial"/>
        </w:rPr>
      </w:pPr>
      <w:r w:rsidRPr="00A34CBB">
        <w:rPr>
          <w:rFonts w:cs="Arial"/>
        </w:rPr>
        <w:t xml:space="preserve">The intended outcomes of </w:t>
      </w:r>
      <w:r w:rsidR="005908DD" w:rsidRPr="00A34CBB">
        <w:rPr>
          <w:rFonts w:cs="Arial"/>
        </w:rPr>
        <w:t>RITG</w:t>
      </w:r>
      <w:r w:rsidRPr="00A34CBB">
        <w:rPr>
          <w:rFonts w:cs="Arial"/>
        </w:rPr>
        <w:t xml:space="preserve"> are:</w:t>
      </w:r>
    </w:p>
    <w:p w14:paraId="6579B5F3" w14:textId="6169B2EC" w:rsidR="00EB13ED" w:rsidRPr="009E2CCF" w:rsidRDefault="00EB13ED" w:rsidP="0B73110E">
      <w:pPr>
        <w:pStyle w:val="ListBullet"/>
        <w:rPr>
          <w:rStyle w:val="highlightedtextChar"/>
          <w:rFonts w:eastAsiaTheme="minorEastAsia"/>
          <w:b w:val="0"/>
          <w:color w:val="auto"/>
          <w:sz w:val="20"/>
          <w:szCs w:val="20"/>
          <w:lang w:eastAsia="zh-CN"/>
        </w:rPr>
      </w:pPr>
      <w:r w:rsidRPr="0B73110E">
        <w:rPr>
          <w:rStyle w:val="highlightedtextChar"/>
          <w:rFonts w:eastAsiaTheme="minorEastAsia"/>
          <w:b w:val="0"/>
          <w:color w:val="auto"/>
          <w:sz w:val="20"/>
          <w:szCs w:val="20"/>
          <w:lang w:eastAsia="zh-CN"/>
        </w:rPr>
        <w:t>Tourism exporters (inbound</w:t>
      </w:r>
      <w:r w:rsidR="001E5F0B" w:rsidRPr="0B73110E">
        <w:rPr>
          <w:rStyle w:val="highlightedtextChar"/>
          <w:rFonts w:eastAsiaTheme="minorEastAsia"/>
          <w:b w:val="0"/>
          <w:color w:val="auto"/>
          <w:sz w:val="20"/>
          <w:szCs w:val="20"/>
          <w:lang w:eastAsia="zh-CN"/>
        </w:rPr>
        <w:t xml:space="preserve"> tour operators</w:t>
      </w:r>
      <w:r w:rsidRPr="0B73110E">
        <w:rPr>
          <w:rStyle w:val="highlightedtextChar"/>
          <w:rFonts w:eastAsiaTheme="minorEastAsia"/>
          <w:b w:val="0"/>
          <w:color w:val="auto"/>
          <w:sz w:val="20"/>
          <w:szCs w:val="20"/>
          <w:lang w:eastAsia="zh-CN"/>
        </w:rPr>
        <w:t xml:space="preserve">) and </w:t>
      </w:r>
      <w:r w:rsidR="009F3ADE" w:rsidRPr="0B73110E">
        <w:rPr>
          <w:rStyle w:val="highlightedtextChar"/>
          <w:rFonts w:eastAsiaTheme="minorEastAsia"/>
          <w:b w:val="0"/>
          <w:color w:val="auto"/>
          <w:sz w:val="20"/>
          <w:szCs w:val="20"/>
          <w:lang w:eastAsia="zh-CN"/>
        </w:rPr>
        <w:t xml:space="preserve">travel </w:t>
      </w:r>
      <w:r w:rsidRPr="0B73110E">
        <w:rPr>
          <w:rStyle w:val="highlightedtextChar"/>
          <w:rFonts w:eastAsiaTheme="minorEastAsia"/>
          <w:b w:val="0"/>
          <w:color w:val="auto"/>
          <w:sz w:val="20"/>
          <w:szCs w:val="20"/>
          <w:lang w:eastAsia="zh-CN"/>
        </w:rPr>
        <w:t>wholesalers (outbound</w:t>
      </w:r>
      <w:r w:rsidR="001E5F0B" w:rsidRPr="0B73110E">
        <w:rPr>
          <w:rStyle w:val="highlightedtextChar"/>
          <w:rFonts w:eastAsiaTheme="minorEastAsia"/>
          <w:b w:val="0"/>
          <w:color w:val="auto"/>
          <w:sz w:val="20"/>
          <w:szCs w:val="20"/>
          <w:lang w:eastAsia="zh-CN"/>
        </w:rPr>
        <w:t xml:space="preserve"> tour operator</w:t>
      </w:r>
      <w:r w:rsidR="00740A97" w:rsidRPr="0B73110E">
        <w:rPr>
          <w:rStyle w:val="highlightedtextChar"/>
          <w:rFonts w:eastAsiaTheme="minorEastAsia"/>
          <w:b w:val="0"/>
          <w:color w:val="auto"/>
          <w:sz w:val="20"/>
          <w:szCs w:val="20"/>
          <w:lang w:eastAsia="zh-CN"/>
        </w:rPr>
        <w:t>s</w:t>
      </w:r>
      <w:r w:rsidR="001E5F0B" w:rsidRPr="0B73110E">
        <w:rPr>
          <w:rStyle w:val="highlightedtextChar"/>
          <w:rFonts w:eastAsiaTheme="minorEastAsia"/>
          <w:b w:val="0"/>
          <w:color w:val="auto"/>
          <w:sz w:val="20"/>
          <w:szCs w:val="20"/>
          <w:lang w:eastAsia="zh-CN"/>
        </w:rPr>
        <w:t>/travel wholesaler</w:t>
      </w:r>
      <w:r w:rsidR="00740A97" w:rsidRPr="0B73110E">
        <w:rPr>
          <w:rStyle w:val="highlightedtextChar"/>
          <w:rFonts w:eastAsiaTheme="minorEastAsia"/>
          <w:b w:val="0"/>
          <w:color w:val="auto"/>
          <w:sz w:val="20"/>
          <w:szCs w:val="20"/>
          <w:lang w:eastAsia="zh-CN"/>
        </w:rPr>
        <w:t>s</w:t>
      </w:r>
      <w:r w:rsidRPr="0B73110E">
        <w:rPr>
          <w:rStyle w:val="highlightedtextChar"/>
          <w:rFonts w:eastAsiaTheme="minorEastAsia"/>
          <w:b w:val="0"/>
          <w:color w:val="auto"/>
          <w:sz w:val="20"/>
          <w:szCs w:val="20"/>
          <w:lang w:eastAsia="zh-CN"/>
        </w:rPr>
        <w:t>) are reconnected with international markets and supply chains to increase the international visitation to and from Australia (Stream 1), and</w:t>
      </w:r>
    </w:p>
    <w:p w14:paraId="094627F6" w14:textId="43315835" w:rsidR="00EB13ED" w:rsidRPr="009E2CCF" w:rsidRDefault="00EB13ED" w:rsidP="009E2CCF">
      <w:pPr>
        <w:pStyle w:val="ListBullet"/>
        <w:rPr>
          <w:rStyle w:val="highlightedtextChar"/>
          <w:rFonts w:eastAsiaTheme="minorEastAsia"/>
          <w:b w:val="0"/>
          <w:iCs w:val="0"/>
          <w:color w:val="auto"/>
          <w:sz w:val="20"/>
          <w:szCs w:val="20"/>
          <w:lang w:eastAsia="zh-CN"/>
        </w:rPr>
      </w:pPr>
      <w:r w:rsidRPr="009E2CCF">
        <w:rPr>
          <w:rStyle w:val="highlightedtextChar"/>
          <w:rFonts w:eastAsiaTheme="minorEastAsia"/>
          <w:b w:val="0"/>
          <w:iCs w:val="0"/>
          <w:color w:val="auto"/>
          <w:sz w:val="20"/>
          <w:szCs w:val="20"/>
          <w:lang w:eastAsia="zh-CN"/>
        </w:rPr>
        <w:t>Tourism business</w:t>
      </w:r>
      <w:r w:rsidR="001E5F0B" w:rsidRPr="009E2CCF">
        <w:rPr>
          <w:rStyle w:val="highlightedtextChar"/>
          <w:rFonts w:eastAsiaTheme="minorEastAsia"/>
          <w:b w:val="0"/>
          <w:iCs w:val="0"/>
          <w:color w:val="auto"/>
          <w:sz w:val="20"/>
          <w:szCs w:val="20"/>
          <w:lang w:eastAsia="zh-CN"/>
        </w:rPr>
        <w:t>es</w:t>
      </w:r>
      <w:r w:rsidRPr="009E2CCF">
        <w:rPr>
          <w:rStyle w:val="highlightedtextChar"/>
          <w:rFonts w:eastAsiaTheme="minorEastAsia"/>
          <w:b w:val="0"/>
          <w:iCs w:val="0"/>
          <w:color w:val="auto"/>
          <w:sz w:val="20"/>
          <w:szCs w:val="20"/>
          <w:lang w:eastAsia="zh-CN"/>
        </w:rPr>
        <w:t xml:space="preserve"> increase their visibility and bookings from international consumers via digital uplift of their marketing and channels (Stream 2).</w:t>
      </w:r>
    </w:p>
    <w:p w14:paraId="209CAE51" w14:textId="77777777" w:rsidR="00EB13ED" w:rsidRPr="00EB13ED" w:rsidRDefault="00EB13ED" w:rsidP="00EB13ED">
      <w:pPr>
        <w:spacing w:line="276" w:lineRule="auto"/>
        <w:rPr>
          <w:rFonts w:ascii="Verdana" w:hAnsi="Verdana" w:cs="Arial"/>
        </w:rPr>
      </w:pPr>
    </w:p>
    <w:p w14:paraId="0090ABB1" w14:textId="00E1AD78" w:rsidR="00EB13ED" w:rsidRPr="00437C82" w:rsidRDefault="005908DD" w:rsidP="007134AB">
      <w:r>
        <w:lastRenderedPageBreak/>
        <w:t>RITG</w:t>
      </w:r>
      <w:r w:rsidR="00EB13ED" w:rsidRPr="00437C82">
        <w:t xml:space="preserve"> will be delivered through two grant Streams:</w:t>
      </w:r>
    </w:p>
    <w:p w14:paraId="491747D8" w14:textId="173CCF61" w:rsidR="00EB13ED" w:rsidRPr="009F2A3E" w:rsidRDefault="00EB13ED" w:rsidP="007134AB">
      <w:r w:rsidRPr="00437C82">
        <w:rPr>
          <w:rStyle w:val="Strong"/>
        </w:rPr>
        <w:t>Stream 1 - Reconnect with international markets</w:t>
      </w:r>
      <w:r w:rsidRPr="00437C82">
        <w:t xml:space="preserve"> - </w:t>
      </w:r>
      <w:r w:rsidRPr="009F2A3E">
        <w:t>has grant funding of up to $6m to attend approved events</w:t>
      </w:r>
      <w:r w:rsidRPr="00E76918">
        <w:rPr>
          <w:rStyle w:val="FootnoteReference"/>
        </w:rPr>
        <w:footnoteReference w:id="2"/>
      </w:r>
      <w:r w:rsidRPr="00E76918">
        <w:rPr>
          <w:rStyle w:val="FootnoteReference"/>
        </w:rPr>
        <w:t xml:space="preserve"> </w:t>
      </w:r>
      <w:r w:rsidRPr="009F2A3E">
        <w:t xml:space="preserve">(including trade missions, international </w:t>
      </w:r>
      <w:proofErr w:type="gramStart"/>
      <w:r w:rsidRPr="009F2A3E">
        <w:t>expos</w:t>
      </w:r>
      <w:proofErr w:type="gramEnd"/>
      <w:r w:rsidRPr="009F2A3E">
        <w:t xml:space="preserve"> and conventions) with the goal of helping</w:t>
      </w:r>
      <w:r w:rsidR="00B879D2">
        <w:t xml:space="preserve"> </w:t>
      </w:r>
      <w:r w:rsidR="00B879D2" w:rsidRPr="00BF465A">
        <w:t>eligible</w:t>
      </w:r>
      <w:r w:rsidRPr="00BF465A">
        <w:t xml:space="preserve"> </w:t>
      </w:r>
      <w:r w:rsidR="00946C11" w:rsidRPr="0B73110E">
        <w:t>tourism exporters (inbound tour operators) and travel wholesalers (outbound tour operators/travel wholesalers)</w:t>
      </w:r>
      <w:r w:rsidR="00946C11">
        <w:t xml:space="preserve"> </w:t>
      </w:r>
      <w:r w:rsidRPr="001701CD">
        <w:t>attract</w:t>
      </w:r>
      <w:r w:rsidRPr="00E76918">
        <w:t xml:space="preserve"> or</w:t>
      </w:r>
      <w:r w:rsidRPr="00B879D2">
        <w:t xml:space="preserve"> reconnect with international markets.</w:t>
      </w:r>
      <w:r w:rsidRPr="009F2A3E">
        <w:t xml:space="preserve"> </w:t>
      </w:r>
    </w:p>
    <w:p w14:paraId="1D2BF932" w14:textId="143A2126" w:rsidR="00EB13ED" w:rsidRPr="009F2A3E" w:rsidRDefault="00EB13ED" w:rsidP="007134AB">
      <w:r w:rsidRPr="1F6A0774">
        <w:rPr>
          <w:rStyle w:val="Strong"/>
        </w:rPr>
        <w:t xml:space="preserve">Stream 2 – Digital </w:t>
      </w:r>
      <w:r w:rsidR="6D4A6195" w:rsidRPr="1F6A0774">
        <w:rPr>
          <w:rStyle w:val="Strong"/>
        </w:rPr>
        <w:t>u</w:t>
      </w:r>
      <w:r w:rsidRPr="1F6A0774">
        <w:rPr>
          <w:rStyle w:val="Strong"/>
        </w:rPr>
        <w:t>plift</w:t>
      </w:r>
      <w:r>
        <w:t xml:space="preserve"> - </w:t>
      </w:r>
      <w:r w:rsidRPr="1F6A0774">
        <w:t xml:space="preserve">has grant funding up to $3m to undertake digital uplift activities including website overhaul/audit, online booking capability, integration and automation of systems, production of brochures, social media modernisation and accessibility upgrades. </w:t>
      </w:r>
    </w:p>
    <w:p w14:paraId="3B03BC4B" w14:textId="4CA32C72" w:rsidR="00EB13ED" w:rsidRPr="00437C82" w:rsidRDefault="00EB13ED" w:rsidP="007134AB">
      <w:r w:rsidRPr="00437C82">
        <w:t>We work</w:t>
      </w:r>
      <w:r w:rsidR="006F6086">
        <w:t>ed</w:t>
      </w:r>
      <w:r w:rsidRPr="00437C82">
        <w:t xml:space="preserve"> with stakeholders to plan and design the grant program according to the </w:t>
      </w:r>
      <w:hyperlink r:id="rId19" w:history="1">
        <w:hyperlink r:id="rId20" w:history="1">
          <w:r w:rsidRPr="00437C82">
            <w:t>Commonwealth Grants Rules and Guidelines (CGRGs).</w:t>
          </w:r>
        </w:hyperlink>
      </w:hyperlink>
      <w:r w:rsidRPr="00437C82">
        <w:t xml:space="preserve"> Austrade will administer the Program and two grant Streams according to the</w:t>
      </w:r>
      <w:r w:rsidRPr="00437C82" w:rsidDel="00EF42A7">
        <w:rPr>
          <w:rStyle w:val="FootnoteReference"/>
          <w:rFonts w:cs="Arial"/>
        </w:rPr>
        <w:t xml:space="preserve"> </w:t>
      </w:r>
      <w:r w:rsidRPr="00437C82">
        <w:t>CGRGs</w:t>
      </w:r>
      <w:r w:rsidRPr="00437C82">
        <w:rPr>
          <w:rStyle w:val="FootnoteReference"/>
          <w:rFonts w:cs="Arial"/>
        </w:rPr>
        <w:footnoteReference w:id="3"/>
      </w:r>
      <w:r w:rsidRPr="00437C82">
        <w:t xml:space="preserve">. </w:t>
      </w:r>
    </w:p>
    <w:p w14:paraId="58359D1B" w14:textId="3EF1E0FC" w:rsidR="00EB13ED" w:rsidRDefault="00533BBA" w:rsidP="00745682">
      <w:pPr>
        <w:pStyle w:val="Heading2"/>
        <w:numPr>
          <w:ilvl w:val="0"/>
          <w:numId w:val="4"/>
        </w:numPr>
      </w:pPr>
      <w:bookmarkStart w:id="25" w:name="_Toc134711960"/>
      <w:r>
        <w:t>Total grant pool and grant period</w:t>
      </w:r>
      <w:bookmarkEnd w:id="25"/>
      <w:r w:rsidR="00EB13ED">
        <w:t xml:space="preserve"> </w:t>
      </w:r>
    </w:p>
    <w:p w14:paraId="1C1B6D80" w14:textId="26FB72EB" w:rsidR="00533BBA" w:rsidRPr="00437C82" w:rsidRDefault="00533BBA" w:rsidP="00533BBA">
      <w:r>
        <w:t xml:space="preserve">The Government has provided grant funding of up to $9 million over two financial years 2022-23 and 2023-24. </w:t>
      </w:r>
      <w:r w:rsidR="00D35D10">
        <w:t>RITG</w:t>
      </w:r>
      <w:r>
        <w:t xml:space="preserve"> will commence </w:t>
      </w:r>
      <w:r w:rsidR="195DD541">
        <w:t>o</w:t>
      </w:r>
      <w:r>
        <w:t xml:space="preserve">n </w:t>
      </w:r>
      <w:r w:rsidR="00995B63" w:rsidRPr="79ACFBB3">
        <w:rPr>
          <w:b/>
          <w:bCs/>
        </w:rPr>
        <w:t>2</w:t>
      </w:r>
      <w:r w:rsidR="196070F8" w:rsidRPr="79ACFBB3">
        <w:rPr>
          <w:b/>
          <w:bCs/>
        </w:rPr>
        <w:t>3</w:t>
      </w:r>
      <w:r w:rsidR="00CA5998" w:rsidRPr="79ACFBB3">
        <w:rPr>
          <w:b/>
          <w:bCs/>
        </w:rPr>
        <w:t xml:space="preserve"> </w:t>
      </w:r>
      <w:r w:rsidRPr="79ACFBB3">
        <w:rPr>
          <w:b/>
          <w:bCs/>
        </w:rPr>
        <w:t>May 202</w:t>
      </w:r>
      <w:r w:rsidR="00B81A72" w:rsidRPr="79ACFBB3">
        <w:rPr>
          <w:b/>
          <w:bCs/>
        </w:rPr>
        <w:t>3</w:t>
      </w:r>
      <w:r w:rsidR="00B81A72">
        <w:t>.</w:t>
      </w:r>
      <w:r>
        <w:t xml:space="preserve"> </w:t>
      </w:r>
    </w:p>
    <w:p w14:paraId="77589364" w14:textId="7BF11BEA" w:rsidR="00533BBA" w:rsidRPr="00533BBA" w:rsidRDefault="00533BBA" w:rsidP="00533BBA">
      <w:pPr>
        <w:pStyle w:val="Heading3"/>
      </w:pPr>
      <w:bookmarkStart w:id="26" w:name="_Toc134711961"/>
      <w:r w:rsidRPr="00533BBA">
        <w:t>3.1 Grants available</w:t>
      </w:r>
      <w:bookmarkEnd w:id="26"/>
    </w:p>
    <w:p w14:paraId="153380ED" w14:textId="7665BFD4" w:rsidR="00533BBA" w:rsidRPr="003C0A37" w:rsidRDefault="00D72B9A" w:rsidP="002A4C01">
      <w:pPr>
        <w:pStyle w:val="Heading5"/>
        <w:keepLines w:val="0"/>
        <w:tabs>
          <w:tab w:val="left" w:pos="1985"/>
        </w:tabs>
        <w:spacing w:before="240" w:after="120" w:line="280" w:lineRule="atLeast"/>
        <w:ind w:left="1080" w:hanging="1080"/>
        <w:rPr>
          <w:rFonts w:asciiTheme="minorHAnsi" w:eastAsiaTheme="minorEastAsia" w:hAnsiTheme="minorHAnsi" w:cstheme="minorBidi"/>
          <w:b/>
          <w:bCs/>
          <w:color w:val="2E1A47" w:themeColor="text2"/>
        </w:rPr>
      </w:pPr>
      <w:bookmarkStart w:id="27" w:name="_Toc134711962"/>
      <w:r w:rsidRPr="003C0A37">
        <w:rPr>
          <w:rFonts w:asciiTheme="minorHAnsi" w:eastAsiaTheme="minorEastAsia" w:hAnsiTheme="minorHAnsi" w:cstheme="minorBidi"/>
          <w:b/>
          <w:bCs/>
          <w:color w:val="2E1A47" w:themeColor="text2"/>
        </w:rPr>
        <w:t>3.1.1</w:t>
      </w:r>
      <w:r w:rsidR="00CA017D">
        <w:rPr>
          <w:rFonts w:asciiTheme="minorHAnsi" w:eastAsiaTheme="minorEastAsia" w:hAnsiTheme="minorHAnsi" w:cstheme="minorBidi"/>
          <w:b/>
          <w:bCs/>
          <w:color w:val="2E1A47" w:themeColor="text2"/>
        </w:rPr>
        <w:t xml:space="preserve"> </w:t>
      </w:r>
      <w:r w:rsidR="00533BBA" w:rsidRPr="003C0A37">
        <w:rPr>
          <w:rFonts w:asciiTheme="minorHAnsi" w:eastAsiaTheme="minorEastAsia" w:hAnsiTheme="minorHAnsi" w:cstheme="minorBidi"/>
          <w:b/>
          <w:bCs/>
          <w:color w:val="2E1A47" w:themeColor="text2"/>
        </w:rPr>
        <w:t xml:space="preserve">Stream 1 - Reconnect with international </w:t>
      </w:r>
      <w:proofErr w:type="gramStart"/>
      <w:r w:rsidR="00533BBA" w:rsidRPr="003C0A37">
        <w:rPr>
          <w:rFonts w:asciiTheme="minorHAnsi" w:eastAsiaTheme="minorEastAsia" w:hAnsiTheme="minorHAnsi" w:cstheme="minorBidi"/>
          <w:b/>
          <w:bCs/>
          <w:color w:val="2E1A47" w:themeColor="text2"/>
        </w:rPr>
        <w:t>markets</w:t>
      </w:r>
      <w:bookmarkEnd w:id="27"/>
      <w:proofErr w:type="gramEnd"/>
      <w:r w:rsidR="00533BBA" w:rsidRPr="003C0A37">
        <w:rPr>
          <w:rFonts w:asciiTheme="minorHAnsi" w:eastAsiaTheme="minorEastAsia" w:hAnsiTheme="minorHAnsi" w:cstheme="minorBidi"/>
          <w:b/>
          <w:bCs/>
          <w:color w:val="2E1A47" w:themeColor="text2"/>
        </w:rPr>
        <w:t xml:space="preserve">  </w:t>
      </w:r>
    </w:p>
    <w:p w14:paraId="0B5A4481" w14:textId="15106505" w:rsidR="00374FE4" w:rsidRPr="006F6086" w:rsidRDefault="00533BBA" w:rsidP="008454F8">
      <w:r w:rsidRPr="00D828D8">
        <w:rPr>
          <w:rFonts w:ascii="Verdana" w:hAnsi="Verdana" w:cs="Arial"/>
        </w:rPr>
        <w:t xml:space="preserve">Stream 1 is a demand driven grant, </w:t>
      </w:r>
      <w:r w:rsidRPr="00D828D8">
        <w:rPr>
          <w:rFonts w:ascii="Verdana" w:hAnsi="Verdana"/>
        </w:rPr>
        <w:t xml:space="preserve">capped to a maximum number of applicants based on </w:t>
      </w:r>
      <w:r w:rsidRPr="00D828D8">
        <w:rPr>
          <w:rFonts w:ascii="Verdana" w:hAnsi="Verdana" w:cs="Arial"/>
        </w:rPr>
        <w:t xml:space="preserve">available </w:t>
      </w:r>
      <w:r w:rsidRPr="00D828D8">
        <w:rPr>
          <w:rFonts w:ascii="Verdana" w:hAnsi="Verdana"/>
        </w:rPr>
        <w:t>funding</w:t>
      </w:r>
      <w:r w:rsidR="006F6086">
        <w:rPr>
          <w:rFonts w:ascii="Verdana" w:hAnsi="Verdana" w:cs="Arial"/>
        </w:rPr>
        <w:t xml:space="preserve"> </w:t>
      </w:r>
      <w:r w:rsidR="006F6086" w:rsidRPr="008454F8">
        <w:rPr>
          <w:rFonts w:ascii="Verdana" w:hAnsi="Verdana" w:cs="Arial"/>
        </w:rPr>
        <w:t>(</w:t>
      </w:r>
      <w:proofErr w:type="gramStart"/>
      <w:r w:rsidR="006F6086" w:rsidRPr="008454F8">
        <w:rPr>
          <w:rFonts w:ascii="Verdana" w:hAnsi="Verdana" w:cs="Arial"/>
        </w:rPr>
        <w:t>i</w:t>
      </w:r>
      <w:r w:rsidR="008454F8" w:rsidRPr="008454F8">
        <w:rPr>
          <w:rFonts w:ascii="Verdana" w:hAnsi="Verdana" w:cs="Arial"/>
        </w:rPr>
        <w:t>.</w:t>
      </w:r>
      <w:r w:rsidR="006F6086" w:rsidRPr="008454F8">
        <w:rPr>
          <w:rFonts w:ascii="Verdana" w:hAnsi="Verdana" w:cs="Arial"/>
        </w:rPr>
        <w:t>e</w:t>
      </w:r>
      <w:r w:rsidR="008454F8" w:rsidRPr="008454F8">
        <w:rPr>
          <w:rFonts w:ascii="Verdana" w:hAnsi="Verdana" w:cs="Arial"/>
        </w:rPr>
        <w:t>.</w:t>
      </w:r>
      <w:proofErr w:type="gramEnd"/>
      <w:r w:rsidR="006F6086" w:rsidRPr="008454F8">
        <w:rPr>
          <w:rFonts w:ascii="Verdana" w:hAnsi="Verdana" w:cs="Arial"/>
        </w:rPr>
        <w:t xml:space="preserve"> </w:t>
      </w:r>
      <w:r w:rsidR="006F6086" w:rsidRPr="008454F8">
        <w:t>assessment of applications will cease once the funding allocation has been exhausted and therefore some applicants may miss out if funds are exhausted).</w:t>
      </w:r>
    </w:p>
    <w:p w14:paraId="484E67AF" w14:textId="561EA101" w:rsidR="00E1476F" w:rsidRPr="006F6086" w:rsidRDefault="00230B6E" w:rsidP="008454F8">
      <w:pPr>
        <w:rPr>
          <w:rFonts w:ascii="Verdana" w:hAnsi="Verdana" w:cs="Arial"/>
        </w:rPr>
      </w:pPr>
      <w:r w:rsidRPr="00D828D8">
        <w:rPr>
          <w:rFonts w:ascii="Verdana" w:hAnsi="Verdana" w:cs="Arial"/>
        </w:rPr>
        <w:t>A</w:t>
      </w:r>
      <w:r w:rsidR="00533BBA" w:rsidRPr="00D828D8">
        <w:rPr>
          <w:rFonts w:ascii="Verdana" w:hAnsi="Verdana" w:cs="Arial"/>
        </w:rPr>
        <w:t xml:space="preserve">pproved </w:t>
      </w:r>
      <w:r w:rsidR="00D5384D" w:rsidRPr="00D828D8">
        <w:rPr>
          <w:rFonts w:ascii="Verdana" w:hAnsi="Verdana" w:cs="Arial"/>
        </w:rPr>
        <w:t xml:space="preserve">applicants who are </w:t>
      </w:r>
      <w:r w:rsidR="0075544D" w:rsidRPr="00D828D8">
        <w:rPr>
          <w:rFonts w:ascii="Verdana" w:hAnsi="Verdana" w:cs="Arial"/>
        </w:rPr>
        <w:t>current financial</w:t>
      </w:r>
      <w:r w:rsidR="000D42B4">
        <w:rPr>
          <w:rFonts w:ascii="Verdana" w:hAnsi="Verdana" w:cs="Arial"/>
        </w:rPr>
        <w:t xml:space="preserve"> members</w:t>
      </w:r>
      <w:r w:rsidR="009C70A8">
        <w:rPr>
          <w:rFonts w:ascii="Verdana" w:hAnsi="Verdana" w:cs="Arial"/>
        </w:rPr>
        <w:t xml:space="preserve"> of</w:t>
      </w:r>
      <w:r w:rsidR="0075544D" w:rsidRPr="00D828D8">
        <w:rPr>
          <w:rFonts w:ascii="Verdana" w:hAnsi="Verdana" w:cs="Arial"/>
        </w:rPr>
        <w:t xml:space="preserve"> </w:t>
      </w:r>
      <w:r w:rsidR="0009665B" w:rsidRPr="00D828D8">
        <w:rPr>
          <w:rFonts w:ascii="Verdana" w:hAnsi="Verdana" w:cs="Arial"/>
        </w:rPr>
        <w:t xml:space="preserve">ATEC </w:t>
      </w:r>
      <w:r w:rsidRPr="00D828D8">
        <w:rPr>
          <w:rFonts w:ascii="Verdana" w:hAnsi="Verdana" w:cs="Arial"/>
        </w:rPr>
        <w:t xml:space="preserve">will </w:t>
      </w:r>
      <w:r w:rsidR="00533BBA" w:rsidRPr="00D828D8">
        <w:rPr>
          <w:rFonts w:ascii="Verdana" w:hAnsi="Verdana" w:cs="Arial"/>
        </w:rPr>
        <w:t>receive a</w:t>
      </w:r>
      <w:r w:rsidR="00121B8C" w:rsidRPr="00D828D8">
        <w:rPr>
          <w:rFonts w:ascii="Verdana" w:hAnsi="Verdana" w:cs="Arial"/>
        </w:rPr>
        <w:t xml:space="preserve"> maximum of</w:t>
      </w:r>
      <w:r w:rsidR="00533BBA" w:rsidRPr="00D828D8">
        <w:rPr>
          <w:rFonts w:ascii="Verdana" w:hAnsi="Verdana" w:cs="Arial"/>
        </w:rPr>
        <w:t xml:space="preserve"> </w:t>
      </w:r>
      <w:r w:rsidR="0009665B" w:rsidRPr="00D828D8">
        <w:rPr>
          <w:rFonts w:ascii="Verdana" w:hAnsi="Verdana" w:cs="Arial"/>
        </w:rPr>
        <w:t>$15,000</w:t>
      </w:r>
      <w:r w:rsidR="00FA75F1">
        <w:rPr>
          <w:rFonts w:ascii="Verdana" w:hAnsi="Verdana" w:cs="Arial"/>
        </w:rPr>
        <w:t xml:space="preserve"> in </w:t>
      </w:r>
      <w:r w:rsidR="00D34590">
        <w:rPr>
          <w:rFonts w:ascii="Verdana" w:hAnsi="Verdana" w:cs="Arial"/>
        </w:rPr>
        <w:t xml:space="preserve">financial year </w:t>
      </w:r>
      <w:r w:rsidR="00FA75F1">
        <w:rPr>
          <w:rFonts w:ascii="Verdana" w:hAnsi="Verdana" w:cs="Arial"/>
        </w:rPr>
        <w:t>2022-23</w:t>
      </w:r>
      <w:r w:rsidR="00225164" w:rsidRPr="006F6086">
        <w:rPr>
          <w:rFonts w:ascii="Verdana" w:hAnsi="Verdana" w:cs="Arial"/>
        </w:rPr>
        <w:t xml:space="preserve">, </w:t>
      </w:r>
      <w:r w:rsidR="00D327AE" w:rsidRPr="006F6086">
        <w:rPr>
          <w:rFonts w:ascii="Verdana" w:hAnsi="Verdana" w:cs="Arial"/>
        </w:rPr>
        <w:t xml:space="preserve">current financial members of </w:t>
      </w:r>
      <w:r w:rsidR="004E236C" w:rsidRPr="006F6086">
        <w:rPr>
          <w:rFonts w:ascii="Verdana" w:hAnsi="Verdana" w:cs="Arial"/>
        </w:rPr>
        <w:t xml:space="preserve">CATO and </w:t>
      </w:r>
      <w:r w:rsidR="00B553A1" w:rsidRPr="006F6086">
        <w:rPr>
          <w:rFonts w:ascii="Verdana" w:hAnsi="Verdana" w:cs="Arial"/>
        </w:rPr>
        <w:t xml:space="preserve">other approved applicants </w:t>
      </w:r>
      <w:r w:rsidR="00292163" w:rsidRPr="006F6086">
        <w:rPr>
          <w:rFonts w:ascii="Verdana" w:hAnsi="Verdana" w:cs="Arial"/>
        </w:rPr>
        <w:t xml:space="preserve">will </w:t>
      </w:r>
      <w:r w:rsidR="004E236C" w:rsidRPr="006F6086">
        <w:rPr>
          <w:rFonts w:ascii="Verdana" w:hAnsi="Verdana" w:cs="Arial"/>
        </w:rPr>
        <w:t>receiv</w:t>
      </w:r>
      <w:r w:rsidR="00292163" w:rsidRPr="006F6086">
        <w:rPr>
          <w:rFonts w:ascii="Verdana" w:hAnsi="Verdana" w:cs="Arial"/>
        </w:rPr>
        <w:t xml:space="preserve">e </w:t>
      </w:r>
      <w:r w:rsidR="002174BE" w:rsidRPr="006F6086">
        <w:rPr>
          <w:rFonts w:ascii="Verdana" w:hAnsi="Verdana" w:cs="Arial"/>
        </w:rPr>
        <w:t>$10,000</w:t>
      </w:r>
      <w:r w:rsidR="00F67F5D" w:rsidRPr="006F6086">
        <w:rPr>
          <w:rFonts w:ascii="Verdana" w:hAnsi="Verdana" w:cs="Arial"/>
        </w:rPr>
        <w:t xml:space="preserve"> </w:t>
      </w:r>
      <w:r w:rsidR="00533BBA" w:rsidRPr="006F6086">
        <w:rPr>
          <w:rFonts w:ascii="Verdana" w:hAnsi="Verdana" w:cs="Arial"/>
        </w:rPr>
        <w:t>in financial year 2022-23</w:t>
      </w:r>
      <w:r w:rsidR="00D34590" w:rsidRPr="006F6086">
        <w:rPr>
          <w:rFonts w:ascii="Verdana" w:hAnsi="Verdana" w:cs="Arial"/>
        </w:rPr>
        <w:t>.</w:t>
      </w:r>
      <w:r w:rsidR="000A759E" w:rsidRPr="006F6086">
        <w:rPr>
          <w:rFonts w:ascii="Verdana" w:hAnsi="Verdana" w:cs="Arial"/>
        </w:rPr>
        <w:t xml:space="preserve"> </w:t>
      </w:r>
    </w:p>
    <w:p w14:paraId="0D4197EC" w14:textId="77777777" w:rsidR="00E57E4C" w:rsidRPr="006F6086" w:rsidRDefault="00CA7489" w:rsidP="008454F8">
      <w:pPr>
        <w:rPr>
          <w:rFonts w:ascii="Verdana" w:hAnsi="Verdana" w:cs="Arial"/>
        </w:rPr>
      </w:pPr>
      <w:r w:rsidRPr="006F6086">
        <w:rPr>
          <w:rFonts w:ascii="Verdana" w:hAnsi="Verdana" w:cs="Arial"/>
        </w:rPr>
        <w:t>Approved applicants</w:t>
      </w:r>
      <w:r w:rsidR="00544023" w:rsidRPr="006F6086">
        <w:rPr>
          <w:rFonts w:ascii="Verdana" w:hAnsi="Verdana" w:cs="Arial"/>
        </w:rPr>
        <w:t xml:space="preserve"> </w:t>
      </w:r>
      <w:r w:rsidR="000A759E" w:rsidRPr="006F6086">
        <w:rPr>
          <w:rFonts w:ascii="Verdana" w:hAnsi="Verdana" w:cs="Arial"/>
        </w:rPr>
        <w:t xml:space="preserve">who continue to maintain their eligibility* </w:t>
      </w:r>
      <w:r w:rsidRPr="006F6086">
        <w:rPr>
          <w:rFonts w:ascii="Verdana" w:hAnsi="Verdana" w:cs="Arial"/>
        </w:rPr>
        <w:t>will</w:t>
      </w:r>
      <w:r w:rsidR="00266F89" w:rsidRPr="006F6086">
        <w:rPr>
          <w:rFonts w:ascii="Verdana" w:hAnsi="Verdana" w:cs="Arial"/>
        </w:rPr>
        <w:t xml:space="preserve"> automatically</w:t>
      </w:r>
      <w:r w:rsidRPr="006F6086">
        <w:rPr>
          <w:rFonts w:ascii="Verdana" w:hAnsi="Verdana" w:cs="Arial"/>
        </w:rPr>
        <w:t xml:space="preserve"> receive a second payment in 202</w:t>
      </w:r>
      <w:r w:rsidR="00544023" w:rsidRPr="006F6086">
        <w:rPr>
          <w:rFonts w:ascii="Verdana" w:hAnsi="Verdana" w:cs="Arial"/>
        </w:rPr>
        <w:t xml:space="preserve">3-2024 </w:t>
      </w:r>
      <w:r w:rsidR="00697DF0" w:rsidRPr="006F6086">
        <w:rPr>
          <w:rFonts w:ascii="Verdana" w:hAnsi="Verdana" w:cs="Arial"/>
        </w:rPr>
        <w:t>based on the fund</w:t>
      </w:r>
      <w:r w:rsidR="00D961BF" w:rsidRPr="006F6086">
        <w:rPr>
          <w:rFonts w:ascii="Verdana" w:hAnsi="Verdana" w:cs="Arial"/>
        </w:rPr>
        <w:t>i</w:t>
      </w:r>
      <w:r w:rsidR="00697DF0" w:rsidRPr="006F6086">
        <w:rPr>
          <w:rFonts w:ascii="Verdana" w:hAnsi="Verdana" w:cs="Arial"/>
        </w:rPr>
        <w:t>ng demand in 2022-23.</w:t>
      </w:r>
    </w:p>
    <w:p w14:paraId="0425EBDB" w14:textId="4024E9CD" w:rsidR="005D7580" w:rsidRDefault="00114D91" w:rsidP="008454F8">
      <w:pPr>
        <w:rPr>
          <w:rFonts w:ascii="Verdana" w:hAnsi="Verdana" w:cs="Arial"/>
        </w:rPr>
      </w:pPr>
      <w:r w:rsidRPr="006F6086">
        <w:rPr>
          <w:rFonts w:ascii="Verdana" w:hAnsi="Verdana" w:cs="Arial"/>
        </w:rPr>
        <w:t>If the funding pool is not exhausted in 2022-2023</w:t>
      </w:r>
      <w:r w:rsidR="00CB08EC" w:rsidRPr="006F6086">
        <w:rPr>
          <w:rFonts w:ascii="Verdana" w:hAnsi="Verdana" w:cs="Arial"/>
        </w:rPr>
        <w:t xml:space="preserve">, the remaining funds will be equally distributed </w:t>
      </w:r>
      <w:r w:rsidR="00DA14C5" w:rsidRPr="006F6086">
        <w:rPr>
          <w:rFonts w:ascii="Verdana" w:hAnsi="Verdana" w:cs="Arial"/>
        </w:rPr>
        <w:t xml:space="preserve">as a final payment </w:t>
      </w:r>
      <w:r w:rsidR="00CB08EC" w:rsidRPr="006F6086">
        <w:rPr>
          <w:rFonts w:ascii="Verdana" w:hAnsi="Verdana" w:cs="Arial"/>
        </w:rPr>
        <w:t xml:space="preserve">to all approved Stream 1 applicants in </w:t>
      </w:r>
      <w:r w:rsidR="00FE2637" w:rsidRPr="006F6086">
        <w:rPr>
          <w:rFonts w:ascii="Verdana" w:hAnsi="Verdana" w:cs="Arial"/>
        </w:rPr>
        <w:t>2023-2024.</w:t>
      </w:r>
      <w:r w:rsidR="00FE2637" w:rsidRPr="00D828D8">
        <w:rPr>
          <w:rFonts w:ascii="Verdana" w:hAnsi="Verdana" w:cs="Arial"/>
        </w:rPr>
        <w:t xml:space="preserve"> </w:t>
      </w:r>
      <w:r w:rsidR="00697DF0" w:rsidRPr="00D828D8">
        <w:rPr>
          <w:rFonts w:ascii="Verdana" w:hAnsi="Verdana" w:cs="Arial"/>
        </w:rPr>
        <w:t xml:space="preserve"> </w:t>
      </w:r>
    </w:p>
    <w:p w14:paraId="2DDED822" w14:textId="2B4FB137" w:rsidR="00533BBA" w:rsidRDefault="00533BBA" w:rsidP="008454F8">
      <w:pPr>
        <w:rPr>
          <w:rFonts w:ascii="Verdana" w:hAnsi="Verdana" w:cs="Arial"/>
        </w:rPr>
      </w:pPr>
      <w:r w:rsidRPr="00D828D8">
        <w:rPr>
          <w:rFonts w:ascii="Verdana" w:hAnsi="Verdana" w:cs="Arial"/>
        </w:rPr>
        <w:t xml:space="preserve">All funding, including funds issued in the 2022-23 financial year, must be expended by 30 June 2024. </w:t>
      </w:r>
    </w:p>
    <w:p w14:paraId="16252644" w14:textId="2C7C6999" w:rsidR="0046375B" w:rsidRDefault="00195D97" w:rsidP="008454F8">
      <w:pPr>
        <w:rPr>
          <w:rFonts w:ascii="Verdana" w:hAnsi="Verdana"/>
        </w:rPr>
      </w:pPr>
      <w:r>
        <w:rPr>
          <w:rFonts w:ascii="Verdana" w:hAnsi="Verdana"/>
        </w:rPr>
        <w:t>Applicants</w:t>
      </w:r>
      <w:r w:rsidRPr="00D53548">
        <w:rPr>
          <w:rFonts w:ascii="Verdana" w:hAnsi="Verdana"/>
        </w:rPr>
        <w:t xml:space="preserve"> </w:t>
      </w:r>
      <w:r w:rsidR="00533BBA">
        <w:rPr>
          <w:rFonts w:ascii="Verdana" w:hAnsi="Verdana"/>
        </w:rPr>
        <w:t xml:space="preserve">are </w:t>
      </w:r>
      <w:r w:rsidR="00533BBA" w:rsidRPr="00D53548">
        <w:rPr>
          <w:rFonts w:ascii="Verdana" w:hAnsi="Verdana"/>
        </w:rPr>
        <w:t>only required to apply once</w:t>
      </w:r>
      <w:r w:rsidR="00131713">
        <w:rPr>
          <w:rFonts w:ascii="Verdana" w:hAnsi="Verdana"/>
        </w:rPr>
        <w:t xml:space="preserve"> for Stream 1</w:t>
      </w:r>
      <w:r w:rsidR="00533BBA">
        <w:rPr>
          <w:rFonts w:ascii="Verdana" w:hAnsi="Verdana"/>
        </w:rPr>
        <w:t>, with</w:t>
      </w:r>
      <w:r w:rsidR="00A0484B">
        <w:rPr>
          <w:rFonts w:ascii="Verdana" w:hAnsi="Verdana"/>
        </w:rPr>
        <w:t xml:space="preserve"> a</w:t>
      </w:r>
      <w:r w:rsidR="00533BBA">
        <w:rPr>
          <w:rFonts w:ascii="Verdana" w:hAnsi="Verdana"/>
        </w:rPr>
        <w:t xml:space="preserve"> letter of</w:t>
      </w:r>
      <w:r w:rsidR="00533BBA" w:rsidRPr="00D53548">
        <w:rPr>
          <w:rFonts w:ascii="Verdana" w:hAnsi="Verdana"/>
        </w:rPr>
        <w:t xml:space="preserve"> agreement </w:t>
      </w:r>
      <w:r w:rsidR="00533BBA">
        <w:rPr>
          <w:rFonts w:ascii="Verdana" w:hAnsi="Verdana"/>
        </w:rPr>
        <w:t>in place</w:t>
      </w:r>
      <w:r w:rsidR="00533BBA" w:rsidRPr="00D53548">
        <w:rPr>
          <w:rFonts w:ascii="Verdana" w:hAnsi="Verdana"/>
        </w:rPr>
        <w:t xml:space="preserve"> for </w:t>
      </w:r>
      <w:r w:rsidR="00533BBA">
        <w:rPr>
          <w:rFonts w:ascii="Verdana" w:hAnsi="Verdana"/>
        </w:rPr>
        <w:t xml:space="preserve">the </w:t>
      </w:r>
      <w:r w:rsidR="00533BBA" w:rsidRPr="00D53548">
        <w:rPr>
          <w:rFonts w:ascii="Verdana" w:hAnsi="Verdana"/>
        </w:rPr>
        <w:t>two-</w:t>
      </w:r>
      <w:r w:rsidR="00533BBA">
        <w:rPr>
          <w:rFonts w:ascii="Verdana" w:hAnsi="Verdana"/>
        </w:rPr>
        <w:t xml:space="preserve">financial </w:t>
      </w:r>
      <w:r w:rsidR="00533BBA" w:rsidRPr="00D53548">
        <w:rPr>
          <w:rFonts w:ascii="Verdana" w:hAnsi="Verdana"/>
        </w:rPr>
        <w:t>year perio</w:t>
      </w:r>
      <w:r w:rsidR="00533BBA">
        <w:rPr>
          <w:rFonts w:ascii="Verdana" w:hAnsi="Verdana"/>
        </w:rPr>
        <w:t>d</w:t>
      </w:r>
      <w:r w:rsidR="000A759E">
        <w:rPr>
          <w:rFonts w:ascii="Verdana" w:hAnsi="Verdana"/>
        </w:rPr>
        <w:t xml:space="preserve"> and requirements for the business to advise Austrade if they cease to be eligible through sale of the business, cessation of trading, cessation of financial membership of an association or failure to maintain their ATO obligations</w:t>
      </w:r>
      <w:r>
        <w:rPr>
          <w:rFonts w:ascii="Verdana" w:hAnsi="Verdana"/>
        </w:rPr>
        <w:t>.</w:t>
      </w:r>
    </w:p>
    <w:p w14:paraId="47460167" w14:textId="77777777" w:rsidR="00533BBA" w:rsidRPr="00BF20F8" w:rsidRDefault="00533BBA" w:rsidP="008454F8">
      <w:pPr>
        <w:rPr>
          <w:rFonts w:ascii="Verdana" w:hAnsi="Verdana" w:cs="Arial"/>
        </w:rPr>
      </w:pPr>
      <w:r w:rsidRPr="00BF20F8">
        <w:rPr>
          <w:rFonts w:ascii="Verdana" w:hAnsi="Verdana" w:cs="Arial"/>
        </w:rPr>
        <w:t>Please note:</w:t>
      </w:r>
    </w:p>
    <w:p w14:paraId="3DFDE6CF" w14:textId="26322EB7" w:rsidR="006A2B85" w:rsidRDefault="00192B6E" w:rsidP="00E820B8">
      <w:pPr>
        <w:pStyle w:val="ListBullet"/>
      </w:pPr>
      <w:r>
        <w:t>o</w:t>
      </w:r>
      <w:r w:rsidR="00533BBA" w:rsidRPr="00437C82">
        <w:t xml:space="preserve">nly one application per ABN registered business will be considered per </w:t>
      </w:r>
      <w:proofErr w:type="gramStart"/>
      <w:r w:rsidR="00533BBA" w:rsidRPr="00437C82">
        <w:t>Stream;</w:t>
      </w:r>
      <w:proofErr w:type="gramEnd"/>
    </w:p>
    <w:p w14:paraId="4D3A5718" w14:textId="3B11F595" w:rsidR="009909B6" w:rsidRPr="00D828D8" w:rsidRDefault="574250A8" w:rsidP="000C0BE3">
      <w:pPr>
        <w:pStyle w:val="ListBullet"/>
      </w:pPr>
      <w:r>
        <w:t>eligible Stream 1 applicants will automatically be deemed eligible for Stream 2 and will be considered for funding unless they opt-out during the application process</w:t>
      </w:r>
      <w:r w:rsidR="25BA4237">
        <w:t>.</w:t>
      </w:r>
      <w:r w:rsidR="08530E32">
        <w:t xml:space="preserve"> </w:t>
      </w:r>
      <w:r w:rsidR="25BA4237">
        <w:t>E</w:t>
      </w:r>
      <w:r w:rsidR="5D6CBD25">
        <w:t xml:space="preserve">ligible Stream 1 applicants </w:t>
      </w:r>
      <w:r w:rsidR="62B74BFD">
        <w:t xml:space="preserve">may have their </w:t>
      </w:r>
      <w:r w:rsidR="733B4C89">
        <w:t xml:space="preserve">Stream 1 and </w:t>
      </w:r>
      <w:r w:rsidR="62B74BFD">
        <w:t xml:space="preserve">Stream 2 </w:t>
      </w:r>
      <w:r w:rsidR="25BA4237">
        <w:t>application</w:t>
      </w:r>
      <w:r w:rsidR="62B74BFD">
        <w:t xml:space="preserve"> assessed </w:t>
      </w:r>
      <w:r w:rsidR="0B8775F2" w:rsidRPr="006B7C6F">
        <w:t>concurrently</w:t>
      </w:r>
      <w:r w:rsidR="44722CB9">
        <w:t xml:space="preserve"> </w:t>
      </w:r>
      <w:r w:rsidR="08530E32">
        <w:t xml:space="preserve">and </w:t>
      </w:r>
      <w:r w:rsidR="62B74BFD">
        <w:t xml:space="preserve">outside of the </w:t>
      </w:r>
      <w:r w:rsidR="3FC484DF">
        <w:t xml:space="preserve">stated </w:t>
      </w:r>
      <w:r w:rsidR="62B74BFD">
        <w:t xml:space="preserve">Stream 2 </w:t>
      </w:r>
      <w:r w:rsidR="08530E32">
        <w:t xml:space="preserve">timeframe. </w:t>
      </w:r>
    </w:p>
    <w:p w14:paraId="0AFBE6D6" w14:textId="77777777" w:rsidR="00533BBA" w:rsidRPr="00437C82" w:rsidRDefault="00533BBA" w:rsidP="00E820B8">
      <w:pPr>
        <w:pStyle w:val="ListBullet"/>
      </w:pPr>
      <w:r w:rsidRPr="00437C82">
        <w:t>payment will made via Virtual Credit Card (VCC); and</w:t>
      </w:r>
    </w:p>
    <w:p w14:paraId="0E1B1D8A" w14:textId="020B31AE" w:rsidR="006E64C4" w:rsidRPr="00FA4181" w:rsidRDefault="00533BBA" w:rsidP="00E820B8">
      <w:pPr>
        <w:pStyle w:val="ListBullet"/>
      </w:pPr>
      <w:r w:rsidRPr="00FA4181">
        <w:t xml:space="preserve">the </w:t>
      </w:r>
      <w:r w:rsidR="00F75C84" w:rsidRPr="00FA4181">
        <w:t>grant</w:t>
      </w:r>
      <w:r w:rsidR="001C7BAD" w:rsidRPr="00FA4181">
        <w:t xml:space="preserve"> </w:t>
      </w:r>
      <w:r w:rsidRPr="00FA4181">
        <w:t xml:space="preserve">amount </w:t>
      </w:r>
      <w:r w:rsidR="00CE2FE8" w:rsidRPr="00FA4181">
        <w:t xml:space="preserve">may be paid </w:t>
      </w:r>
      <w:r w:rsidR="00290282" w:rsidRPr="00FA4181">
        <w:t xml:space="preserve">in </w:t>
      </w:r>
      <w:r w:rsidR="00850635" w:rsidRPr="00FA4181">
        <w:t xml:space="preserve">more than one </w:t>
      </w:r>
      <w:r w:rsidR="00290282" w:rsidRPr="00FA4181">
        <w:t>payment</w:t>
      </w:r>
      <w:r w:rsidR="00033D17" w:rsidRPr="00FA4181">
        <w:t xml:space="preserve"> </w:t>
      </w:r>
      <w:r w:rsidR="00D327AE" w:rsidRPr="00E820B8">
        <w:t>or more than one card</w:t>
      </w:r>
      <w:r w:rsidR="00D327AE">
        <w:t xml:space="preserve"> </w:t>
      </w:r>
      <w:r w:rsidR="00716C41" w:rsidRPr="00FA4181">
        <w:t>via VCC</w:t>
      </w:r>
      <w:r w:rsidRPr="00FA4181">
        <w:t xml:space="preserve"> to be expended by 30 June 2024.</w:t>
      </w:r>
    </w:p>
    <w:p w14:paraId="37B53160" w14:textId="77777777" w:rsidR="00533BBA" w:rsidRPr="00437C82" w:rsidRDefault="00533BBA" w:rsidP="001902B5">
      <w:pPr>
        <w:pStyle w:val="ListParagraph"/>
        <w:rPr>
          <w:rFonts w:asciiTheme="majorHAnsi" w:hAnsiTheme="majorHAnsi"/>
        </w:rPr>
      </w:pPr>
    </w:p>
    <w:tbl>
      <w:tblPr>
        <w:tblStyle w:val="TableGridLight"/>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828"/>
        <w:gridCol w:w="3543"/>
      </w:tblGrid>
      <w:tr w:rsidR="00533BBA" w14:paraId="31F0345B" w14:textId="77777777" w:rsidTr="5D008FB5">
        <w:trPr>
          <w:trHeight w:val="312"/>
        </w:trPr>
        <w:tc>
          <w:tcPr>
            <w:tcW w:w="1838" w:type="dxa"/>
          </w:tcPr>
          <w:p w14:paraId="4FF3369F" w14:textId="77777777" w:rsidR="00533BBA" w:rsidRPr="006F5A16" w:rsidRDefault="00533BBA">
            <w:pPr>
              <w:rPr>
                <w:rFonts w:asciiTheme="minorHAnsi" w:hAnsiTheme="minorHAnsi"/>
                <w:b/>
                <w:bCs/>
                <w:color w:val="1E988A" w:themeColor="background2"/>
              </w:rPr>
            </w:pPr>
            <w:r w:rsidRPr="00C903FC">
              <w:rPr>
                <w:rFonts w:asciiTheme="minorHAnsi" w:hAnsiTheme="minorHAnsi"/>
                <w:b/>
                <w:bCs/>
                <w:color w:val="2E1A47" w:themeColor="text2"/>
              </w:rPr>
              <w:t>Stream 1</w:t>
            </w:r>
          </w:p>
        </w:tc>
        <w:tc>
          <w:tcPr>
            <w:tcW w:w="3828" w:type="dxa"/>
          </w:tcPr>
          <w:p w14:paraId="4083557E" w14:textId="77777777" w:rsidR="00533BBA" w:rsidRPr="006F5A16" w:rsidRDefault="00533BBA">
            <w:pPr>
              <w:rPr>
                <w:rFonts w:asciiTheme="minorHAnsi" w:hAnsiTheme="minorHAnsi"/>
                <w:b/>
                <w:bCs/>
                <w:color w:val="1E988A" w:themeColor="background2"/>
              </w:rPr>
            </w:pPr>
            <w:r w:rsidRPr="00C903FC">
              <w:rPr>
                <w:rFonts w:asciiTheme="minorHAnsi" w:hAnsiTheme="minorHAnsi"/>
                <w:b/>
                <w:bCs/>
                <w:color w:val="2E1A47" w:themeColor="text2"/>
              </w:rPr>
              <w:t>2022-23</w:t>
            </w:r>
          </w:p>
        </w:tc>
        <w:tc>
          <w:tcPr>
            <w:tcW w:w="3543" w:type="dxa"/>
          </w:tcPr>
          <w:p w14:paraId="0973938D" w14:textId="77777777" w:rsidR="00533BBA" w:rsidRPr="006F5A16" w:rsidRDefault="00533BBA">
            <w:pPr>
              <w:rPr>
                <w:rFonts w:asciiTheme="minorHAnsi" w:hAnsiTheme="minorHAnsi"/>
                <w:b/>
                <w:bCs/>
                <w:color w:val="1E988A" w:themeColor="background2"/>
              </w:rPr>
            </w:pPr>
            <w:r w:rsidRPr="00C903FC">
              <w:rPr>
                <w:rFonts w:asciiTheme="minorHAnsi" w:hAnsiTheme="minorHAnsi"/>
                <w:b/>
                <w:bCs/>
                <w:color w:val="2E1A47" w:themeColor="text2"/>
              </w:rPr>
              <w:t>2023-24</w:t>
            </w:r>
          </w:p>
        </w:tc>
      </w:tr>
      <w:tr w:rsidR="00533BBA" w14:paraId="1BC79EAD" w14:textId="77777777" w:rsidTr="5D008FB5">
        <w:trPr>
          <w:trHeight w:val="506"/>
        </w:trPr>
        <w:tc>
          <w:tcPr>
            <w:tcW w:w="1838" w:type="dxa"/>
          </w:tcPr>
          <w:p w14:paraId="6715605F" w14:textId="2DFD0435" w:rsidR="00533BBA" w:rsidRPr="00437C82" w:rsidRDefault="00CA5998" w:rsidP="00E76918">
            <w:pPr>
              <w:ind w:hanging="110"/>
              <w:rPr>
                <w:rFonts w:asciiTheme="minorHAnsi" w:hAnsiTheme="minorHAnsi"/>
              </w:rPr>
            </w:pPr>
            <w:r>
              <w:rPr>
                <w:rFonts w:asciiTheme="minorHAnsi" w:hAnsiTheme="minorHAnsi"/>
              </w:rPr>
              <w:t xml:space="preserve"> </w:t>
            </w:r>
            <w:r w:rsidR="00716C41">
              <w:rPr>
                <w:rFonts w:asciiTheme="minorHAnsi" w:hAnsiTheme="minorHAnsi"/>
              </w:rPr>
              <w:t>Grant amount</w:t>
            </w:r>
          </w:p>
        </w:tc>
        <w:tc>
          <w:tcPr>
            <w:tcW w:w="3828" w:type="dxa"/>
          </w:tcPr>
          <w:p w14:paraId="6ADCB6A7" w14:textId="7EE49354" w:rsidR="00021BC3" w:rsidRPr="003A57EC" w:rsidRDefault="0BC87C88" w:rsidP="5D008FB5">
            <w:pPr>
              <w:rPr>
                <w:rFonts w:asciiTheme="minorHAnsi" w:hAnsiTheme="minorHAnsi"/>
                <w:highlight w:val="yellow"/>
              </w:rPr>
            </w:pPr>
            <w:r w:rsidRPr="5D008FB5">
              <w:rPr>
                <w:rFonts w:asciiTheme="minorHAnsi" w:hAnsiTheme="minorHAnsi"/>
              </w:rPr>
              <w:t xml:space="preserve">Current financial </w:t>
            </w:r>
            <w:r w:rsidR="246F795A" w:rsidRPr="5D008FB5">
              <w:rPr>
                <w:rFonts w:asciiTheme="minorHAnsi" w:hAnsiTheme="minorHAnsi"/>
              </w:rPr>
              <w:t xml:space="preserve">ATEC members </w:t>
            </w:r>
            <w:r w:rsidR="5ED85B76" w:rsidRPr="5D008FB5">
              <w:rPr>
                <w:rFonts w:asciiTheme="minorHAnsi" w:hAnsiTheme="minorHAnsi"/>
              </w:rPr>
              <w:t>$</w:t>
            </w:r>
            <w:r w:rsidR="57F9DBB3" w:rsidRPr="5D008FB5">
              <w:rPr>
                <w:rFonts w:asciiTheme="minorHAnsi" w:hAnsiTheme="minorHAnsi"/>
              </w:rPr>
              <w:t>1</w:t>
            </w:r>
            <w:r w:rsidR="2A168739" w:rsidRPr="5D008FB5">
              <w:rPr>
                <w:rFonts w:asciiTheme="minorHAnsi" w:hAnsiTheme="minorHAnsi"/>
              </w:rPr>
              <w:t>5</w:t>
            </w:r>
            <w:r w:rsidR="5ED85B76" w:rsidRPr="5D008FB5">
              <w:rPr>
                <w:rFonts w:asciiTheme="minorHAnsi" w:hAnsiTheme="minorHAnsi"/>
              </w:rPr>
              <w:t>,000</w:t>
            </w:r>
          </w:p>
          <w:p w14:paraId="3A1F0A22" w14:textId="3D269AFD" w:rsidR="00533BBA" w:rsidRPr="003A57EC" w:rsidRDefault="0BC87C88" w:rsidP="5D008FB5">
            <w:pPr>
              <w:spacing w:before="120" w:after="120"/>
              <w:rPr>
                <w:rFonts w:asciiTheme="minorHAnsi" w:hAnsiTheme="minorHAnsi"/>
                <w:highlight w:val="yellow"/>
              </w:rPr>
            </w:pPr>
            <w:r w:rsidRPr="5D008FB5">
              <w:rPr>
                <w:rFonts w:asciiTheme="minorHAnsi" w:hAnsiTheme="minorHAnsi"/>
              </w:rPr>
              <w:t xml:space="preserve">Current financial </w:t>
            </w:r>
            <w:r w:rsidR="1E0616A1" w:rsidRPr="5D008FB5">
              <w:rPr>
                <w:rFonts w:asciiTheme="minorHAnsi" w:hAnsiTheme="minorHAnsi"/>
              </w:rPr>
              <w:t>CATO members and o</w:t>
            </w:r>
            <w:r w:rsidR="246F795A" w:rsidRPr="5D008FB5">
              <w:rPr>
                <w:rFonts w:asciiTheme="minorHAnsi" w:hAnsiTheme="minorHAnsi"/>
              </w:rPr>
              <w:t xml:space="preserve">ther </w:t>
            </w:r>
            <w:r w:rsidR="62851735" w:rsidRPr="5D008FB5">
              <w:rPr>
                <w:rFonts w:asciiTheme="minorHAnsi" w:hAnsiTheme="minorHAnsi"/>
              </w:rPr>
              <w:t>grantees</w:t>
            </w:r>
            <w:r w:rsidR="5BF1D879" w:rsidRPr="5D008FB5">
              <w:rPr>
                <w:rFonts w:asciiTheme="minorHAnsi" w:hAnsiTheme="minorHAnsi"/>
              </w:rPr>
              <w:t xml:space="preserve"> $1</w:t>
            </w:r>
            <w:r w:rsidR="2E223A73" w:rsidRPr="5D008FB5">
              <w:rPr>
                <w:rFonts w:asciiTheme="minorHAnsi" w:hAnsiTheme="minorHAnsi"/>
              </w:rPr>
              <w:t>0</w:t>
            </w:r>
            <w:r w:rsidR="5BF1D879" w:rsidRPr="5D008FB5">
              <w:rPr>
                <w:rFonts w:asciiTheme="minorHAnsi" w:hAnsiTheme="minorHAnsi"/>
              </w:rPr>
              <w:t>,000</w:t>
            </w:r>
          </w:p>
        </w:tc>
        <w:tc>
          <w:tcPr>
            <w:tcW w:w="3543" w:type="dxa"/>
          </w:tcPr>
          <w:p w14:paraId="53D48A39" w14:textId="47D71DCA" w:rsidR="00533BBA" w:rsidRPr="00437C82" w:rsidRDefault="00533BBA" w:rsidP="00CA5998">
            <w:pPr>
              <w:rPr>
                <w:rFonts w:asciiTheme="minorHAnsi" w:hAnsiTheme="minorHAnsi"/>
              </w:rPr>
            </w:pPr>
            <w:r w:rsidRPr="00437C82">
              <w:rPr>
                <w:rFonts w:asciiTheme="minorHAnsi" w:hAnsiTheme="minorHAnsi"/>
              </w:rPr>
              <w:t xml:space="preserve">To be confirmed based on the demand on funding in 2022-23 </w:t>
            </w:r>
          </w:p>
        </w:tc>
      </w:tr>
    </w:tbl>
    <w:p w14:paraId="20E1C161" w14:textId="5BAC22CD" w:rsidR="00533BBA" w:rsidRPr="003C0A37" w:rsidRDefault="003C0A37" w:rsidP="00CA5998">
      <w:pPr>
        <w:pStyle w:val="Heading5"/>
        <w:keepLines w:val="0"/>
        <w:tabs>
          <w:tab w:val="left" w:pos="1985"/>
        </w:tabs>
        <w:spacing w:before="240" w:after="120" w:line="280" w:lineRule="atLeast"/>
        <w:ind w:left="1080" w:hanging="1080"/>
        <w:rPr>
          <w:rFonts w:asciiTheme="minorHAnsi" w:eastAsiaTheme="minorEastAsia" w:hAnsiTheme="minorHAnsi" w:cstheme="minorBidi"/>
          <w:b/>
          <w:bCs/>
          <w:color w:val="2E1A47" w:themeColor="text2"/>
        </w:rPr>
      </w:pPr>
      <w:bookmarkStart w:id="28" w:name="_Toc134711963"/>
      <w:r w:rsidRPr="003C0A37">
        <w:rPr>
          <w:rFonts w:asciiTheme="minorHAnsi" w:eastAsiaTheme="minorEastAsia" w:hAnsiTheme="minorHAnsi" w:cstheme="minorBidi"/>
          <w:b/>
          <w:bCs/>
          <w:color w:val="2E1A47" w:themeColor="text2"/>
        </w:rPr>
        <w:t>3.1.2</w:t>
      </w:r>
      <w:r w:rsidR="00CA5998">
        <w:rPr>
          <w:rFonts w:asciiTheme="minorHAnsi" w:eastAsiaTheme="minorEastAsia" w:hAnsiTheme="minorHAnsi" w:cstheme="minorBidi"/>
          <w:b/>
          <w:bCs/>
          <w:color w:val="2E1A47" w:themeColor="text2"/>
        </w:rPr>
        <w:t xml:space="preserve"> </w:t>
      </w:r>
      <w:r w:rsidR="00533BBA" w:rsidRPr="003C0A37">
        <w:rPr>
          <w:rFonts w:asciiTheme="minorHAnsi" w:eastAsiaTheme="minorEastAsia" w:hAnsiTheme="minorHAnsi" w:cstheme="minorBidi"/>
          <w:b/>
          <w:bCs/>
          <w:color w:val="2E1A47" w:themeColor="text2"/>
        </w:rPr>
        <w:t>Stream 2 – Digital uplift</w:t>
      </w:r>
      <w:bookmarkEnd w:id="28"/>
    </w:p>
    <w:p w14:paraId="0FC457C5" w14:textId="77777777" w:rsidR="00533BBA" w:rsidRPr="00437C82" w:rsidRDefault="00533BBA" w:rsidP="005A3795">
      <w:r w:rsidRPr="00437C82">
        <w:t xml:space="preserve">The maximum grant amount is $2,000 per grantee, paid once. </w:t>
      </w:r>
    </w:p>
    <w:p w14:paraId="50113E45" w14:textId="07B49CA1" w:rsidR="00CA7198" w:rsidRDefault="00FA4B82" w:rsidP="005A3795">
      <w:pPr>
        <w:rPr>
          <w:rFonts w:ascii="Verdana" w:hAnsi="Verdana"/>
        </w:rPr>
      </w:pPr>
      <w:r>
        <w:t xml:space="preserve">Stream 2 </w:t>
      </w:r>
      <w:r w:rsidR="005B7F46">
        <w:t>a</w:t>
      </w:r>
      <w:r w:rsidR="00033D17">
        <w:t>pplicants</w:t>
      </w:r>
      <w:r w:rsidR="00033D17" w:rsidRPr="00437C82">
        <w:t xml:space="preserve"> </w:t>
      </w:r>
      <w:r w:rsidR="00533BBA" w:rsidRPr="00437C82">
        <w:t>are only required to apply once, with</w:t>
      </w:r>
      <w:r w:rsidR="00EF1B32">
        <w:t xml:space="preserve"> a</w:t>
      </w:r>
      <w:r w:rsidR="00533BBA" w:rsidRPr="00437C82">
        <w:t xml:space="preserve"> letter of agreement for a one-off payment only in either 2022-23 </w:t>
      </w:r>
      <w:r w:rsidR="00533BBA" w:rsidRPr="006F6086">
        <w:t>or 2023-24</w:t>
      </w:r>
      <w:r w:rsidR="00CA7198" w:rsidRPr="006F6086">
        <w:t xml:space="preserve"> and requirements for the business to advise Austrade if they cease to be eligible through sale of the business, cessation of trading, cessation of financial membership of an association or failure to maintain their ATO obligations.</w:t>
      </w:r>
    </w:p>
    <w:p w14:paraId="7C9D5766" w14:textId="77777777" w:rsidR="00533BBA" w:rsidRPr="00437C82" w:rsidRDefault="00533BBA" w:rsidP="005A3795">
      <w:pPr>
        <w:rPr>
          <w:iCs/>
          <w:color w:val="000000" w:themeColor="text1"/>
        </w:rPr>
      </w:pPr>
      <w:r w:rsidRPr="00437C82">
        <w:rPr>
          <w:rStyle w:val="normaltextrun"/>
          <w:iCs/>
          <w:color w:val="000000"/>
          <w:shd w:val="clear" w:color="auto" w:fill="FFFFFF"/>
        </w:rPr>
        <w:t xml:space="preserve">Activities </w:t>
      </w:r>
      <w:r w:rsidRPr="00437C82">
        <w:rPr>
          <w:iCs/>
          <w:color w:val="000000" w:themeColor="text1"/>
        </w:rPr>
        <w:t>and costs for Stream 2 can be incurred in either 2022-23 or 2023-24 financial years, noting they must be paid for using the VCC.</w:t>
      </w:r>
    </w:p>
    <w:p w14:paraId="3B2ECEFA" w14:textId="77777777" w:rsidR="00533BBA" w:rsidRPr="00437C82" w:rsidRDefault="00533BBA" w:rsidP="005A3795">
      <w:pPr>
        <w:rPr>
          <w:rFonts w:cs="Arial"/>
        </w:rPr>
      </w:pPr>
      <w:r w:rsidRPr="00437C82">
        <w:rPr>
          <w:rFonts w:cs="Arial"/>
        </w:rPr>
        <w:t>Please note:</w:t>
      </w:r>
    </w:p>
    <w:p w14:paraId="0DC72E75" w14:textId="199F0CB4" w:rsidR="00533BBA" w:rsidRPr="00437C82" w:rsidRDefault="00192B6E" w:rsidP="005A3795">
      <w:pPr>
        <w:pStyle w:val="ListBullet"/>
      </w:pPr>
      <w:r>
        <w:t>o</w:t>
      </w:r>
      <w:r w:rsidR="00533BBA" w:rsidRPr="00437C82">
        <w:t xml:space="preserve">nly one application per ABN registered business will be considered per </w:t>
      </w:r>
      <w:proofErr w:type="gramStart"/>
      <w:r w:rsidR="00533BBA" w:rsidRPr="00437C82">
        <w:t>Stream</w:t>
      </w:r>
      <w:proofErr w:type="gramEnd"/>
    </w:p>
    <w:p w14:paraId="179CEE0C" w14:textId="05B713BC" w:rsidR="005B7F46" w:rsidRPr="00C25651" w:rsidRDefault="005B7F46" w:rsidP="005A3795">
      <w:pPr>
        <w:pStyle w:val="ListBullet"/>
      </w:pPr>
      <w:r w:rsidRPr="008108F5">
        <w:t xml:space="preserve">eligible Stream 1 applicants will automatically be deemed eligible for Stream 2 and will be considered for funding unless they opt-out during the application </w:t>
      </w:r>
      <w:proofErr w:type="gramStart"/>
      <w:r w:rsidRPr="008108F5">
        <w:t>process</w:t>
      </w:r>
      <w:proofErr w:type="gramEnd"/>
    </w:p>
    <w:p w14:paraId="2D4DE59E" w14:textId="5B7CCB91" w:rsidR="00533BBA" w:rsidRDefault="00DE1997" w:rsidP="005A3795">
      <w:pPr>
        <w:pStyle w:val="ListBullet"/>
      </w:pPr>
      <w:r>
        <w:t xml:space="preserve">applicants can apply for Stream 2 only by completing the Stream 2 application form </w:t>
      </w:r>
      <w:proofErr w:type="gramStart"/>
      <w:r>
        <w:t>online</w:t>
      </w:r>
      <w:proofErr w:type="gramEnd"/>
    </w:p>
    <w:p w14:paraId="206EB132" w14:textId="5D9A6353" w:rsidR="00533BBA" w:rsidRPr="00AF6FC5" w:rsidRDefault="00533BBA" w:rsidP="005A3795">
      <w:pPr>
        <w:pStyle w:val="ListBullet"/>
      </w:pPr>
      <w:r w:rsidRPr="00AF6FC5">
        <w:t xml:space="preserve">payment will made via Virtual Credit Card (VCC) </w:t>
      </w:r>
    </w:p>
    <w:p w14:paraId="3052B1BE" w14:textId="1A6650C0" w:rsidR="000C7DFC" w:rsidRDefault="00533BBA" w:rsidP="00CA7CC7">
      <w:pPr>
        <w:pStyle w:val="ListBullet"/>
      </w:pPr>
      <w:r w:rsidRPr="009C3C59">
        <w:t xml:space="preserve">the amount will be paid as one payment </w:t>
      </w:r>
      <w:r w:rsidR="00465937" w:rsidRPr="009C3C59">
        <w:t xml:space="preserve">via VCC </w:t>
      </w:r>
      <w:r w:rsidRPr="009C3C59">
        <w:t>to be expended by 30 June 2024</w:t>
      </w:r>
      <w:r w:rsidR="007B25B1" w:rsidRPr="009C3C59">
        <w:t>,</w:t>
      </w:r>
      <w:r w:rsidRPr="009C3C59">
        <w:t xml:space="preserve"> for activities and costs incurred in either 2022-23 or 2023-24</w:t>
      </w:r>
      <w:r w:rsidR="00481C10">
        <w:t>.</w:t>
      </w:r>
      <w:r w:rsidR="00DB2D85">
        <w:br/>
      </w:r>
    </w:p>
    <w:tbl>
      <w:tblPr>
        <w:tblStyle w:val="TableGrid"/>
        <w:tblW w:w="0" w:type="auto"/>
        <w:tblLook w:val="04A0" w:firstRow="1" w:lastRow="0" w:firstColumn="1" w:lastColumn="0" w:noHBand="0" w:noVBand="1"/>
      </w:tblPr>
      <w:tblGrid>
        <w:gridCol w:w="4106"/>
        <w:gridCol w:w="4961"/>
      </w:tblGrid>
      <w:tr w:rsidR="00533BBA" w14:paraId="6FE50887" w14:textId="77777777" w:rsidTr="00343453">
        <w:tc>
          <w:tcPr>
            <w:tcW w:w="4106" w:type="dxa"/>
            <w:shd w:val="clear" w:color="auto" w:fill="auto"/>
          </w:tcPr>
          <w:p w14:paraId="788809BA" w14:textId="77777777" w:rsidR="00533BBA" w:rsidRPr="007E6F3A" w:rsidRDefault="00533BBA">
            <w:pPr>
              <w:rPr>
                <w:rFonts w:ascii="Verdana" w:hAnsi="Verdana"/>
                <w:b/>
                <w:bCs/>
                <w:color w:val="1E988A" w:themeColor="background2"/>
              </w:rPr>
            </w:pPr>
            <w:r w:rsidRPr="00C903FC">
              <w:rPr>
                <w:rFonts w:ascii="Verdana" w:hAnsi="Verdana"/>
                <w:b/>
                <w:bCs/>
                <w:color w:val="2E1A47" w:themeColor="text2"/>
              </w:rPr>
              <w:t>Stream 2</w:t>
            </w:r>
          </w:p>
        </w:tc>
        <w:tc>
          <w:tcPr>
            <w:tcW w:w="4961" w:type="dxa"/>
            <w:shd w:val="clear" w:color="auto" w:fill="auto"/>
          </w:tcPr>
          <w:p w14:paraId="6E69E78D" w14:textId="4C3A9E8E" w:rsidR="00533BBA" w:rsidRPr="007E6F3A" w:rsidRDefault="00533BBA" w:rsidP="00E7279D">
            <w:pPr>
              <w:spacing w:after="0"/>
              <w:jc w:val="center"/>
              <w:rPr>
                <w:rFonts w:ascii="Verdana" w:hAnsi="Verdana"/>
                <w:b/>
                <w:bCs/>
                <w:color w:val="1E988A" w:themeColor="background2"/>
              </w:rPr>
            </w:pPr>
            <w:r w:rsidRPr="00C903FC">
              <w:rPr>
                <w:rFonts w:ascii="Verdana" w:hAnsi="Verdana"/>
                <w:b/>
                <w:bCs/>
                <w:color w:val="2E1A47" w:themeColor="text2"/>
              </w:rPr>
              <w:t>in either 2022-23</w:t>
            </w:r>
            <w:r w:rsidR="007E6F3A" w:rsidRPr="007E6F3A">
              <w:rPr>
                <w:rFonts w:ascii="Verdana" w:hAnsi="Verdana"/>
                <w:b/>
                <w:bCs/>
                <w:color w:val="1E988A" w:themeColor="background2"/>
              </w:rPr>
              <w:t xml:space="preserve"> </w:t>
            </w:r>
            <w:r w:rsidRPr="00C903FC">
              <w:rPr>
                <w:rFonts w:ascii="Verdana" w:hAnsi="Verdana"/>
                <w:b/>
                <w:bCs/>
                <w:color w:val="2E1A47" w:themeColor="accent2"/>
              </w:rPr>
              <w:t>or 2023-24</w:t>
            </w:r>
          </w:p>
        </w:tc>
      </w:tr>
      <w:tr w:rsidR="00533BBA" w14:paraId="13FBA0F3" w14:textId="77777777" w:rsidTr="00343453">
        <w:tc>
          <w:tcPr>
            <w:tcW w:w="4106" w:type="dxa"/>
            <w:shd w:val="clear" w:color="auto" w:fill="auto"/>
          </w:tcPr>
          <w:p w14:paraId="40850A12" w14:textId="77777777" w:rsidR="00533BBA" w:rsidRDefault="00533BBA">
            <w:pPr>
              <w:rPr>
                <w:rFonts w:ascii="Verdana" w:hAnsi="Verdana"/>
              </w:rPr>
            </w:pPr>
            <w:r>
              <w:rPr>
                <w:rFonts w:ascii="Verdana" w:hAnsi="Verdana"/>
              </w:rPr>
              <w:t>One-off grant amount only</w:t>
            </w:r>
          </w:p>
        </w:tc>
        <w:tc>
          <w:tcPr>
            <w:tcW w:w="4961" w:type="dxa"/>
            <w:shd w:val="clear" w:color="auto" w:fill="auto"/>
          </w:tcPr>
          <w:p w14:paraId="4AE02516" w14:textId="77777777" w:rsidR="00533BBA" w:rsidRDefault="00533BBA" w:rsidP="00E7279D">
            <w:pPr>
              <w:jc w:val="center"/>
              <w:rPr>
                <w:rFonts w:ascii="Verdana" w:hAnsi="Verdana"/>
              </w:rPr>
            </w:pPr>
            <w:r>
              <w:rPr>
                <w:rFonts w:ascii="Verdana" w:hAnsi="Verdana"/>
              </w:rPr>
              <w:t>$2,000</w:t>
            </w:r>
          </w:p>
        </w:tc>
      </w:tr>
    </w:tbl>
    <w:p w14:paraId="58848192" w14:textId="0FBCB0A5" w:rsidR="00533BBA" w:rsidRDefault="00533BBA" w:rsidP="00745682">
      <w:pPr>
        <w:pStyle w:val="Heading2"/>
        <w:numPr>
          <w:ilvl w:val="0"/>
          <w:numId w:val="4"/>
        </w:numPr>
      </w:pPr>
      <w:bookmarkStart w:id="29" w:name="_Toc134711964"/>
      <w:r>
        <w:t>Eligibility Criteria</w:t>
      </w:r>
      <w:bookmarkEnd w:id="29"/>
    </w:p>
    <w:p w14:paraId="2A14A7A9" w14:textId="77777777" w:rsidR="00533BBA" w:rsidRPr="00437C82" w:rsidRDefault="00533BBA" w:rsidP="00DB2D85">
      <w:bookmarkStart w:id="30" w:name="_Hlk128116442"/>
      <w:r w:rsidRPr="00437C82">
        <w:t xml:space="preserve">We cannot consider your application if it does not satisfy all the eligibility criteria. Eligibility criteria will not be waived under any circumstances. </w:t>
      </w:r>
    </w:p>
    <w:p w14:paraId="7570BC82" w14:textId="20F4E62C" w:rsidR="00533BBA" w:rsidRPr="00437C82" w:rsidRDefault="00533BBA" w:rsidP="00DB2D85">
      <w:r w:rsidRPr="00437C82">
        <w:t xml:space="preserve">We cannot provide a grant if you receive funding from another government source at </w:t>
      </w:r>
      <w:r w:rsidRPr="002E68F9">
        <w:t>Commonwealth, State/</w:t>
      </w:r>
      <w:proofErr w:type="gramStart"/>
      <w:r w:rsidRPr="002E68F9">
        <w:t>Territory</w:t>
      </w:r>
      <w:proofErr w:type="gramEnd"/>
      <w:r w:rsidRPr="002E68F9">
        <w:t xml:space="preserve"> or local level </w:t>
      </w:r>
      <w:r w:rsidRPr="00437C82">
        <w:t xml:space="preserve">(such as the Export Market Development Grant </w:t>
      </w:r>
      <w:r w:rsidR="002265C9">
        <w:t>–</w:t>
      </w:r>
      <w:r w:rsidRPr="00437C82">
        <w:t xml:space="preserve"> EMDG) for the same activities. </w:t>
      </w:r>
    </w:p>
    <w:p w14:paraId="00FCB753" w14:textId="4979F2EA" w:rsidR="00533BBA" w:rsidRPr="002265C9" w:rsidRDefault="00533BBA" w:rsidP="009E27B7">
      <w:pPr>
        <w:pStyle w:val="ListBullet"/>
      </w:pPr>
      <w:r w:rsidRPr="002265C9" w:rsidDel="008A216D">
        <w:t>However</w:t>
      </w:r>
      <w:r w:rsidRPr="002265C9">
        <w:t xml:space="preserve">, applicants who have received EMDG previously are eligible for </w:t>
      </w:r>
      <w:r w:rsidR="002265C9" w:rsidRPr="002265C9">
        <w:t>RITG</w:t>
      </w:r>
      <w:r w:rsidRPr="002265C9">
        <w:t xml:space="preserve"> if they are no longer eligible for EMDG due to reaching their EMDG cap. </w:t>
      </w:r>
    </w:p>
    <w:p w14:paraId="7A11946F" w14:textId="32F1D8C8" w:rsidR="00533BBA" w:rsidRPr="002265C9" w:rsidRDefault="00533BBA" w:rsidP="009E27B7">
      <w:pPr>
        <w:pStyle w:val="ListBullet"/>
      </w:pPr>
      <w:r w:rsidRPr="002265C9">
        <w:rPr>
          <w:rFonts w:eastAsia="Verdana" w:cs="Verdana"/>
        </w:rPr>
        <w:t xml:space="preserve">Applicants who are currently receiving EMDG are also eligible for </w:t>
      </w:r>
      <w:r w:rsidR="000047B5" w:rsidRPr="002265C9">
        <w:rPr>
          <w:rFonts w:eastAsia="Verdana" w:cs="Verdana"/>
        </w:rPr>
        <w:t>the Program</w:t>
      </w:r>
      <w:r w:rsidRPr="002265C9">
        <w:rPr>
          <w:rFonts w:eastAsia="Verdana" w:cs="Verdana"/>
        </w:rPr>
        <w:t xml:space="preserve"> provided there is no duplication of funding for the same activity or activities.</w:t>
      </w:r>
      <w:r w:rsidRPr="002265C9">
        <w:t xml:space="preserve"> Austrade may conduct checks on a sample of businesses against current EMDG applicants.</w:t>
      </w:r>
    </w:p>
    <w:p w14:paraId="0F7869C1" w14:textId="77777777" w:rsidR="00533BBA" w:rsidRPr="00437C82" w:rsidRDefault="00533BBA" w:rsidP="004A6C0E">
      <w:r w:rsidRPr="00437C82">
        <w:t xml:space="preserve">Austrade’s Program Delegate will have final decision-making powers on whether applicants are eligible for a grant. </w:t>
      </w:r>
    </w:p>
    <w:p w14:paraId="79807D64" w14:textId="77777777" w:rsidR="004A6C0E" w:rsidRDefault="004A6C0E">
      <w:pPr>
        <w:rPr>
          <w:iCs/>
        </w:rPr>
      </w:pPr>
      <w:bookmarkStart w:id="31" w:name="_Hlk128116694"/>
      <w:bookmarkEnd w:id="30"/>
      <w:r>
        <w:rPr>
          <w:iCs/>
        </w:rPr>
        <w:br w:type="page"/>
      </w:r>
    </w:p>
    <w:p w14:paraId="08562D42" w14:textId="7B6F5799" w:rsidR="00533BBA" w:rsidRPr="00437C82" w:rsidRDefault="00533BBA" w:rsidP="004A6C0E">
      <w:pPr>
        <w:rPr>
          <w:iCs/>
        </w:rPr>
      </w:pPr>
      <w:r w:rsidRPr="00437C82">
        <w:rPr>
          <w:iCs/>
        </w:rPr>
        <w:lastRenderedPageBreak/>
        <w:t xml:space="preserve">Applicants must maintain the following minimum eligibility criteria for the duration of the grant and </w:t>
      </w:r>
      <w:r w:rsidR="00CB70DB">
        <w:rPr>
          <w:iCs/>
        </w:rPr>
        <w:t>letter of agreement</w:t>
      </w:r>
      <w:r w:rsidRPr="00437C82">
        <w:rPr>
          <w:iCs/>
        </w:rPr>
        <w:t>:</w:t>
      </w:r>
    </w:p>
    <w:p w14:paraId="6D12E01E" w14:textId="2AEE5740" w:rsidR="00533BBA" w:rsidRPr="00285168" w:rsidRDefault="00533BBA" w:rsidP="00285168">
      <w:pPr>
        <w:pStyle w:val="ListBullet"/>
        <w:rPr>
          <w:rStyle w:val="highlightedtextChar"/>
          <w:rFonts w:eastAsiaTheme="minorEastAsia"/>
          <w:b w:val="0"/>
          <w:iCs w:val="0"/>
          <w:color w:val="auto"/>
          <w:sz w:val="20"/>
          <w:szCs w:val="20"/>
          <w:lang w:eastAsia="zh-CN"/>
        </w:rPr>
      </w:pPr>
      <w:r w:rsidRPr="00285168">
        <w:rPr>
          <w:rStyle w:val="highlightedtextChar"/>
          <w:rFonts w:eastAsiaTheme="minorEastAsia"/>
          <w:b w:val="0"/>
          <w:iCs w:val="0"/>
          <w:color w:val="auto"/>
          <w:sz w:val="20"/>
          <w:szCs w:val="20"/>
          <w:lang w:eastAsia="zh-CN"/>
        </w:rPr>
        <w:t>be a legal entity, able to enter into a legally binding agreement</w:t>
      </w:r>
      <w:r w:rsidR="002265C9" w:rsidRPr="00285168">
        <w:rPr>
          <w:rStyle w:val="highlightedtextChar"/>
          <w:rFonts w:eastAsiaTheme="minorEastAsia"/>
          <w:b w:val="0"/>
          <w:iCs w:val="0"/>
          <w:color w:val="auto"/>
          <w:sz w:val="20"/>
          <w:szCs w:val="20"/>
          <w:lang w:eastAsia="zh-CN"/>
        </w:rPr>
        <w:t xml:space="preserve"> </w:t>
      </w:r>
      <w:r w:rsidRPr="00285168">
        <w:rPr>
          <w:rStyle w:val="highlightedtextChar"/>
          <w:rFonts w:eastAsiaTheme="minorEastAsia"/>
          <w:b w:val="0"/>
          <w:iCs w:val="0"/>
          <w:color w:val="auto"/>
          <w:sz w:val="20"/>
          <w:szCs w:val="20"/>
          <w:lang w:eastAsia="zh-CN"/>
        </w:rPr>
        <w:t xml:space="preserve">with </w:t>
      </w:r>
      <w:proofErr w:type="gramStart"/>
      <w:r w:rsidRPr="00285168">
        <w:rPr>
          <w:rStyle w:val="highlightedtextChar"/>
          <w:rFonts w:eastAsiaTheme="minorEastAsia"/>
          <w:b w:val="0"/>
          <w:iCs w:val="0"/>
          <w:color w:val="auto"/>
          <w:sz w:val="20"/>
          <w:szCs w:val="20"/>
          <w:lang w:eastAsia="zh-CN"/>
        </w:rPr>
        <w:t>Austrade</w:t>
      </w:r>
      <w:proofErr w:type="gramEnd"/>
    </w:p>
    <w:p w14:paraId="082CC002" w14:textId="14960A72" w:rsidR="00533BBA" w:rsidRPr="00285168" w:rsidRDefault="00533BBA" w:rsidP="00285168">
      <w:pPr>
        <w:pStyle w:val="ListBullet"/>
        <w:rPr>
          <w:rStyle w:val="highlightedtextChar"/>
          <w:rFonts w:eastAsiaTheme="minorEastAsia"/>
          <w:b w:val="0"/>
          <w:iCs w:val="0"/>
          <w:color w:val="auto"/>
          <w:sz w:val="20"/>
          <w:szCs w:val="20"/>
          <w:lang w:eastAsia="zh-CN"/>
        </w:rPr>
      </w:pPr>
      <w:r w:rsidRPr="00285168">
        <w:rPr>
          <w:rStyle w:val="highlightedtextChar"/>
          <w:rFonts w:eastAsiaTheme="minorEastAsia"/>
          <w:b w:val="0"/>
          <w:iCs w:val="0"/>
          <w:color w:val="auto"/>
          <w:sz w:val="20"/>
          <w:szCs w:val="20"/>
          <w:lang w:eastAsia="zh-CN"/>
        </w:rPr>
        <w:t>have a valid Australian Business Number (ABN)</w:t>
      </w:r>
    </w:p>
    <w:p w14:paraId="37CECFCA" w14:textId="5B1B62DF" w:rsidR="00533BBA" w:rsidRPr="00285168" w:rsidRDefault="00533BBA" w:rsidP="00285168">
      <w:pPr>
        <w:pStyle w:val="ListBullet"/>
        <w:rPr>
          <w:rStyle w:val="highlightedtextChar"/>
          <w:rFonts w:eastAsiaTheme="minorEastAsia"/>
          <w:b w:val="0"/>
          <w:iCs w:val="0"/>
          <w:color w:val="auto"/>
          <w:sz w:val="20"/>
          <w:szCs w:val="20"/>
          <w:lang w:eastAsia="zh-CN"/>
        </w:rPr>
      </w:pPr>
      <w:r w:rsidRPr="00285168">
        <w:rPr>
          <w:rStyle w:val="highlightedtextChar"/>
          <w:rFonts w:eastAsiaTheme="minorEastAsia"/>
          <w:b w:val="0"/>
          <w:iCs w:val="0"/>
          <w:color w:val="auto"/>
          <w:sz w:val="20"/>
          <w:szCs w:val="20"/>
          <w:lang w:eastAsia="zh-CN"/>
        </w:rPr>
        <w:t xml:space="preserve">be registered for the purposes of </w:t>
      </w:r>
      <w:proofErr w:type="gramStart"/>
      <w:r w:rsidRPr="00285168">
        <w:rPr>
          <w:rStyle w:val="highlightedtextChar"/>
          <w:rFonts w:eastAsiaTheme="minorEastAsia"/>
          <w:b w:val="0"/>
          <w:iCs w:val="0"/>
          <w:color w:val="auto"/>
          <w:sz w:val="20"/>
          <w:szCs w:val="20"/>
          <w:lang w:eastAsia="zh-CN"/>
        </w:rPr>
        <w:t>GST</w:t>
      </w:r>
      <w:proofErr w:type="gramEnd"/>
    </w:p>
    <w:p w14:paraId="032A02AD" w14:textId="44ACEC56" w:rsidR="00E309DF" w:rsidRPr="00285168" w:rsidRDefault="00183DB5" w:rsidP="00285168">
      <w:pPr>
        <w:pStyle w:val="ListBullet"/>
      </w:pPr>
      <w:r w:rsidRPr="00285168">
        <w:t xml:space="preserve">retain the same ownership as at the time of </w:t>
      </w:r>
      <w:proofErr w:type="gramStart"/>
      <w:r w:rsidRPr="00285168">
        <w:t>application</w:t>
      </w:r>
      <w:proofErr w:type="gramEnd"/>
      <w:r w:rsidRPr="00285168">
        <w:t xml:space="preserve"> </w:t>
      </w:r>
    </w:p>
    <w:p w14:paraId="7E9F45D4" w14:textId="38F38B97" w:rsidR="00964750" w:rsidRPr="00285168" w:rsidRDefault="00964750" w:rsidP="00285168">
      <w:pPr>
        <w:pStyle w:val="ListBullet"/>
      </w:pPr>
      <w:r w:rsidRPr="00285168">
        <w:t>retain</w:t>
      </w:r>
      <w:r w:rsidR="00D327AE" w:rsidRPr="00285168">
        <w:t xml:space="preserve"> current</w:t>
      </w:r>
      <w:r w:rsidRPr="00285168">
        <w:t xml:space="preserve"> financial membership of ATEC or CATO</w:t>
      </w:r>
    </w:p>
    <w:p w14:paraId="0464379D" w14:textId="77777777" w:rsidR="006F6086" w:rsidRPr="00285168" w:rsidRDefault="003D1595" w:rsidP="00285168">
      <w:pPr>
        <w:pStyle w:val="ListBullet"/>
      </w:pPr>
      <w:r w:rsidRPr="00285168">
        <w:t xml:space="preserve">continue trading and </w:t>
      </w:r>
      <w:r w:rsidR="009817E9" w:rsidRPr="00285168">
        <w:t xml:space="preserve">not be under </w:t>
      </w:r>
      <w:r w:rsidRPr="00285168">
        <w:t>insolvency administration</w:t>
      </w:r>
      <w:r w:rsidR="006F6086" w:rsidRPr="00285168">
        <w:t>; and</w:t>
      </w:r>
    </w:p>
    <w:p w14:paraId="78BF6DE4" w14:textId="1D0F53E0" w:rsidR="00A86E20" w:rsidRPr="00285168" w:rsidRDefault="006F6086" w:rsidP="00285168">
      <w:pPr>
        <w:pStyle w:val="ListBullet"/>
        <w:rPr>
          <w:rStyle w:val="highlightedtextChar"/>
          <w:rFonts w:eastAsiaTheme="minorEastAsia"/>
          <w:b w:val="0"/>
          <w:iCs w:val="0"/>
          <w:color w:val="auto"/>
          <w:sz w:val="20"/>
          <w:szCs w:val="20"/>
          <w:lang w:eastAsia="zh-CN"/>
        </w:rPr>
      </w:pPr>
      <w:r w:rsidRPr="00285168">
        <w:t xml:space="preserve">comply with all the relevant Australian Taxation Office (ATO) legislation, </w:t>
      </w:r>
      <w:proofErr w:type="gramStart"/>
      <w:r w:rsidRPr="00285168">
        <w:t>rulings</w:t>
      </w:r>
      <w:proofErr w:type="gramEnd"/>
      <w:r w:rsidRPr="00285168">
        <w:t xml:space="preserve"> and guidelines. During the assessment process we may require you to provide evidence that you have satisfied your tax obligations. We will use this information as part of the application assessment.</w:t>
      </w:r>
    </w:p>
    <w:p w14:paraId="3839FB5F" w14:textId="6A44D8D1" w:rsidR="00533BBA" w:rsidRPr="006F6086" w:rsidRDefault="00533BBA" w:rsidP="00533BBA">
      <w:pPr>
        <w:pStyle w:val="Heading3"/>
      </w:pPr>
      <w:bookmarkStart w:id="32" w:name="_Toc134711965"/>
      <w:bookmarkEnd w:id="31"/>
      <w:r w:rsidRPr="006F6086">
        <w:t>4.1 Who is eligible to apply?</w:t>
      </w:r>
      <w:bookmarkEnd w:id="32"/>
    </w:p>
    <w:p w14:paraId="7F5812DC" w14:textId="31F4EFB8" w:rsidR="00E0222C" w:rsidRPr="006F6086" w:rsidRDefault="00E0222C" w:rsidP="00285168">
      <w:pPr>
        <w:pStyle w:val="Heading5"/>
        <w:keepLines w:val="0"/>
        <w:tabs>
          <w:tab w:val="left" w:pos="1985"/>
        </w:tabs>
        <w:spacing w:before="240" w:after="120" w:line="280" w:lineRule="atLeast"/>
        <w:ind w:left="1080" w:hanging="1080"/>
        <w:rPr>
          <w:rFonts w:asciiTheme="minorHAnsi" w:eastAsiaTheme="minorEastAsia" w:hAnsiTheme="minorHAnsi" w:cstheme="minorBidi"/>
          <w:b/>
          <w:bCs/>
          <w:color w:val="2E1A47" w:themeColor="text2"/>
        </w:rPr>
      </w:pPr>
      <w:bookmarkStart w:id="33" w:name="_Toc134711966"/>
      <w:r w:rsidRPr="69266E79">
        <w:rPr>
          <w:rFonts w:asciiTheme="minorHAnsi" w:eastAsiaTheme="minorEastAsia" w:hAnsiTheme="minorHAnsi" w:cstheme="minorBidi"/>
          <w:b/>
          <w:color w:val="2E1A47" w:themeColor="accent2"/>
        </w:rPr>
        <w:t xml:space="preserve">4.1.1 Stream 1 – Reconnect </w:t>
      </w:r>
      <w:r w:rsidR="003A1E99" w:rsidRPr="69266E79">
        <w:rPr>
          <w:rFonts w:asciiTheme="minorHAnsi" w:eastAsiaTheme="minorEastAsia" w:hAnsiTheme="minorHAnsi" w:cstheme="minorBidi"/>
          <w:b/>
          <w:color w:val="2E1A47" w:themeColor="accent2"/>
        </w:rPr>
        <w:t>with</w:t>
      </w:r>
      <w:r w:rsidRPr="69266E79">
        <w:rPr>
          <w:rFonts w:asciiTheme="minorHAnsi" w:eastAsiaTheme="minorEastAsia" w:hAnsiTheme="minorHAnsi" w:cstheme="minorBidi"/>
          <w:b/>
          <w:color w:val="2E1A47" w:themeColor="accent2"/>
        </w:rPr>
        <w:t xml:space="preserve"> international </w:t>
      </w:r>
      <w:proofErr w:type="gramStart"/>
      <w:r w:rsidRPr="69266E79">
        <w:rPr>
          <w:rFonts w:asciiTheme="minorHAnsi" w:eastAsiaTheme="minorEastAsia" w:hAnsiTheme="minorHAnsi" w:cstheme="minorBidi"/>
          <w:b/>
          <w:color w:val="2E1A47" w:themeColor="accent2"/>
        </w:rPr>
        <w:t>markets</w:t>
      </w:r>
      <w:proofErr w:type="gramEnd"/>
      <w:r w:rsidRPr="69266E79">
        <w:rPr>
          <w:rFonts w:asciiTheme="minorHAnsi" w:eastAsiaTheme="minorEastAsia" w:hAnsiTheme="minorHAnsi" w:cstheme="minorBidi"/>
          <w:b/>
          <w:color w:val="2E1A47" w:themeColor="accent2"/>
        </w:rPr>
        <w:t xml:space="preserve"> </w:t>
      </w:r>
      <w:bookmarkEnd w:id="33"/>
    </w:p>
    <w:p w14:paraId="6CECF78E" w14:textId="3775E706" w:rsidR="00124FAA" w:rsidRDefault="00E0222C" w:rsidP="00D41E4C">
      <w:pPr>
        <w:spacing w:line="240" w:lineRule="auto"/>
      </w:pPr>
      <w:r w:rsidRPr="006F6086">
        <w:t>Applicants must</w:t>
      </w:r>
      <w:r w:rsidR="00124FAA" w:rsidRPr="006F6086">
        <w:t xml:space="preserve"> </w:t>
      </w:r>
      <w:r w:rsidR="00BB24CE" w:rsidRPr="006F6086">
        <w:t xml:space="preserve">be a current </w:t>
      </w:r>
      <w:r w:rsidR="00124FAA" w:rsidRPr="006F6086">
        <w:t xml:space="preserve">financial member of ATEC </w:t>
      </w:r>
      <w:r w:rsidR="00373CD4" w:rsidRPr="006F6086">
        <w:t>or</w:t>
      </w:r>
      <w:r w:rsidR="00124FAA" w:rsidRPr="006F6086">
        <w:t xml:space="preserve"> CATO </w:t>
      </w:r>
      <w:r w:rsidR="00373CD4" w:rsidRPr="006F6086">
        <w:t>prior</w:t>
      </w:r>
      <w:r w:rsidR="00373CD4" w:rsidRPr="00AA107C">
        <w:t xml:space="preserve"> to April 2023</w:t>
      </w:r>
      <w:r w:rsidR="004C5F1E">
        <w:t>:</w:t>
      </w:r>
    </w:p>
    <w:p w14:paraId="2D409613" w14:textId="77777777" w:rsidR="003A799B" w:rsidRPr="00D94B58" w:rsidRDefault="003A799B" w:rsidP="00D94B58">
      <w:pPr>
        <w:pStyle w:val="ListBullet"/>
      </w:pPr>
      <w:r w:rsidRPr="00D94B58">
        <w:t>Attended Tourism Australia’s Australian Tourism Exchange (ATE) between 2017-2019, or in 2022, as a seller; or </w:t>
      </w:r>
    </w:p>
    <w:p w14:paraId="21CA1060" w14:textId="77777777" w:rsidR="003A799B" w:rsidRPr="00D94B58" w:rsidRDefault="003A799B" w:rsidP="00D94B58">
      <w:pPr>
        <w:pStyle w:val="ListBullet"/>
      </w:pPr>
      <w:r w:rsidRPr="00D94B58">
        <w:t>Attended Tourism Australia’s Marketplace events (UK, SEA, India, USA, Japan) between 2017-2019, or in 2022, as a seller; or </w:t>
      </w:r>
    </w:p>
    <w:p w14:paraId="5FE2F290" w14:textId="77777777" w:rsidR="003A799B" w:rsidRPr="00D94B58" w:rsidRDefault="003A799B" w:rsidP="00D94B58">
      <w:pPr>
        <w:pStyle w:val="ListBullet"/>
      </w:pPr>
      <w:r w:rsidRPr="00D94B58">
        <w:t>Attended ATEC’s Meeting Place between 2017-2019, or in 2022, as a buyer; or </w:t>
      </w:r>
    </w:p>
    <w:p w14:paraId="40A92DBA" w14:textId="3538149F" w:rsidR="008A207A" w:rsidRPr="00D94B58" w:rsidRDefault="003A799B" w:rsidP="00D94B58">
      <w:pPr>
        <w:pStyle w:val="ListBullet"/>
      </w:pPr>
      <w:r w:rsidRPr="00D94B58">
        <w:t>Participated in an ATEC regional B2B trade event between 2017-2019</w:t>
      </w:r>
      <w:r w:rsidR="00D327AE" w:rsidRPr="00D94B58">
        <w:t xml:space="preserve"> or in 2022</w:t>
      </w:r>
      <w:r w:rsidRPr="00D94B58">
        <w:t xml:space="preserve"> as a buyer; or </w:t>
      </w:r>
    </w:p>
    <w:p w14:paraId="59E1F96C" w14:textId="4C56C255" w:rsidR="00124FAA" w:rsidRPr="00D94B58" w:rsidRDefault="00124FAA" w:rsidP="00D94B58">
      <w:pPr>
        <w:pStyle w:val="ListBullet"/>
      </w:pPr>
      <w:r w:rsidRPr="00D94B58">
        <w:t>Attended and can provide evidence of having attended any of the following events between 2017–2019 or 2022:</w:t>
      </w:r>
    </w:p>
    <w:p w14:paraId="4D2A815F" w14:textId="77777777" w:rsidR="00124FAA" w:rsidRPr="00FE437D" w:rsidRDefault="00124FAA" w:rsidP="00D41E4C">
      <w:pPr>
        <w:pStyle w:val="ListBullet2"/>
      </w:pPr>
      <w:r w:rsidRPr="00FE437D">
        <w:t>International Tourism Bourse (ITB Berlin, Asia, China) buyer or seller</w:t>
      </w:r>
    </w:p>
    <w:p w14:paraId="72B1EAE2" w14:textId="77777777" w:rsidR="00124FAA" w:rsidRPr="00FE437D" w:rsidRDefault="00124FAA" w:rsidP="00D41E4C">
      <w:pPr>
        <w:pStyle w:val="ListBullet2"/>
      </w:pPr>
      <w:r w:rsidRPr="00FE437D">
        <w:t xml:space="preserve">World Travel Market (WTM London, Asia, India, China) </w:t>
      </w:r>
    </w:p>
    <w:p w14:paraId="2E8CC3FB" w14:textId="77777777" w:rsidR="00124FAA" w:rsidRPr="00FE437D" w:rsidRDefault="00124FAA" w:rsidP="00D41E4C">
      <w:pPr>
        <w:pStyle w:val="ListBullet2"/>
      </w:pPr>
      <w:r w:rsidRPr="00FE437D">
        <w:t xml:space="preserve">International Luxury Travel Mart (ILTM, Singapore &amp; Cannes) </w:t>
      </w:r>
    </w:p>
    <w:p w14:paraId="694752F7" w14:textId="77777777" w:rsidR="00124FAA" w:rsidRPr="00FE437D" w:rsidRDefault="00124FAA" w:rsidP="00D41E4C">
      <w:pPr>
        <w:pStyle w:val="ListBullet2"/>
      </w:pPr>
      <w:r w:rsidRPr="00FE437D">
        <w:t xml:space="preserve">PURE (Morocco) </w:t>
      </w:r>
    </w:p>
    <w:p w14:paraId="7046C550" w14:textId="77777777" w:rsidR="00124FAA" w:rsidRPr="00FE437D" w:rsidRDefault="00124FAA" w:rsidP="00D41E4C">
      <w:pPr>
        <w:pStyle w:val="ListBullet2"/>
      </w:pPr>
      <w:r w:rsidRPr="00FE437D">
        <w:t xml:space="preserve">Africa's Travel Indaba (Africa) </w:t>
      </w:r>
    </w:p>
    <w:p w14:paraId="660C8A5E" w14:textId="4514E5E0" w:rsidR="00124FAA" w:rsidRPr="00FE437D" w:rsidRDefault="00124FAA" w:rsidP="00D41E4C">
      <w:pPr>
        <w:pStyle w:val="ListBullet2"/>
      </w:pPr>
      <w:r w:rsidRPr="00FE437D">
        <w:t xml:space="preserve">or any other event approved by Austrade and agreed to, by ATEC or CATO. This would need to be approved prior to application. </w:t>
      </w:r>
    </w:p>
    <w:p w14:paraId="4DC392EC" w14:textId="626FFD05" w:rsidR="00CA4281" w:rsidRPr="00FE437D" w:rsidRDefault="008F2390" w:rsidP="00D41E4C">
      <w:pPr>
        <w:spacing w:before="240"/>
      </w:pPr>
      <w:r w:rsidRPr="00FE437D">
        <w:t xml:space="preserve">In addition, the applicant must: </w:t>
      </w:r>
    </w:p>
    <w:p w14:paraId="1FFB8A32" w14:textId="6559CDE5" w:rsidR="00DD2710" w:rsidRPr="00AA7973" w:rsidRDefault="00F34FA9" w:rsidP="007D24E5">
      <w:pPr>
        <w:pStyle w:val="ListBullet"/>
      </w:pPr>
      <w:r>
        <w:t xml:space="preserve">Be an Australian </w:t>
      </w:r>
      <w:r w:rsidR="00946C11">
        <w:t>tourism exporter (inbound tour operator) or travel wholesaler (outbound tour operator/travel wholesaler)</w:t>
      </w:r>
      <w:r w:rsidR="00CB1C1F">
        <w:t xml:space="preserve"> </w:t>
      </w:r>
      <w:r w:rsidR="00DD2710">
        <w:t>and</w:t>
      </w:r>
    </w:p>
    <w:p w14:paraId="439C9FD2" w14:textId="0AA36B03" w:rsidR="00C87DDF" w:rsidRPr="00BB24CE" w:rsidRDefault="00C87DDF" w:rsidP="007D24E5">
      <w:pPr>
        <w:pStyle w:val="ListBullet"/>
      </w:pPr>
      <w:r w:rsidRPr="00BB24CE">
        <w:t xml:space="preserve">Have total </w:t>
      </w:r>
      <w:r w:rsidR="008216A4" w:rsidRPr="00BB24CE">
        <w:t>turnover</w:t>
      </w:r>
      <w:r w:rsidR="007D00AE">
        <w:rPr>
          <w:rStyle w:val="FootnoteReference"/>
        </w:rPr>
        <w:footnoteReference w:id="4"/>
      </w:r>
      <w:r w:rsidRPr="00BB24CE">
        <w:t xml:space="preserve"> </w:t>
      </w:r>
      <w:r w:rsidR="00EC1309">
        <w:t xml:space="preserve">(as defined in the Glossary) </w:t>
      </w:r>
      <w:r w:rsidRPr="00BB24CE">
        <w:t>that is less than $20 million in the year preceding the application year</w:t>
      </w:r>
      <w:r w:rsidR="00CB1C1F">
        <w:t xml:space="preserve"> and</w:t>
      </w:r>
    </w:p>
    <w:p w14:paraId="6AAC20E4" w14:textId="2B232C35" w:rsidR="00C87DDF" w:rsidRPr="000C4C47" w:rsidRDefault="00C87DDF" w:rsidP="007D24E5">
      <w:pPr>
        <w:pStyle w:val="ListBullet"/>
      </w:pPr>
      <w:r w:rsidRPr="000C4C47">
        <w:t>Only submit one grant application per ABN</w:t>
      </w:r>
      <w:r w:rsidR="007D24E5">
        <w:t>.</w:t>
      </w:r>
      <w:r w:rsidRPr="000C4C47">
        <w:t xml:space="preserve"> </w:t>
      </w:r>
    </w:p>
    <w:p w14:paraId="4E817EDC" w14:textId="77777777" w:rsidR="00E50B77" w:rsidRDefault="00E50B77">
      <w:r>
        <w:br w:type="page"/>
      </w:r>
    </w:p>
    <w:p w14:paraId="0FC6FD3A" w14:textId="12291E71" w:rsidR="004F16A9" w:rsidRDefault="004F16A9" w:rsidP="007119CE">
      <w:r w:rsidRPr="00BB24CE">
        <w:lastRenderedPageBreak/>
        <w:t>Non ATEC and</w:t>
      </w:r>
      <w:r w:rsidR="00776EF6" w:rsidRPr="00BB24CE">
        <w:t>/or</w:t>
      </w:r>
      <w:r w:rsidRPr="00BB24CE">
        <w:t xml:space="preserve"> CATO members may be considered </w:t>
      </w:r>
      <w:r w:rsidR="00615979" w:rsidRPr="00BB24CE">
        <w:t xml:space="preserve">by application to the Austrade </w:t>
      </w:r>
      <w:r w:rsidR="009D4B0B" w:rsidRPr="00BB24CE">
        <w:t xml:space="preserve">Program </w:t>
      </w:r>
      <w:r w:rsidR="00615979" w:rsidRPr="00BB24CE">
        <w:t xml:space="preserve">Delegate. These </w:t>
      </w:r>
      <w:r w:rsidR="009D4B0B" w:rsidRPr="00BB24CE">
        <w:t xml:space="preserve">requests </w:t>
      </w:r>
      <w:r w:rsidR="00615979" w:rsidRPr="00BB24CE">
        <w:t xml:space="preserve">must be </w:t>
      </w:r>
      <w:r w:rsidR="00F5245B" w:rsidRPr="00BB24CE">
        <w:t xml:space="preserve">accompanied </w:t>
      </w:r>
      <w:r w:rsidR="00615979" w:rsidRPr="00BB24CE">
        <w:t xml:space="preserve">by written support from </w:t>
      </w:r>
      <w:r w:rsidR="00761861" w:rsidRPr="006F6086">
        <w:t xml:space="preserve">either </w:t>
      </w:r>
      <w:r w:rsidR="00615979" w:rsidRPr="006F6086">
        <w:t xml:space="preserve">ATEC </w:t>
      </w:r>
      <w:r w:rsidR="00761861" w:rsidRPr="006F6086">
        <w:t xml:space="preserve">or </w:t>
      </w:r>
      <w:r w:rsidR="00615979" w:rsidRPr="006F6086">
        <w:t>CATO</w:t>
      </w:r>
      <w:r w:rsidR="00D327AE" w:rsidRPr="006F6086">
        <w:t>.</w:t>
      </w:r>
      <w:r w:rsidR="00D327AE">
        <w:t xml:space="preserve"> These must</w:t>
      </w:r>
      <w:r w:rsidR="00E219F3" w:rsidRPr="00BB24CE">
        <w:t xml:space="preserve"> </w:t>
      </w:r>
      <w:r w:rsidR="00615979" w:rsidRPr="00BB24CE">
        <w:t>be made to RITGrant@austrade.gov.au</w:t>
      </w:r>
      <w:r w:rsidR="00E219F3" w:rsidRPr="00BB24CE">
        <w:t xml:space="preserve"> and made within the grant application </w:t>
      </w:r>
      <w:r w:rsidR="00E219F3" w:rsidRPr="006F6086">
        <w:t>time</w:t>
      </w:r>
      <w:r w:rsidR="00E706A2" w:rsidRPr="006F6086">
        <w:t>frames.</w:t>
      </w:r>
      <w:r w:rsidR="00E706A2" w:rsidRPr="000C294C">
        <w:t xml:space="preserve"> </w:t>
      </w:r>
      <w:r w:rsidR="00EE7F93">
        <w:t xml:space="preserve"> </w:t>
      </w:r>
    </w:p>
    <w:p w14:paraId="48325D89" w14:textId="6620A1CA" w:rsidR="00E0222C" w:rsidRPr="00E50B77" w:rsidRDefault="00E0222C" w:rsidP="00E50B77">
      <w:pPr>
        <w:pStyle w:val="Heading5"/>
        <w:keepLines w:val="0"/>
        <w:tabs>
          <w:tab w:val="left" w:pos="1985"/>
        </w:tabs>
        <w:spacing w:before="240" w:after="120" w:line="280" w:lineRule="atLeast"/>
        <w:ind w:left="1080" w:hanging="1080"/>
        <w:rPr>
          <w:rFonts w:asciiTheme="minorHAnsi" w:eastAsiaTheme="minorEastAsia" w:hAnsiTheme="minorHAnsi" w:cstheme="minorBidi"/>
          <w:b/>
          <w:bCs/>
          <w:color w:val="2E1A47" w:themeColor="text2"/>
        </w:rPr>
      </w:pPr>
      <w:bookmarkStart w:id="34" w:name="_Toc134711967"/>
      <w:r w:rsidRPr="69266E79">
        <w:rPr>
          <w:rFonts w:asciiTheme="minorHAnsi" w:eastAsiaTheme="minorEastAsia" w:hAnsiTheme="minorHAnsi" w:cstheme="minorBidi"/>
          <w:b/>
          <w:color w:val="2E1A47" w:themeColor="accent2"/>
        </w:rPr>
        <w:t xml:space="preserve">4.1.2 Stream 2 – Digital </w:t>
      </w:r>
      <w:r w:rsidR="006E1F2A" w:rsidRPr="69266E79">
        <w:rPr>
          <w:rFonts w:asciiTheme="minorHAnsi" w:eastAsiaTheme="minorEastAsia" w:hAnsiTheme="minorHAnsi" w:cstheme="minorBidi"/>
          <w:b/>
          <w:color w:val="2E1A47" w:themeColor="accent2"/>
        </w:rPr>
        <w:t>u</w:t>
      </w:r>
      <w:r w:rsidRPr="69266E79">
        <w:rPr>
          <w:rFonts w:asciiTheme="minorHAnsi" w:eastAsiaTheme="minorEastAsia" w:hAnsiTheme="minorHAnsi" w:cstheme="minorBidi"/>
          <w:b/>
          <w:color w:val="2E1A47" w:themeColor="accent2"/>
        </w:rPr>
        <w:t>plift</w:t>
      </w:r>
      <w:bookmarkEnd w:id="34"/>
    </w:p>
    <w:p w14:paraId="4B7A8B69" w14:textId="77777777" w:rsidR="00E0222C" w:rsidRPr="00437C82" w:rsidRDefault="00E0222C" w:rsidP="00E50B77">
      <w:pPr>
        <w:rPr>
          <w:rFonts w:cs="Arial"/>
        </w:rPr>
      </w:pPr>
      <w:r w:rsidRPr="00437C82">
        <w:rPr>
          <w:lang w:eastAsia="en-US"/>
        </w:rPr>
        <w:t>Applicants must:</w:t>
      </w:r>
    </w:p>
    <w:p w14:paraId="1F79DA6A" w14:textId="6CB50AC1" w:rsidR="000E0F75" w:rsidRPr="00E50B77" w:rsidRDefault="00E706A2" w:rsidP="00E50B77">
      <w:pPr>
        <w:pStyle w:val="ListBullet"/>
      </w:pPr>
      <w:r w:rsidRPr="00E50B77">
        <w:t>Have at</w:t>
      </w:r>
      <w:r w:rsidR="000E0F75" w:rsidRPr="00E50B77">
        <w:t xml:space="preserve">tended a Tourism Australia </w:t>
      </w:r>
      <w:r w:rsidR="00D10E4A" w:rsidRPr="00E50B77">
        <w:t xml:space="preserve">B2B </w:t>
      </w:r>
      <w:r w:rsidR="000E0F75" w:rsidRPr="00E50B77">
        <w:t xml:space="preserve">event </w:t>
      </w:r>
      <w:r w:rsidR="00043D61" w:rsidRPr="00E50B77">
        <w:t xml:space="preserve">as a seller </w:t>
      </w:r>
      <w:r w:rsidR="003F7F72" w:rsidRPr="00E50B77">
        <w:t xml:space="preserve">(such as ATE, TA Marketplace) </w:t>
      </w:r>
      <w:r w:rsidR="003E4827" w:rsidRPr="00E50B77">
        <w:t xml:space="preserve">between </w:t>
      </w:r>
      <w:r w:rsidR="003F7F72" w:rsidRPr="00E50B77">
        <w:t xml:space="preserve">2017-2019 or </w:t>
      </w:r>
      <w:r w:rsidR="000E0F75" w:rsidRPr="00E50B77">
        <w:t>2022</w:t>
      </w:r>
      <w:r w:rsidR="00FA3204" w:rsidRPr="00E50B77">
        <w:t>;</w:t>
      </w:r>
      <w:r w:rsidR="000E0F75" w:rsidRPr="00E50B77">
        <w:t xml:space="preserve"> or</w:t>
      </w:r>
    </w:p>
    <w:p w14:paraId="24690F22" w14:textId="6C7B2615" w:rsidR="00E0222C" w:rsidRPr="00E50B77" w:rsidRDefault="00E0222C" w:rsidP="00E50B77">
      <w:pPr>
        <w:pStyle w:val="ListBullet"/>
      </w:pPr>
      <w:r w:rsidRPr="00E50B77">
        <w:t xml:space="preserve">Be a </w:t>
      </w:r>
      <w:r w:rsidR="00F5245B" w:rsidRPr="00E50B77">
        <w:t xml:space="preserve">current financial </w:t>
      </w:r>
      <w:r w:rsidRPr="00E50B77">
        <w:t>member of either ATEC or CATO</w:t>
      </w:r>
      <w:r w:rsidR="0047730E" w:rsidRPr="00E50B77">
        <w:t xml:space="preserve"> </w:t>
      </w:r>
      <w:r w:rsidR="00EC1309" w:rsidRPr="00E50B77">
        <w:t>prior to April 2023</w:t>
      </w:r>
      <w:r w:rsidR="00FA3204" w:rsidRPr="00E50B77">
        <w:t>;</w:t>
      </w:r>
      <w:r w:rsidRPr="00E50B77">
        <w:t xml:space="preserve"> and</w:t>
      </w:r>
    </w:p>
    <w:p w14:paraId="6D765634" w14:textId="51641CBA" w:rsidR="00E0222C" w:rsidRPr="00E50B77" w:rsidRDefault="00E0222C" w:rsidP="00E50B77">
      <w:pPr>
        <w:pStyle w:val="ListBullet"/>
      </w:pPr>
      <w:r w:rsidRPr="00E50B77">
        <w:t xml:space="preserve">Have total </w:t>
      </w:r>
      <w:r w:rsidR="008216A4" w:rsidRPr="00E50B77">
        <w:t>turnover</w:t>
      </w:r>
      <w:r w:rsidR="00D529CF" w:rsidRPr="00E50B77">
        <w:t xml:space="preserve"> (as defined in the Glossary)</w:t>
      </w:r>
      <w:r w:rsidR="008216A4" w:rsidRPr="00E50B77">
        <w:t xml:space="preserve"> </w:t>
      </w:r>
      <w:r w:rsidRPr="00E50B77">
        <w:t>that is less than $20</w:t>
      </w:r>
      <w:r w:rsidR="00F5245B" w:rsidRPr="00E50B77">
        <w:t xml:space="preserve"> </w:t>
      </w:r>
      <w:r w:rsidRPr="00E50B77">
        <w:t>million in the year preceding the application year</w:t>
      </w:r>
      <w:r w:rsidR="003801E3">
        <w:t>.</w:t>
      </w:r>
    </w:p>
    <w:p w14:paraId="6FD5F456" w14:textId="6C52B34B" w:rsidR="00E0222C" w:rsidRPr="00E50B77" w:rsidRDefault="00E0222C" w:rsidP="00E50B77">
      <w:pPr>
        <w:pStyle w:val="ListBullet"/>
      </w:pPr>
      <w:r w:rsidRPr="00E50B77">
        <w:t xml:space="preserve">Only </w:t>
      </w:r>
      <w:r w:rsidR="00313E5A" w:rsidRPr="00E50B77">
        <w:t xml:space="preserve">submit </w:t>
      </w:r>
      <w:r w:rsidRPr="00E50B77">
        <w:t xml:space="preserve">one grant </w:t>
      </w:r>
      <w:r w:rsidR="00313E5A" w:rsidRPr="00E50B77">
        <w:t xml:space="preserve">application </w:t>
      </w:r>
      <w:r w:rsidRPr="00E50B77">
        <w:t xml:space="preserve">per ABN under Stream 2. </w:t>
      </w:r>
    </w:p>
    <w:p w14:paraId="62ECA9AF" w14:textId="169C64D8" w:rsidR="009D4B0B" w:rsidRPr="00EE1759" w:rsidRDefault="009D4B0B" w:rsidP="003E5A95">
      <w:r w:rsidRPr="00DE17AF">
        <w:t>Please note</w:t>
      </w:r>
      <w:r w:rsidR="002559FE">
        <w:t>:</w:t>
      </w:r>
      <w:r w:rsidRPr="00EE1759">
        <w:rPr>
          <w:b/>
          <w:bCs/>
        </w:rPr>
        <w:t xml:space="preserve"> </w:t>
      </w:r>
      <w:r w:rsidRPr="00EE1759">
        <w:t>Eligible Stream 1 applicants will automatically be deemed eligible for Stream 2 and will be considered for funding unless they opt-out during the application process</w:t>
      </w:r>
      <w:r w:rsidR="00EE1759">
        <w:t>.</w:t>
      </w:r>
    </w:p>
    <w:p w14:paraId="7ED20A68" w14:textId="7593D537" w:rsidR="00E0222C" w:rsidRDefault="00E0222C">
      <w:pPr>
        <w:pStyle w:val="Heading3"/>
      </w:pPr>
      <w:bookmarkStart w:id="35" w:name="_Toc134711968"/>
      <w:r>
        <w:t>4.2 Who is not eligible to apply for a grant?</w:t>
      </w:r>
      <w:bookmarkEnd w:id="35"/>
    </w:p>
    <w:p w14:paraId="1C136D7C" w14:textId="77777777" w:rsidR="00E0222C" w:rsidRPr="00437C82" w:rsidRDefault="00E0222C" w:rsidP="008117EA">
      <w:pPr>
        <w:rPr>
          <w:lang w:eastAsia="en-US"/>
        </w:rPr>
      </w:pPr>
      <w:r w:rsidRPr="00437C82">
        <w:rPr>
          <w:lang w:eastAsia="en-US"/>
        </w:rPr>
        <w:t>You are not eligible to apply for either Stream 1 or Stream 2 grants if you are:</w:t>
      </w:r>
    </w:p>
    <w:p w14:paraId="305BEEC9" w14:textId="2667B18D" w:rsidR="00E0222C" w:rsidRPr="008117EA" w:rsidRDefault="0DA6E6D0" w:rsidP="008117EA">
      <w:pPr>
        <w:pStyle w:val="ListBullet"/>
      </w:pPr>
      <w:r w:rsidRPr="008117EA">
        <w:t xml:space="preserve">An </w:t>
      </w:r>
      <w:r w:rsidR="258A7B9E" w:rsidRPr="008117EA">
        <w:t>organisation</w:t>
      </w:r>
      <w:r w:rsidR="28809D9A" w:rsidRPr="008117EA">
        <w:t xml:space="preserve"> </w:t>
      </w:r>
      <w:r w:rsidRPr="008117EA">
        <w:t xml:space="preserve">who does not meet the eligibility requirements of either Stream 1 or </w:t>
      </w:r>
      <w:r w:rsidR="00D14CE1">
        <w:br/>
      </w:r>
      <w:r w:rsidRPr="008117EA">
        <w:t xml:space="preserve">Stream </w:t>
      </w:r>
      <w:proofErr w:type="gramStart"/>
      <w:r w:rsidRPr="008117EA">
        <w:t>2;</w:t>
      </w:r>
      <w:proofErr w:type="gramEnd"/>
    </w:p>
    <w:p w14:paraId="51E46C76" w14:textId="1633B988" w:rsidR="00E0222C" w:rsidRPr="008117EA" w:rsidRDefault="00E0222C" w:rsidP="008117EA">
      <w:pPr>
        <w:pStyle w:val="ListBullet"/>
      </w:pPr>
      <w:r w:rsidRPr="008117EA">
        <w:t xml:space="preserve">An organisation, or your project partner is an organisation, which </w:t>
      </w:r>
      <w:r w:rsidR="00CF2D15" w:rsidRPr="008117EA">
        <w:t xml:space="preserve">is </w:t>
      </w:r>
      <w:r w:rsidRPr="008117EA">
        <w:t>named on the list of ‘Institutions that have not joined or signified their intent to join National Redress Scheme” (www.nationalredress.gov.au</w:t>
      </w:r>
      <w:proofErr w:type="gramStart"/>
      <w:r w:rsidRPr="008117EA">
        <w:t>);</w:t>
      </w:r>
      <w:proofErr w:type="gramEnd"/>
    </w:p>
    <w:p w14:paraId="4321C3BB" w14:textId="4BDD596C" w:rsidR="00E0222C" w:rsidRPr="008117EA" w:rsidRDefault="00E0222C" w:rsidP="008117EA">
      <w:pPr>
        <w:pStyle w:val="ListBullet"/>
      </w:pPr>
      <w:r w:rsidRPr="008117EA">
        <w:t>Businesses seeking to cover funds already covered, partly or in full, by</w:t>
      </w:r>
      <w:r w:rsidR="001931A8" w:rsidRPr="008117EA">
        <w:t xml:space="preserve"> oth</w:t>
      </w:r>
      <w:r w:rsidR="00806018" w:rsidRPr="008117EA">
        <w:t xml:space="preserve">er </w:t>
      </w:r>
      <w:r w:rsidR="001931A8" w:rsidRPr="008117EA">
        <w:t>government source</w:t>
      </w:r>
      <w:r w:rsidR="00806018" w:rsidRPr="008117EA">
        <w:t>s</w:t>
      </w:r>
      <w:r w:rsidR="001931A8" w:rsidRPr="008117EA">
        <w:t xml:space="preserve"> at Commonwealth, State/Territory or local level </w:t>
      </w:r>
      <w:r w:rsidRPr="008117EA">
        <w:t>(including EMDG</w:t>
      </w:r>
      <w:proofErr w:type="gramStart"/>
      <w:r w:rsidRPr="008117EA">
        <w:t>);</w:t>
      </w:r>
      <w:proofErr w:type="gramEnd"/>
      <w:r w:rsidR="00806018" w:rsidRPr="008117EA">
        <w:t xml:space="preserve"> </w:t>
      </w:r>
    </w:p>
    <w:p w14:paraId="015EC71C" w14:textId="77777777" w:rsidR="00E0222C" w:rsidRPr="008117EA" w:rsidRDefault="00E0222C" w:rsidP="008117EA">
      <w:pPr>
        <w:pStyle w:val="ListBullet"/>
      </w:pPr>
      <w:r w:rsidRPr="008117EA">
        <w:t xml:space="preserve">An employer of 100 or more employees, that has </w:t>
      </w:r>
      <w:hyperlink r:id="rId21">
        <w:r w:rsidRPr="008117EA">
          <w:t>not complied</w:t>
        </w:r>
      </w:hyperlink>
      <w:r w:rsidRPr="008117EA">
        <w:t xml:space="preserve"> with the Workplace Gender Equality Act (2012);</w:t>
      </w:r>
    </w:p>
    <w:p w14:paraId="2C093F69" w14:textId="1F4D4E84" w:rsidR="00E0222C" w:rsidRPr="008117EA" w:rsidRDefault="00E0222C" w:rsidP="008117EA">
      <w:pPr>
        <w:pStyle w:val="ListBullet"/>
      </w:pPr>
      <w:r w:rsidRPr="008117EA">
        <w:t xml:space="preserve">A Commonwealth, </w:t>
      </w:r>
      <w:r w:rsidR="00A85A47" w:rsidRPr="008117EA">
        <w:t>S</w:t>
      </w:r>
      <w:r w:rsidRPr="008117EA">
        <w:t>tate</w:t>
      </w:r>
      <w:r w:rsidR="00F964D6" w:rsidRPr="008117EA">
        <w:t>/T</w:t>
      </w:r>
      <w:r w:rsidRPr="008117EA">
        <w:t>erritory or local government agency or body (including government business enterprises</w:t>
      </w:r>
      <w:proofErr w:type="gramStart"/>
      <w:r w:rsidRPr="008117EA">
        <w:t>);</w:t>
      </w:r>
      <w:proofErr w:type="gramEnd"/>
    </w:p>
    <w:p w14:paraId="57D18108" w14:textId="772BAF2E" w:rsidR="00EE1759" w:rsidRPr="008117EA" w:rsidRDefault="00F5245B" w:rsidP="008117EA">
      <w:pPr>
        <w:pStyle w:val="ListBullet"/>
      </w:pPr>
      <w:r w:rsidRPr="008117EA">
        <w:t xml:space="preserve">A business that is not currently compliant with their Australian taxation </w:t>
      </w:r>
      <w:proofErr w:type="gramStart"/>
      <w:r w:rsidRPr="008117EA">
        <w:t>obligations</w:t>
      </w:r>
      <w:r w:rsidR="00EE1759" w:rsidRPr="008117EA">
        <w:t>;</w:t>
      </w:r>
      <w:proofErr w:type="gramEnd"/>
    </w:p>
    <w:p w14:paraId="4FAE9AC8" w14:textId="4DCB53FF" w:rsidR="00EE1759" w:rsidRPr="008117EA" w:rsidRDefault="00EE1759" w:rsidP="008117EA">
      <w:pPr>
        <w:pStyle w:val="ListBullet"/>
      </w:pPr>
      <w:r w:rsidRPr="008117EA">
        <w:t>An overseas resident/organisation; or</w:t>
      </w:r>
    </w:p>
    <w:p w14:paraId="7874C850" w14:textId="61EC6A46" w:rsidR="00EE1759" w:rsidRPr="008117EA" w:rsidRDefault="00EE1759" w:rsidP="008117EA">
      <w:pPr>
        <w:pStyle w:val="ListBullet"/>
      </w:pPr>
      <w:r w:rsidRPr="008117EA">
        <w:t>An unincorporated association.</w:t>
      </w:r>
    </w:p>
    <w:p w14:paraId="02E6DE94" w14:textId="42FE8230" w:rsidR="00E0222C" w:rsidRDefault="00E0222C" w:rsidP="00745682">
      <w:pPr>
        <w:pStyle w:val="Heading2"/>
        <w:numPr>
          <w:ilvl w:val="0"/>
          <w:numId w:val="4"/>
        </w:numPr>
      </w:pPr>
      <w:bookmarkStart w:id="36" w:name="_Toc134711969"/>
      <w:r>
        <w:t>What can the grant money be used for?</w:t>
      </w:r>
      <w:bookmarkEnd w:id="36"/>
    </w:p>
    <w:p w14:paraId="120502C2" w14:textId="382CD241" w:rsidR="00E0222C" w:rsidRDefault="00E0222C" w:rsidP="00E0222C">
      <w:pPr>
        <w:pStyle w:val="Heading3"/>
      </w:pPr>
      <w:bookmarkStart w:id="37" w:name="_Toc134711970"/>
      <w:r>
        <w:t>5.1 Eligible grant activities and expenditure</w:t>
      </w:r>
      <w:bookmarkEnd w:id="37"/>
    </w:p>
    <w:p w14:paraId="2A7F8D44" w14:textId="61D66C57" w:rsidR="00E0222C" w:rsidRPr="00B30C61" w:rsidRDefault="00E0222C" w:rsidP="005C604A">
      <w:r w:rsidRPr="00B30C61">
        <w:t>To be eligible, your activities and expenditure must directly contribute to the promotion of Australia overseas. Activities and expenditure that have already received funding from other</w:t>
      </w:r>
      <w:r w:rsidR="006825DF" w:rsidRPr="00B30C61">
        <w:t xml:space="preserve"> </w:t>
      </w:r>
      <w:r w:rsidR="006825DF" w:rsidRPr="00437C82">
        <w:t>government source</w:t>
      </w:r>
      <w:r w:rsidR="006825DF">
        <w:t>s</w:t>
      </w:r>
      <w:r w:rsidR="006825DF" w:rsidRPr="00437C82">
        <w:t xml:space="preserve"> at </w:t>
      </w:r>
      <w:r w:rsidR="006825DF" w:rsidRPr="0039075A">
        <w:t>Commonwealth, State/</w:t>
      </w:r>
      <w:proofErr w:type="gramStart"/>
      <w:r w:rsidR="006825DF" w:rsidRPr="0039075A">
        <w:t>Territory</w:t>
      </w:r>
      <w:proofErr w:type="gramEnd"/>
      <w:r w:rsidR="006825DF" w:rsidRPr="0039075A">
        <w:t xml:space="preserve"> or local </w:t>
      </w:r>
      <w:r w:rsidR="006825DF" w:rsidRPr="00CB22C6">
        <w:t>level</w:t>
      </w:r>
      <w:r w:rsidRPr="00B30C61">
        <w:t xml:space="preserve">, including EMDG, are expressly </w:t>
      </w:r>
      <w:r w:rsidRPr="006F6086">
        <w:t>ineligible.</w:t>
      </w:r>
      <w:r w:rsidR="00F75184" w:rsidRPr="006F6086">
        <w:t xml:space="preserve"> </w:t>
      </w:r>
      <w:r w:rsidR="00897057" w:rsidRPr="006F6086">
        <w:t>Grant funding will b</w:t>
      </w:r>
      <w:r w:rsidR="00BE6E0D" w:rsidRPr="006F6086">
        <w:t>e</w:t>
      </w:r>
      <w:r w:rsidR="00897057" w:rsidRPr="006F6086">
        <w:t xml:space="preserve"> made ava</w:t>
      </w:r>
      <w:r w:rsidR="001A5B4E" w:rsidRPr="006F6086">
        <w:t>ilable through a VCC.</w:t>
      </w:r>
    </w:p>
    <w:p w14:paraId="7A5B3501" w14:textId="52BC4466" w:rsidR="00E0222C" w:rsidRDefault="00E0222C" w:rsidP="005C604A">
      <w:r w:rsidRPr="00AA107C" w:rsidDel="004F0B5A">
        <w:t xml:space="preserve">To be eligible, expenditure must be a direct cost of the </w:t>
      </w:r>
      <w:r w:rsidRPr="00AA107C">
        <w:t>activity related to either Stream 1 or Stream 2</w:t>
      </w:r>
      <w:r w:rsidRPr="00AA107C" w:rsidDel="004F0B5A">
        <w:t xml:space="preserve">. </w:t>
      </w:r>
    </w:p>
    <w:p w14:paraId="1B98DD31" w14:textId="1D11AE94" w:rsidR="00DD793D" w:rsidRPr="00AA107C" w:rsidDel="004F0B5A" w:rsidRDefault="00DD793D" w:rsidP="005C604A">
      <w:r w:rsidRPr="002741B7">
        <w:t xml:space="preserve">All </w:t>
      </w:r>
      <w:r w:rsidR="00701902" w:rsidRPr="002741B7">
        <w:t>expenditure for Streams 1 and 2 must be completed by 30 June 2024. All grant activity for Streams 1 and 2 must be completed by 31 December 2024.</w:t>
      </w:r>
      <w:r w:rsidR="00701902">
        <w:t xml:space="preserve"> </w:t>
      </w:r>
    </w:p>
    <w:p w14:paraId="33476FFD" w14:textId="77777777" w:rsidR="00856106" w:rsidRDefault="00856106">
      <w:pPr>
        <w:rPr>
          <w:rStyle w:val="Strong"/>
        </w:rPr>
      </w:pPr>
      <w:r>
        <w:rPr>
          <w:rStyle w:val="Strong"/>
        </w:rPr>
        <w:br w:type="page"/>
      </w:r>
    </w:p>
    <w:p w14:paraId="180D5643" w14:textId="4DB852A5" w:rsidR="00E0222C" w:rsidRPr="00437C82" w:rsidRDefault="00E0222C" w:rsidP="00E0222C">
      <w:pPr>
        <w:pStyle w:val="ListBullet"/>
        <w:numPr>
          <w:ilvl w:val="0"/>
          <w:numId w:val="0"/>
        </w:numPr>
        <w:rPr>
          <w:rStyle w:val="Strong"/>
        </w:rPr>
      </w:pPr>
      <w:r w:rsidRPr="00437C82">
        <w:rPr>
          <w:rStyle w:val="Strong"/>
        </w:rPr>
        <w:lastRenderedPageBreak/>
        <w:t>Stream 1 grant activities and expenditure may include:</w:t>
      </w:r>
    </w:p>
    <w:p w14:paraId="52B2F539" w14:textId="77777777" w:rsidR="00E0222C" w:rsidRPr="00337C69" w:rsidRDefault="00E0222C" w:rsidP="00337C69">
      <w:pPr>
        <w:pStyle w:val="ListBullet"/>
      </w:pPr>
      <w:r w:rsidRPr="00337C69">
        <w:t xml:space="preserve">Attendance or participation at a pre-approved eligible event* </w:t>
      </w:r>
    </w:p>
    <w:p w14:paraId="36765DFB" w14:textId="77777777" w:rsidR="00E0222C" w:rsidRPr="00337C69" w:rsidRDefault="00E0222C" w:rsidP="00337C69">
      <w:pPr>
        <w:pStyle w:val="ListBullet"/>
      </w:pPr>
      <w:r w:rsidRPr="00337C69">
        <w:t>Training activities and costs to develop skills that directly relate to attending or participating in an eligible event*</w:t>
      </w:r>
    </w:p>
    <w:p w14:paraId="76002A97" w14:textId="77777777" w:rsidR="00E0222C" w:rsidRPr="00337C69" w:rsidRDefault="00E0222C" w:rsidP="00337C69">
      <w:pPr>
        <w:pStyle w:val="ListBullet"/>
      </w:pPr>
      <w:r w:rsidRPr="00337C69">
        <w:t>Costs associated with airfares, accommodation, transportation to attend or participate at an eligible event*</w:t>
      </w:r>
    </w:p>
    <w:p w14:paraId="7F6EDCD6" w14:textId="77777777" w:rsidR="00E0222C" w:rsidRPr="00337C69" w:rsidRDefault="00E0222C" w:rsidP="00337C69">
      <w:pPr>
        <w:pStyle w:val="ListBullet"/>
      </w:pPr>
      <w:r w:rsidRPr="00337C69">
        <w:t>Costs associated with registration, exhibition and / or entry fees to attend or participate at an eligible event*</w:t>
      </w:r>
    </w:p>
    <w:p w14:paraId="5B1AF2DB" w14:textId="28A9F8A7" w:rsidR="00E0222C" w:rsidRPr="00337C69" w:rsidRDefault="00E0222C" w:rsidP="00337C69">
      <w:pPr>
        <w:pStyle w:val="ListBullet"/>
      </w:pPr>
      <w:r w:rsidRPr="00337C69">
        <w:t>Costs associated with the production of marketing and promotional material to take to an eligible event*</w:t>
      </w:r>
    </w:p>
    <w:p w14:paraId="33E391CD" w14:textId="1CD7DD46" w:rsidR="00E0222C" w:rsidRPr="00337C69" w:rsidRDefault="006825DF" w:rsidP="00337C69">
      <w:pPr>
        <w:pStyle w:val="ListBullet"/>
        <w:rPr>
          <w:rStyle w:val="highlightedtextChar"/>
          <w:rFonts w:eastAsiaTheme="minorEastAsia"/>
          <w:b w:val="0"/>
          <w:iCs w:val="0"/>
          <w:color w:val="auto"/>
          <w:sz w:val="20"/>
          <w:szCs w:val="20"/>
          <w:lang w:eastAsia="zh-CN"/>
        </w:rPr>
      </w:pPr>
      <w:r w:rsidRPr="00337C69">
        <w:t>A</w:t>
      </w:r>
      <w:r w:rsidR="00E0222C" w:rsidRPr="00337C69">
        <w:t>ny other eligible</w:t>
      </w:r>
      <w:r w:rsidR="00E0222C" w:rsidRPr="00337C69">
        <w:rPr>
          <w:rStyle w:val="normaltextrun"/>
        </w:rPr>
        <w:t xml:space="preserve"> activities and expenditure approved by the Austrade Program Delegate.</w:t>
      </w:r>
    </w:p>
    <w:p w14:paraId="66EBA0FF" w14:textId="0C378299" w:rsidR="00E0222C" w:rsidRPr="00E0222C" w:rsidRDefault="00E0222C" w:rsidP="00337C69">
      <w:pPr>
        <w:rPr>
          <w:rStyle w:val="highlightedtextChar"/>
          <w:rFonts w:ascii="Verdana" w:hAnsi="Verdana" w:cs="Arial"/>
          <w:b w:val="0"/>
          <w:bCs/>
          <w:color w:val="auto"/>
          <w:sz w:val="20"/>
          <w:szCs w:val="20"/>
          <w:highlight w:val="yellow"/>
        </w:rPr>
      </w:pPr>
      <w:r w:rsidRPr="00437C82">
        <w:rPr>
          <w:rStyle w:val="highlightedtextChar"/>
          <w:rFonts w:cs="Arial"/>
          <w:b w:val="0"/>
          <w:bCs/>
          <w:i/>
          <w:color w:val="auto"/>
          <w:sz w:val="20"/>
          <w:szCs w:val="20"/>
        </w:rPr>
        <w:t>*</w:t>
      </w:r>
      <w:r w:rsidR="005E343B">
        <w:rPr>
          <w:rStyle w:val="highlightedtextChar"/>
          <w:rFonts w:cs="Arial"/>
          <w:b w:val="0"/>
          <w:bCs/>
          <w:i/>
          <w:color w:val="auto"/>
          <w:sz w:val="20"/>
          <w:szCs w:val="20"/>
        </w:rPr>
        <w:t xml:space="preserve"> </w:t>
      </w:r>
      <w:r w:rsidRPr="00437C82">
        <w:rPr>
          <w:rStyle w:val="highlightedtextChar"/>
          <w:rFonts w:cs="Arial"/>
          <w:b w:val="0"/>
          <w:bCs/>
          <w:i/>
          <w:color w:val="auto"/>
          <w:sz w:val="20"/>
          <w:szCs w:val="20"/>
        </w:rPr>
        <w:t>Refer to Appendix A for a list of pre-approved eligible events.</w:t>
      </w:r>
    </w:p>
    <w:p w14:paraId="788C57A9" w14:textId="77777777" w:rsidR="00E0222C" w:rsidRPr="00437C82" w:rsidRDefault="00E0222C" w:rsidP="00337C69">
      <w:pPr>
        <w:pStyle w:val="ListBullet"/>
        <w:numPr>
          <w:ilvl w:val="0"/>
          <w:numId w:val="0"/>
        </w:numPr>
        <w:spacing w:before="240"/>
        <w:rPr>
          <w:rStyle w:val="Strong"/>
        </w:rPr>
      </w:pPr>
      <w:r w:rsidRPr="00437C82">
        <w:rPr>
          <w:rStyle w:val="Strong"/>
        </w:rPr>
        <w:t>Stream 2 grant activities and expenditure may include:</w:t>
      </w:r>
    </w:p>
    <w:p w14:paraId="3B0BE65B" w14:textId="77777777" w:rsidR="00E0222C" w:rsidRPr="00337C69" w:rsidRDefault="00E0222C" w:rsidP="00337C69">
      <w:pPr>
        <w:pStyle w:val="ListBullet"/>
      </w:pPr>
      <w:r w:rsidRPr="00337C69">
        <w:t xml:space="preserve">Activities and costs for website design, refresh, audit or </w:t>
      </w:r>
      <w:proofErr w:type="gramStart"/>
      <w:r w:rsidRPr="00337C69">
        <w:t>optimisation;</w:t>
      </w:r>
      <w:proofErr w:type="gramEnd"/>
    </w:p>
    <w:p w14:paraId="5291038E" w14:textId="77777777" w:rsidR="00E0222C" w:rsidRPr="00337C69" w:rsidRDefault="00E0222C" w:rsidP="00337C69">
      <w:pPr>
        <w:pStyle w:val="ListBullet"/>
      </w:pPr>
      <w:r w:rsidRPr="00337C69">
        <w:t xml:space="preserve">Activities and costs associated with a search engine optimisation to be more visible to international </w:t>
      </w:r>
      <w:proofErr w:type="gramStart"/>
      <w:r w:rsidRPr="00337C69">
        <w:t>consumers;</w:t>
      </w:r>
      <w:proofErr w:type="gramEnd"/>
    </w:p>
    <w:p w14:paraId="204237E7" w14:textId="77777777" w:rsidR="00E0222C" w:rsidRPr="00337C69" w:rsidRDefault="00E0222C" w:rsidP="00337C69">
      <w:pPr>
        <w:pStyle w:val="ListBullet"/>
      </w:pPr>
      <w:r w:rsidRPr="00337C69">
        <w:t xml:space="preserve">Costs associated with a digital refresh action </w:t>
      </w:r>
      <w:proofErr w:type="gramStart"/>
      <w:r w:rsidRPr="00337C69">
        <w:t>plan;</w:t>
      </w:r>
      <w:proofErr w:type="gramEnd"/>
    </w:p>
    <w:p w14:paraId="2767602D" w14:textId="77777777" w:rsidR="00E0222C" w:rsidRPr="00337C69" w:rsidRDefault="00E0222C" w:rsidP="00337C69">
      <w:pPr>
        <w:pStyle w:val="ListBullet"/>
      </w:pPr>
      <w:r w:rsidRPr="00337C69">
        <w:t xml:space="preserve">Costs associated with updating website or social media targeted to international </w:t>
      </w:r>
      <w:proofErr w:type="gramStart"/>
      <w:r w:rsidRPr="00337C69">
        <w:t>consumers;</w:t>
      </w:r>
      <w:proofErr w:type="gramEnd"/>
    </w:p>
    <w:p w14:paraId="43E16E39" w14:textId="77777777" w:rsidR="00E0222C" w:rsidRPr="00337C69" w:rsidRDefault="00E0222C" w:rsidP="00337C69">
      <w:pPr>
        <w:pStyle w:val="ListBullet"/>
      </w:pPr>
      <w:r w:rsidRPr="00337C69">
        <w:t>Costs associated with accessibility upgrades (including activities that improve access to information for all users, regardless of physical limitations, disability or age</w:t>
      </w:r>
      <w:proofErr w:type="gramStart"/>
      <w:r w:rsidRPr="00337C69">
        <w:t>);</w:t>
      </w:r>
      <w:proofErr w:type="gramEnd"/>
      <w:r w:rsidRPr="00337C69">
        <w:t xml:space="preserve"> </w:t>
      </w:r>
    </w:p>
    <w:p w14:paraId="3A4E4C4F" w14:textId="77777777" w:rsidR="00E0222C" w:rsidRPr="00337C69" w:rsidRDefault="00E0222C" w:rsidP="00337C69">
      <w:pPr>
        <w:pStyle w:val="ListBullet"/>
      </w:pPr>
      <w:r w:rsidRPr="00337C69">
        <w:t xml:space="preserve">Costs associated with integration and automation of internal and external </w:t>
      </w:r>
      <w:proofErr w:type="gramStart"/>
      <w:r w:rsidRPr="00337C69">
        <w:t>systems;</w:t>
      </w:r>
      <w:proofErr w:type="gramEnd"/>
    </w:p>
    <w:p w14:paraId="68646991" w14:textId="736A09DE" w:rsidR="00E0222C" w:rsidRPr="00337C69" w:rsidRDefault="00E0222C" w:rsidP="00337C69">
      <w:pPr>
        <w:pStyle w:val="ListBullet"/>
      </w:pPr>
      <w:r w:rsidRPr="00337C69">
        <w:t>Introduction (and/or expansion) of online booking capability</w:t>
      </w:r>
      <w:r w:rsidR="00DB16DE" w:rsidRPr="00337C69">
        <w:t>, e-invoicing and/or</w:t>
      </w:r>
      <w:r w:rsidRPr="00337C69">
        <w:t xml:space="preserve"> payment </w:t>
      </w:r>
      <w:proofErr w:type="gramStart"/>
      <w:r w:rsidRPr="00337C69">
        <w:t>facilities;</w:t>
      </w:r>
      <w:proofErr w:type="gramEnd"/>
    </w:p>
    <w:p w14:paraId="0CDAB6E4" w14:textId="77777777" w:rsidR="00E0222C" w:rsidRPr="00337C69" w:rsidRDefault="00E0222C" w:rsidP="00337C69">
      <w:pPr>
        <w:pStyle w:val="ListBullet"/>
      </w:pPr>
      <w:r w:rsidRPr="00337C69">
        <w:t xml:space="preserve">Updating of social media </w:t>
      </w:r>
      <w:proofErr w:type="gramStart"/>
      <w:r w:rsidRPr="00337C69">
        <w:t>channels;</w:t>
      </w:r>
      <w:proofErr w:type="gramEnd"/>
    </w:p>
    <w:p w14:paraId="3DA6F077" w14:textId="2AC9C839" w:rsidR="00E0222C" w:rsidRPr="00337C69" w:rsidRDefault="00E0222C" w:rsidP="00337C69">
      <w:pPr>
        <w:pStyle w:val="ListBullet"/>
        <w:rPr>
          <w:rStyle w:val="normaltextrun"/>
        </w:rPr>
      </w:pPr>
      <w:r w:rsidRPr="00337C69">
        <w:t>Any other digit</w:t>
      </w:r>
      <w:r w:rsidRPr="00337C69">
        <w:rPr>
          <w:rStyle w:val="normaltextrun"/>
        </w:rPr>
        <w:t xml:space="preserve">al uplift activities and expenditure approved by the </w:t>
      </w:r>
      <w:r w:rsidR="00135494" w:rsidRPr="00337C69">
        <w:rPr>
          <w:rStyle w:val="normaltextrun"/>
        </w:rPr>
        <w:t xml:space="preserve">Austrade </w:t>
      </w:r>
      <w:r w:rsidRPr="00337C69">
        <w:rPr>
          <w:rStyle w:val="normaltextrun"/>
        </w:rPr>
        <w:t xml:space="preserve">Program </w:t>
      </w:r>
      <w:r w:rsidR="00D33524" w:rsidRPr="00337C69">
        <w:rPr>
          <w:rStyle w:val="normaltextrun"/>
        </w:rPr>
        <w:t>D</w:t>
      </w:r>
      <w:r w:rsidRPr="00337C69">
        <w:rPr>
          <w:rStyle w:val="normaltextrun"/>
        </w:rPr>
        <w:t>elegate.</w:t>
      </w:r>
    </w:p>
    <w:p w14:paraId="5ED7F87A" w14:textId="7E6E8DB7" w:rsidR="00207FF4" w:rsidRPr="006B2FAD" w:rsidRDefault="00E0222C" w:rsidP="00337C69">
      <w:pPr>
        <w:rPr>
          <w:i/>
        </w:rPr>
      </w:pPr>
      <w:r w:rsidRPr="006B2FAD">
        <w:rPr>
          <w:rStyle w:val="normaltextrun"/>
          <w:bCs/>
          <w:i/>
          <w:shd w:val="clear" w:color="auto" w:fill="FFFFFF"/>
        </w:rPr>
        <w:t xml:space="preserve">(Activities </w:t>
      </w:r>
      <w:r w:rsidRPr="006B2FAD">
        <w:rPr>
          <w:i/>
        </w:rPr>
        <w:t xml:space="preserve">and costs for Stream 2 can be incurred in either 2022-23 or 2023-24 financial years, </w:t>
      </w:r>
      <w:r w:rsidR="007B25B1" w:rsidRPr="006B2FAD">
        <w:rPr>
          <w:i/>
        </w:rPr>
        <w:t>however</w:t>
      </w:r>
      <w:r w:rsidRPr="006B2FAD">
        <w:rPr>
          <w:i/>
        </w:rPr>
        <w:t xml:space="preserve"> they must be paid for using the VCC</w:t>
      </w:r>
      <w:r w:rsidR="00207FF4" w:rsidRPr="006B2FAD">
        <w:rPr>
          <w:i/>
        </w:rPr>
        <w:t>)</w:t>
      </w:r>
      <w:r w:rsidR="00B36AD7" w:rsidRPr="006B2FAD">
        <w:rPr>
          <w:i/>
        </w:rPr>
        <w:t>.</w:t>
      </w:r>
    </w:p>
    <w:p w14:paraId="4863E271" w14:textId="61741660" w:rsidR="00E0222C" w:rsidRPr="00F32439" w:rsidRDefault="007B25B1" w:rsidP="006B2FAD">
      <w:pPr>
        <w:spacing w:before="240"/>
        <w:rPr>
          <w:iCs/>
        </w:rPr>
      </w:pPr>
      <w:r w:rsidRPr="006F6086">
        <w:rPr>
          <w:iCs/>
        </w:rPr>
        <w:t>There is no ability to make retrospective</w:t>
      </w:r>
      <w:r w:rsidR="00B96451" w:rsidRPr="006F6086">
        <w:rPr>
          <w:iCs/>
        </w:rPr>
        <w:t xml:space="preserve"> or </w:t>
      </w:r>
      <w:r w:rsidRPr="006F6086">
        <w:rPr>
          <w:iCs/>
        </w:rPr>
        <w:t>reimbursement payments using the VCC.</w:t>
      </w:r>
      <w:r w:rsidR="00F5245B" w:rsidRPr="006F6086">
        <w:rPr>
          <w:iCs/>
        </w:rPr>
        <w:t xml:space="preserve"> There is no ability to claim expenses for activities that cannot be paid for using the VCC. VCCs are coded to only enable payment for eligible expenses – </w:t>
      </w:r>
      <w:proofErr w:type="gramStart"/>
      <w:r w:rsidR="00F5245B" w:rsidRPr="006F6086">
        <w:rPr>
          <w:iCs/>
        </w:rPr>
        <w:t>i</w:t>
      </w:r>
      <w:r w:rsidR="00D25A14">
        <w:rPr>
          <w:iCs/>
        </w:rPr>
        <w:t>.</w:t>
      </w:r>
      <w:r w:rsidR="00F5245B" w:rsidRPr="006F6086">
        <w:rPr>
          <w:iCs/>
        </w:rPr>
        <w:t>e</w:t>
      </w:r>
      <w:r w:rsidR="00D25A14">
        <w:rPr>
          <w:iCs/>
        </w:rPr>
        <w:t>.</w:t>
      </w:r>
      <w:proofErr w:type="gramEnd"/>
      <w:r w:rsidR="00F5245B" w:rsidRPr="006F6086">
        <w:rPr>
          <w:iCs/>
        </w:rPr>
        <w:t xml:space="preserve"> you can</w:t>
      </w:r>
      <w:r w:rsidR="00D25A14">
        <w:rPr>
          <w:iCs/>
        </w:rPr>
        <w:t>no</w:t>
      </w:r>
      <w:r w:rsidR="00F5245B" w:rsidRPr="006F6086">
        <w:rPr>
          <w:iCs/>
        </w:rPr>
        <w:t>t use them like a normal credit card for any type of purchase.</w:t>
      </w:r>
    </w:p>
    <w:p w14:paraId="3AF2E164" w14:textId="77777777" w:rsidR="00E0222C" w:rsidRPr="00437C82" w:rsidDel="004F0B5A" w:rsidRDefault="00E0222C" w:rsidP="00337C69">
      <w:r w:rsidRPr="00437C82" w:rsidDel="004F0B5A">
        <w:t xml:space="preserve">Not all expenditure on the </w:t>
      </w:r>
      <w:r w:rsidRPr="00437C82">
        <w:t>p</w:t>
      </w:r>
      <w:r w:rsidRPr="00437C82" w:rsidDel="004F0B5A">
        <w:t>rogram and projects may be eligible for grant funding.</w:t>
      </w:r>
    </w:p>
    <w:p w14:paraId="12BD9917" w14:textId="0AE3EED1" w:rsidR="00E0222C" w:rsidRPr="00AA107C" w:rsidDel="004F0B5A" w:rsidRDefault="00E0222C" w:rsidP="00337C69">
      <w:r w:rsidRPr="00AA107C" w:rsidDel="004F0B5A">
        <w:t>We may update the guidelines on eligible and ineligible expenditure from time to time. If your application is successful, the version in place when you submitted your application applies to your grant activity.</w:t>
      </w:r>
      <w:r w:rsidR="00A11EB2">
        <w:t xml:space="preserve"> </w:t>
      </w:r>
    </w:p>
    <w:p w14:paraId="691AE1C0" w14:textId="77777777" w:rsidR="004D5A57" w:rsidRDefault="004D5A57">
      <w:pPr>
        <w:rPr>
          <w:b/>
          <w:bCs/>
          <w:caps/>
          <w:color w:val="2E1A47" w:themeColor="text2"/>
        </w:rPr>
      </w:pPr>
      <w:r>
        <w:br w:type="page"/>
      </w:r>
    </w:p>
    <w:p w14:paraId="457F88CB" w14:textId="231B4B0C" w:rsidR="00437C82" w:rsidRDefault="00437C82">
      <w:pPr>
        <w:pStyle w:val="Heading3"/>
      </w:pPr>
      <w:bookmarkStart w:id="38" w:name="_Toc134711971"/>
      <w:r>
        <w:lastRenderedPageBreak/>
        <w:t>5.2 What the grant money cannot be used for</w:t>
      </w:r>
      <w:bookmarkEnd w:id="38"/>
    </w:p>
    <w:p w14:paraId="70B30078" w14:textId="77777777" w:rsidR="00437C82" w:rsidRPr="00D53548" w:rsidRDefault="00437C82" w:rsidP="00351E80">
      <w:bookmarkStart w:id="39" w:name="_Ref468355804"/>
      <w:r w:rsidRPr="00D53548">
        <w:t xml:space="preserve">Ineligible grant activities and expenditure </w:t>
      </w:r>
      <w:r>
        <w:t>that will not be covered by the grant include</w:t>
      </w:r>
      <w:r w:rsidRPr="00D53548">
        <w:t>:</w:t>
      </w:r>
    </w:p>
    <w:p w14:paraId="1E25EF83" w14:textId="227DCCF7" w:rsidR="00437C82" w:rsidRPr="00351E80" w:rsidRDefault="00437C82" w:rsidP="00351E80">
      <w:pPr>
        <w:pStyle w:val="ListBullet"/>
      </w:pPr>
      <w:r w:rsidRPr="00351E80">
        <w:t>Activities or expenditure that do not support the delivery of either Stream 1 or Stream 2</w:t>
      </w:r>
      <w:r w:rsidR="006B1A4D">
        <w:t>.</w:t>
      </w:r>
    </w:p>
    <w:p w14:paraId="30622811" w14:textId="4C71505C" w:rsidR="00437C82" w:rsidRPr="00351E80" w:rsidRDefault="00437C82" w:rsidP="00351E80">
      <w:pPr>
        <w:pStyle w:val="ListBullet"/>
      </w:pPr>
      <w:r w:rsidRPr="00351E80">
        <w:t>Capital expenditure (Capex) including major construction or capital works</w:t>
      </w:r>
      <w:r w:rsidR="006B1A4D">
        <w:t>,</w:t>
      </w:r>
      <w:r w:rsidRPr="00351E80">
        <w:t xml:space="preserve"> etc</w:t>
      </w:r>
      <w:r w:rsidR="006B1A4D">
        <w:t>.</w:t>
      </w:r>
    </w:p>
    <w:p w14:paraId="40A7E5D9" w14:textId="469BD064" w:rsidR="00437C82" w:rsidRPr="00351E80" w:rsidRDefault="00437C82" w:rsidP="00351E80">
      <w:pPr>
        <w:pStyle w:val="ListBullet"/>
        <w:rPr>
          <w:rStyle w:val="eop"/>
        </w:rPr>
      </w:pPr>
      <w:r w:rsidRPr="00351E80">
        <w:rPr>
          <w:rStyle w:val="normaltextrun"/>
        </w:rPr>
        <w:t>Costs incurred through general ongoing administration of an organisation</w:t>
      </w:r>
      <w:r w:rsidR="006B1A4D">
        <w:rPr>
          <w:rStyle w:val="normaltextrun"/>
        </w:rPr>
        <w:t>.</w:t>
      </w:r>
    </w:p>
    <w:p w14:paraId="04298F3A" w14:textId="3C17311C" w:rsidR="00437C82" w:rsidRPr="00351E80" w:rsidRDefault="00437C82" w:rsidP="00351E80">
      <w:pPr>
        <w:pStyle w:val="ListBullet"/>
        <w:rPr>
          <w:rStyle w:val="eop"/>
        </w:rPr>
      </w:pPr>
      <w:r w:rsidRPr="00351E80">
        <w:rPr>
          <w:rStyle w:val="normaltextrun"/>
        </w:rPr>
        <w:t>Costs incurred in the preparation of a grant application or related documentation</w:t>
      </w:r>
      <w:r w:rsidR="006B1A4D">
        <w:rPr>
          <w:rStyle w:val="normaltextrun"/>
        </w:rPr>
        <w:t>.</w:t>
      </w:r>
    </w:p>
    <w:p w14:paraId="4135DB94" w14:textId="4FBAB341" w:rsidR="00437C82" w:rsidRPr="00351E80" w:rsidRDefault="00437C82" w:rsidP="00351E80">
      <w:pPr>
        <w:pStyle w:val="ListBullet"/>
        <w:rPr>
          <w:rStyle w:val="eop"/>
        </w:rPr>
      </w:pPr>
      <w:r w:rsidRPr="00351E80">
        <w:rPr>
          <w:rStyle w:val="normaltextrun"/>
        </w:rPr>
        <w:t xml:space="preserve">Expenditure on activities that seeks to offset/duplicate other </w:t>
      </w:r>
      <w:r w:rsidR="00637D36" w:rsidRPr="00351E80">
        <w:t xml:space="preserve">Commonwealth, State/Territory or local level </w:t>
      </w:r>
      <w:r w:rsidRPr="00351E80">
        <w:rPr>
          <w:rStyle w:val="normaltextrun"/>
        </w:rPr>
        <w:t>grants or procurement program funding</w:t>
      </w:r>
      <w:r w:rsidRPr="00351E80">
        <w:rPr>
          <w:rStyle w:val="eop"/>
        </w:rPr>
        <w:t xml:space="preserve"> (</w:t>
      </w:r>
      <w:proofErr w:type="gramStart"/>
      <w:r w:rsidRPr="00351E80">
        <w:rPr>
          <w:rStyle w:val="eop"/>
        </w:rPr>
        <w:t>e.g.</w:t>
      </w:r>
      <w:proofErr w:type="gramEnd"/>
      <w:r w:rsidRPr="00351E80">
        <w:rPr>
          <w:rStyle w:val="eop"/>
        </w:rPr>
        <w:t xml:space="preserve"> EMDG, trade grants etc)</w:t>
      </w:r>
      <w:r w:rsidR="00063C82">
        <w:rPr>
          <w:rStyle w:val="eop"/>
        </w:rPr>
        <w:t>.</w:t>
      </w:r>
      <w:r w:rsidR="00C6252A" w:rsidRPr="00351E80">
        <w:rPr>
          <w:rStyle w:val="eop"/>
        </w:rPr>
        <w:t xml:space="preserve"> </w:t>
      </w:r>
    </w:p>
    <w:p w14:paraId="4A3588BE" w14:textId="6B1278A0" w:rsidR="00437C82" w:rsidRPr="00351E80" w:rsidRDefault="00437C82" w:rsidP="00351E80">
      <w:pPr>
        <w:pStyle w:val="ListBullet"/>
        <w:rPr>
          <w:rStyle w:val="eop"/>
        </w:rPr>
      </w:pPr>
      <w:r w:rsidRPr="00351E80">
        <w:rPr>
          <w:rStyle w:val="eop"/>
        </w:rPr>
        <w:t>Non-project related costs or costs associated with ineligible activities</w:t>
      </w:r>
      <w:r w:rsidR="00063C82">
        <w:rPr>
          <w:rStyle w:val="eop"/>
        </w:rPr>
        <w:t>.</w:t>
      </w:r>
    </w:p>
    <w:p w14:paraId="02CBC1E9" w14:textId="2E4F8E33" w:rsidR="00437C82" w:rsidRPr="00351E80" w:rsidRDefault="00437C82" w:rsidP="00351E80">
      <w:pPr>
        <w:pStyle w:val="ListBullet"/>
      </w:pPr>
      <w:r w:rsidRPr="00351E80">
        <w:t>Purchase of land</w:t>
      </w:r>
      <w:r w:rsidR="00063C82">
        <w:t>.</w:t>
      </w:r>
    </w:p>
    <w:p w14:paraId="5DDAB5CD" w14:textId="02F27557" w:rsidR="00437C82" w:rsidRPr="00351E80" w:rsidRDefault="00010788" w:rsidP="00351E80">
      <w:pPr>
        <w:pStyle w:val="ListBullet"/>
        <w:rPr>
          <w:rStyle w:val="eop"/>
        </w:rPr>
      </w:pPr>
      <w:r w:rsidRPr="00351E80">
        <w:rPr>
          <w:rStyle w:val="eop"/>
        </w:rPr>
        <w:t>P</w:t>
      </w:r>
      <w:r w:rsidR="003E386F" w:rsidRPr="00351E80">
        <w:rPr>
          <w:rStyle w:val="eop"/>
        </w:rPr>
        <w:t xml:space="preserve">ayment of ongoing wages and </w:t>
      </w:r>
      <w:r w:rsidRPr="00351E80">
        <w:rPr>
          <w:rStyle w:val="eop"/>
        </w:rPr>
        <w:t>related costs</w:t>
      </w:r>
      <w:r w:rsidR="00063C82">
        <w:rPr>
          <w:rStyle w:val="eop"/>
        </w:rPr>
        <w:t>.</w:t>
      </w:r>
    </w:p>
    <w:p w14:paraId="46C61154" w14:textId="2D353AE5" w:rsidR="00F5245B" w:rsidRPr="00351E80" w:rsidRDefault="00F5245B" w:rsidP="00351E80">
      <w:pPr>
        <w:pStyle w:val="ListBullet"/>
        <w:rPr>
          <w:rStyle w:val="eop"/>
        </w:rPr>
      </w:pPr>
      <w:r w:rsidRPr="00351E80">
        <w:rPr>
          <w:rStyle w:val="eop"/>
        </w:rPr>
        <w:t>Purchase of small assets associated with business operations or travel (</w:t>
      </w:r>
      <w:proofErr w:type="gramStart"/>
      <w:r w:rsidRPr="00351E80">
        <w:rPr>
          <w:rStyle w:val="eop"/>
        </w:rPr>
        <w:t>i</w:t>
      </w:r>
      <w:r w:rsidR="004F4111">
        <w:rPr>
          <w:rStyle w:val="eop"/>
        </w:rPr>
        <w:t>.</w:t>
      </w:r>
      <w:r w:rsidRPr="00351E80">
        <w:rPr>
          <w:rStyle w:val="eop"/>
        </w:rPr>
        <w:t>e</w:t>
      </w:r>
      <w:r w:rsidR="004F4111">
        <w:rPr>
          <w:rStyle w:val="eop"/>
        </w:rPr>
        <w:t>.</w:t>
      </w:r>
      <w:proofErr w:type="gramEnd"/>
      <w:r w:rsidRPr="00351E80">
        <w:rPr>
          <w:rStyle w:val="eop"/>
        </w:rPr>
        <w:t xml:space="preserve"> luggage, phones, computers, </w:t>
      </w:r>
      <w:proofErr w:type="spellStart"/>
      <w:r w:rsidRPr="00351E80">
        <w:rPr>
          <w:rStyle w:val="eop"/>
        </w:rPr>
        <w:t>ipads</w:t>
      </w:r>
      <w:proofErr w:type="spellEnd"/>
      <w:r w:rsidRPr="00351E80">
        <w:rPr>
          <w:rStyle w:val="eop"/>
        </w:rPr>
        <w:t xml:space="preserve"> etc)</w:t>
      </w:r>
      <w:r w:rsidR="00063C82">
        <w:rPr>
          <w:rStyle w:val="eop"/>
        </w:rPr>
        <w:t>.</w:t>
      </w:r>
    </w:p>
    <w:p w14:paraId="2A7D4F1F" w14:textId="68935A54" w:rsidR="00437C82" w:rsidRPr="00351E80" w:rsidRDefault="00437C82" w:rsidP="00351E80">
      <w:pPr>
        <w:pStyle w:val="ListBullet"/>
        <w:rPr>
          <w:rStyle w:val="eop"/>
        </w:rPr>
      </w:pPr>
      <w:r w:rsidRPr="00351E80">
        <w:rPr>
          <w:rStyle w:val="eop"/>
        </w:rPr>
        <w:t>Sales or commission payments</w:t>
      </w:r>
      <w:r w:rsidR="000D751D" w:rsidRPr="00351E80">
        <w:rPr>
          <w:rStyle w:val="eop"/>
        </w:rPr>
        <w:t xml:space="preserve"> to sales representatives or representation offices. </w:t>
      </w:r>
    </w:p>
    <w:p w14:paraId="245113FB" w14:textId="434E4671" w:rsidR="00437C82" w:rsidRPr="00AA107C" w:rsidRDefault="00437C82" w:rsidP="00063C82">
      <w:r w:rsidRPr="00AA107C">
        <w:t xml:space="preserve">This is not an exhaustive list and other costs may be ineligible. This is at the discretion of Austrade. </w:t>
      </w:r>
    </w:p>
    <w:p w14:paraId="5578551B" w14:textId="365107AA" w:rsidR="00437C82" w:rsidRPr="00437C82" w:rsidRDefault="00437C82" w:rsidP="00063C82">
      <w:r w:rsidRPr="00437C82">
        <w:t xml:space="preserve">The Austrade Program Delegate may impose limitations, exclude expenditure, further include ineligible expenditure listed in these guidelines or a </w:t>
      </w:r>
      <w:r w:rsidR="00C74446">
        <w:t>letter of agreement</w:t>
      </w:r>
      <w:r w:rsidRPr="00437C82">
        <w:t xml:space="preserve"> or otherwise by notice to grantees.</w:t>
      </w:r>
      <w:bookmarkEnd w:id="39"/>
    </w:p>
    <w:p w14:paraId="32B42796" w14:textId="30161857" w:rsidR="00437C82" w:rsidRDefault="00437C82" w:rsidP="00745682">
      <w:pPr>
        <w:pStyle w:val="Heading2"/>
        <w:numPr>
          <w:ilvl w:val="0"/>
          <w:numId w:val="4"/>
        </w:numPr>
      </w:pPr>
      <w:bookmarkStart w:id="40" w:name="_Toc134711972"/>
      <w:r>
        <w:t>How to apply</w:t>
      </w:r>
      <w:bookmarkEnd w:id="40"/>
    </w:p>
    <w:p w14:paraId="42E6A5FE" w14:textId="77777777" w:rsidR="00437C82" w:rsidRPr="00D83C02" w:rsidRDefault="00437C82" w:rsidP="00E45975">
      <w:r w:rsidRPr="00D83C02">
        <w:t xml:space="preserve">It is a requirement that you read and understand these guidelines prior to submitting your application. Any alterations and addenda to these guidelines will be published on </w:t>
      </w:r>
      <w:proofErr w:type="spellStart"/>
      <w:r w:rsidRPr="00D83C02">
        <w:t>GrantConnect</w:t>
      </w:r>
      <w:proofErr w:type="spellEnd"/>
      <w:r w:rsidRPr="00D83C02">
        <w:t xml:space="preserve">. By registering on this website, you will be automatically notified of any changes. </w:t>
      </w:r>
    </w:p>
    <w:p w14:paraId="765CCBE2" w14:textId="7B96317C" w:rsidR="00437C82" w:rsidRPr="000F744B" w:rsidRDefault="00437C82" w:rsidP="00E45975">
      <w:pPr>
        <w:rPr>
          <w:rFonts w:ascii="Verdana" w:hAnsi="Verdana" w:cs="Segoe UI"/>
          <w:sz w:val="18"/>
          <w:szCs w:val="18"/>
        </w:rPr>
      </w:pPr>
      <w:r w:rsidRPr="00780B0B">
        <w:rPr>
          <w:rStyle w:val="normaltextrun"/>
          <w:rFonts w:ascii="Verdana" w:hAnsi="Verdana" w:cs="Segoe UI"/>
        </w:rPr>
        <w:t xml:space="preserve">To apply </w:t>
      </w:r>
      <w:r w:rsidRPr="00275125">
        <w:rPr>
          <w:rStyle w:val="normaltextrun"/>
          <w:rFonts w:ascii="Verdana" w:hAnsi="Verdana" w:cs="Segoe UI"/>
        </w:rPr>
        <w:t xml:space="preserve">for </w:t>
      </w:r>
      <w:r w:rsidR="00283BEE">
        <w:rPr>
          <w:rStyle w:val="normaltextrun"/>
          <w:rFonts w:ascii="Verdana" w:hAnsi="Verdana" w:cs="Segoe UI"/>
        </w:rPr>
        <w:t xml:space="preserve">the </w:t>
      </w:r>
      <w:proofErr w:type="gramStart"/>
      <w:r w:rsidR="00283BEE">
        <w:rPr>
          <w:rStyle w:val="normaltextrun"/>
          <w:rFonts w:ascii="Verdana" w:hAnsi="Verdana" w:cs="Segoe UI"/>
        </w:rPr>
        <w:t>Program</w:t>
      </w:r>
      <w:proofErr w:type="gramEnd"/>
      <w:r w:rsidRPr="00275125">
        <w:rPr>
          <w:rStyle w:val="normaltextrun"/>
          <w:rFonts w:ascii="Verdana" w:hAnsi="Verdana" w:cs="Segoe UI"/>
        </w:rPr>
        <w:t xml:space="preserve"> </w:t>
      </w:r>
      <w:r w:rsidRPr="00780B0B">
        <w:rPr>
          <w:rStyle w:val="normaltextrun"/>
          <w:rFonts w:ascii="Verdana" w:hAnsi="Verdana" w:cs="Segoe UI"/>
        </w:rPr>
        <w:t>you must:</w:t>
      </w:r>
    </w:p>
    <w:p w14:paraId="61069A61" w14:textId="77777777" w:rsidR="00437C82" w:rsidRPr="00E45975" w:rsidRDefault="00437C82" w:rsidP="00E45975">
      <w:pPr>
        <w:pStyle w:val="ListBullet"/>
      </w:pPr>
      <w:r w:rsidRPr="00E45975">
        <w:t xml:space="preserve">Complete your application through Austrade’s </w:t>
      </w:r>
      <w:proofErr w:type="spellStart"/>
      <w:r w:rsidRPr="00E45975">
        <w:t>SmartyGrants</w:t>
      </w:r>
      <w:proofErr w:type="spellEnd"/>
      <w:r w:rsidRPr="00E45975">
        <w:t xml:space="preserve"> </w:t>
      </w:r>
      <w:proofErr w:type="gramStart"/>
      <w:r w:rsidRPr="00E45975">
        <w:t>portal;</w:t>
      </w:r>
      <w:proofErr w:type="gramEnd"/>
    </w:p>
    <w:p w14:paraId="555D700D" w14:textId="3E801F6C" w:rsidR="00437C82" w:rsidRPr="00E45975" w:rsidRDefault="00437C82" w:rsidP="00E45975">
      <w:pPr>
        <w:pStyle w:val="ListBullet"/>
      </w:pPr>
      <w:r w:rsidRPr="00E45975">
        <w:t xml:space="preserve">Provide all the information </w:t>
      </w:r>
      <w:r w:rsidR="00BA7F81" w:rsidRPr="00E45975">
        <w:t xml:space="preserve">and declarations </w:t>
      </w:r>
      <w:proofErr w:type="gramStart"/>
      <w:r w:rsidRPr="00E45975">
        <w:t>requested;</w:t>
      </w:r>
      <w:proofErr w:type="gramEnd"/>
    </w:p>
    <w:p w14:paraId="7CA08360" w14:textId="77777777" w:rsidR="00437C82" w:rsidRPr="00E45975" w:rsidRDefault="00437C82" w:rsidP="00E45975">
      <w:pPr>
        <w:pStyle w:val="ListBullet"/>
      </w:pPr>
      <w:r w:rsidRPr="00E45975">
        <w:t xml:space="preserve">Address and meet all required eligibility </w:t>
      </w:r>
      <w:proofErr w:type="gramStart"/>
      <w:r w:rsidRPr="00E45975">
        <w:t>criteria;</w:t>
      </w:r>
      <w:proofErr w:type="gramEnd"/>
    </w:p>
    <w:p w14:paraId="34DD0637" w14:textId="77777777" w:rsidR="00437C82" w:rsidRPr="00E45975" w:rsidRDefault="00437C82" w:rsidP="00E45975">
      <w:pPr>
        <w:pStyle w:val="ListBullet"/>
      </w:pPr>
      <w:r w:rsidRPr="00E45975">
        <w:t>Include sufficient evidence as outlined in these guidelines that adequately supports your eligibility. This may include invoices for attending an eligible event, evidence of revenue or proof of membership etc; and</w:t>
      </w:r>
    </w:p>
    <w:p w14:paraId="1E444E10" w14:textId="77777777" w:rsidR="00437C82" w:rsidRPr="00E45975" w:rsidRDefault="00437C82" w:rsidP="00E45975">
      <w:pPr>
        <w:pStyle w:val="ListBullet"/>
      </w:pPr>
      <w:r w:rsidRPr="00E45975">
        <w:t>Submit your online application before the closing date.</w:t>
      </w:r>
    </w:p>
    <w:p w14:paraId="3D738CBC" w14:textId="636A6780" w:rsidR="00437C82" w:rsidRDefault="00437C82" w:rsidP="00B22C47">
      <w:pPr>
        <w:pStyle w:val="ListBullet"/>
        <w:numPr>
          <w:ilvl w:val="0"/>
          <w:numId w:val="0"/>
        </w:numPr>
        <w:snapToGrid/>
        <w:spacing w:before="40" w:after="80" w:line="280" w:lineRule="atLeast"/>
        <w:rPr>
          <w:rFonts w:ascii="Verdana" w:hAnsi="Verdana"/>
        </w:rPr>
      </w:pPr>
      <w:r w:rsidRPr="006F6086">
        <w:rPr>
          <w:rFonts w:asciiTheme="majorHAnsi" w:hAnsiTheme="majorHAnsi"/>
        </w:rPr>
        <w:t>No late</w:t>
      </w:r>
      <w:r w:rsidRPr="006F6086">
        <w:rPr>
          <w:rFonts w:ascii="Verdana" w:hAnsi="Verdana"/>
        </w:rPr>
        <w:t xml:space="preserve"> applications will be accepted.</w:t>
      </w:r>
      <w:r w:rsidR="00BA7F81" w:rsidRPr="006F6086">
        <w:rPr>
          <w:rFonts w:ascii="Verdana" w:hAnsi="Verdana"/>
        </w:rPr>
        <w:t xml:space="preserve"> Note </w:t>
      </w:r>
      <w:r w:rsidR="008B1927" w:rsidRPr="006F6086">
        <w:rPr>
          <w:rFonts w:ascii="Verdana" w:hAnsi="Verdana"/>
        </w:rPr>
        <w:t>assessment of applications will cease once the funding allocation is exhausted.</w:t>
      </w:r>
      <w:r w:rsidR="008B1927">
        <w:rPr>
          <w:rFonts w:ascii="Verdana" w:hAnsi="Verdana"/>
        </w:rPr>
        <w:t xml:space="preserve"> </w:t>
      </w:r>
    </w:p>
    <w:p w14:paraId="0374638A" w14:textId="77777777" w:rsidR="004D5A57" w:rsidRDefault="004D5A57">
      <w:pPr>
        <w:rPr>
          <w:b/>
          <w:bCs/>
          <w:caps/>
          <w:color w:val="2E1A47" w:themeColor="text2"/>
        </w:rPr>
      </w:pPr>
      <w:r>
        <w:br w:type="page"/>
      </w:r>
    </w:p>
    <w:p w14:paraId="1BF2F826" w14:textId="210426CE" w:rsidR="00437C82" w:rsidRDefault="00437C82" w:rsidP="00437C82">
      <w:pPr>
        <w:pStyle w:val="Heading3"/>
      </w:pPr>
      <w:bookmarkStart w:id="41" w:name="_Toc134711973"/>
      <w:r>
        <w:lastRenderedPageBreak/>
        <w:t xml:space="preserve">6.1 Timing of the </w:t>
      </w:r>
      <w:r w:rsidR="0018129B">
        <w:t>g</w:t>
      </w:r>
      <w:r>
        <w:t xml:space="preserve">rant opportunity </w:t>
      </w:r>
      <w:proofErr w:type="gramStart"/>
      <w:r>
        <w:t>processes</w:t>
      </w:r>
      <w:bookmarkEnd w:id="41"/>
      <w:proofErr w:type="gramEnd"/>
    </w:p>
    <w:p w14:paraId="59C9B37D" w14:textId="77777777" w:rsidR="00437C82" w:rsidRPr="00437C82" w:rsidRDefault="00437C82" w:rsidP="00437C82">
      <w:r w:rsidRPr="00437C82">
        <w:t xml:space="preserve">You must </w:t>
      </w:r>
      <w:proofErr w:type="gramStart"/>
      <w:r w:rsidRPr="00437C82">
        <w:t>submit an application</w:t>
      </w:r>
      <w:proofErr w:type="gramEnd"/>
      <w:r w:rsidRPr="00437C82">
        <w:t xml:space="preserve"> between the published opening and closing dates for Stream 1 and Stream 2. </w:t>
      </w:r>
    </w:p>
    <w:p w14:paraId="29F7BB6C" w14:textId="6C029D29" w:rsidR="00437C82" w:rsidRPr="00437C82" w:rsidRDefault="00437C82" w:rsidP="00437C82">
      <w:r w:rsidRPr="00437C82">
        <w:t xml:space="preserve">We cannot accept late applications. </w:t>
      </w:r>
    </w:p>
    <w:tbl>
      <w:tblPr>
        <w:tblStyle w:val="TableGrid"/>
        <w:tblW w:w="0" w:type="auto"/>
        <w:tblLook w:val="04A0" w:firstRow="1" w:lastRow="0" w:firstColumn="1" w:lastColumn="0" w:noHBand="0" w:noVBand="1"/>
      </w:tblPr>
      <w:tblGrid>
        <w:gridCol w:w="1838"/>
        <w:gridCol w:w="3470"/>
        <w:gridCol w:w="3470"/>
      </w:tblGrid>
      <w:tr w:rsidR="00437C82" w:rsidRPr="00437C82" w14:paraId="70B69873" w14:textId="77777777" w:rsidTr="79ACFBB3">
        <w:tc>
          <w:tcPr>
            <w:tcW w:w="1838" w:type="dxa"/>
          </w:tcPr>
          <w:p w14:paraId="1FDDDF20" w14:textId="77777777" w:rsidR="00437C82" w:rsidRPr="00437C82" w:rsidRDefault="00437C82">
            <w:pPr>
              <w:rPr>
                <w:rFonts w:asciiTheme="majorHAnsi" w:hAnsiTheme="majorHAnsi"/>
              </w:rPr>
            </w:pPr>
          </w:p>
        </w:tc>
        <w:tc>
          <w:tcPr>
            <w:tcW w:w="3470" w:type="dxa"/>
          </w:tcPr>
          <w:p w14:paraId="1DC58DA4" w14:textId="77777777" w:rsidR="00437C82" w:rsidRPr="00302C36" w:rsidRDefault="00437C82" w:rsidP="000273C6">
            <w:pPr>
              <w:jc w:val="center"/>
              <w:rPr>
                <w:rFonts w:asciiTheme="majorHAnsi" w:hAnsiTheme="majorHAnsi"/>
                <w:b/>
                <w:bCs/>
                <w:color w:val="1E988A" w:themeColor="background2"/>
              </w:rPr>
            </w:pPr>
            <w:r w:rsidRPr="00C903FC">
              <w:rPr>
                <w:rFonts w:asciiTheme="majorHAnsi" w:hAnsiTheme="majorHAnsi"/>
                <w:b/>
                <w:bCs/>
                <w:color w:val="2E1A47" w:themeColor="accent2"/>
              </w:rPr>
              <w:t>Application Opening Date</w:t>
            </w:r>
          </w:p>
        </w:tc>
        <w:tc>
          <w:tcPr>
            <w:tcW w:w="3470" w:type="dxa"/>
          </w:tcPr>
          <w:p w14:paraId="3ED79D34" w14:textId="77777777" w:rsidR="00437C82" w:rsidRPr="00302C36" w:rsidRDefault="00437C82" w:rsidP="000273C6">
            <w:pPr>
              <w:jc w:val="center"/>
              <w:rPr>
                <w:rFonts w:asciiTheme="majorHAnsi" w:hAnsiTheme="majorHAnsi"/>
                <w:b/>
                <w:bCs/>
                <w:color w:val="1E988A" w:themeColor="background2"/>
              </w:rPr>
            </w:pPr>
            <w:r w:rsidRPr="00C903FC">
              <w:rPr>
                <w:rFonts w:asciiTheme="majorHAnsi" w:hAnsiTheme="majorHAnsi"/>
                <w:b/>
                <w:bCs/>
                <w:color w:val="2E1A47" w:themeColor="accent2"/>
              </w:rPr>
              <w:t>Application Closing Date</w:t>
            </w:r>
          </w:p>
        </w:tc>
      </w:tr>
      <w:tr w:rsidR="00437C82" w:rsidRPr="00437C82" w14:paraId="445C485A" w14:textId="77777777" w:rsidTr="79ACFBB3">
        <w:tc>
          <w:tcPr>
            <w:tcW w:w="1838" w:type="dxa"/>
          </w:tcPr>
          <w:p w14:paraId="28035556" w14:textId="77777777" w:rsidR="00437C82" w:rsidRPr="00437C82" w:rsidRDefault="00437C82">
            <w:pPr>
              <w:rPr>
                <w:rFonts w:asciiTheme="majorHAnsi" w:hAnsiTheme="majorHAnsi"/>
              </w:rPr>
            </w:pPr>
            <w:r w:rsidRPr="00437C82">
              <w:rPr>
                <w:rFonts w:asciiTheme="majorHAnsi" w:hAnsiTheme="majorHAnsi"/>
              </w:rPr>
              <w:t>Stream 1</w:t>
            </w:r>
          </w:p>
        </w:tc>
        <w:tc>
          <w:tcPr>
            <w:tcW w:w="3470" w:type="dxa"/>
          </w:tcPr>
          <w:p w14:paraId="22ED8AE7" w14:textId="00A8AF9E" w:rsidR="00437C82" w:rsidRPr="005E24DC" w:rsidRDefault="5BA2795D" w:rsidP="79ACFBB3">
            <w:pPr>
              <w:jc w:val="center"/>
              <w:rPr>
                <w:rFonts w:asciiTheme="majorHAnsi" w:hAnsiTheme="majorHAnsi"/>
              </w:rPr>
            </w:pPr>
            <w:r w:rsidRPr="79ACFBB3">
              <w:rPr>
                <w:rFonts w:asciiTheme="majorHAnsi" w:hAnsiTheme="majorHAnsi"/>
              </w:rPr>
              <w:t>2</w:t>
            </w:r>
            <w:r w:rsidR="579539DB" w:rsidRPr="79ACFBB3">
              <w:rPr>
                <w:rFonts w:asciiTheme="majorHAnsi" w:hAnsiTheme="majorHAnsi"/>
              </w:rPr>
              <w:t>3</w:t>
            </w:r>
            <w:r w:rsidR="29C2FA56" w:rsidRPr="79ACFBB3">
              <w:rPr>
                <w:rFonts w:asciiTheme="majorHAnsi" w:hAnsiTheme="majorHAnsi"/>
              </w:rPr>
              <w:t xml:space="preserve"> </w:t>
            </w:r>
            <w:r w:rsidR="35521F34" w:rsidRPr="79ACFBB3">
              <w:rPr>
                <w:rFonts w:asciiTheme="majorHAnsi" w:hAnsiTheme="majorHAnsi"/>
              </w:rPr>
              <w:t xml:space="preserve">May </w:t>
            </w:r>
            <w:r w:rsidR="00437C82" w:rsidRPr="79ACFBB3">
              <w:rPr>
                <w:rFonts w:asciiTheme="majorHAnsi" w:hAnsiTheme="majorHAnsi"/>
              </w:rPr>
              <w:t>2023</w:t>
            </w:r>
          </w:p>
        </w:tc>
        <w:tc>
          <w:tcPr>
            <w:tcW w:w="3470" w:type="dxa"/>
          </w:tcPr>
          <w:p w14:paraId="0DF67E69" w14:textId="3E6B928F" w:rsidR="00437C82" w:rsidRPr="005E24DC" w:rsidRDefault="281A38D5" w:rsidP="79ACFBB3">
            <w:pPr>
              <w:jc w:val="center"/>
              <w:rPr>
                <w:rFonts w:asciiTheme="majorHAnsi" w:hAnsiTheme="majorHAnsi"/>
              </w:rPr>
            </w:pPr>
            <w:r w:rsidRPr="79ACFBB3">
              <w:rPr>
                <w:rFonts w:asciiTheme="majorHAnsi" w:hAnsiTheme="majorHAnsi"/>
              </w:rPr>
              <w:t>13</w:t>
            </w:r>
            <w:r w:rsidR="27765952" w:rsidRPr="79ACFBB3">
              <w:rPr>
                <w:rFonts w:asciiTheme="majorHAnsi" w:hAnsiTheme="majorHAnsi"/>
              </w:rPr>
              <w:t xml:space="preserve"> June</w:t>
            </w:r>
            <w:r w:rsidR="00437C82" w:rsidRPr="79ACFBB3">
              <w:rPr>
                <w:rFonts w:asciiTheme="majorHAnsi" w:hAnsiTheme="majorHAnsi"/>
              </w:rPr>
              <w:t xml:space="preserve"> 2023</w:t>
            </w:r>
          </w:p>
        </w:tc>
      </w:tr>
      <w:tr w:rsidR="00437C82" w:rsidRPr="00437C82" w14:paraId="6DA160C1" w14:textId="77777777" w:rsidTr="79ACFBB3">
        <w:tc>
          <w:tcPr>
            <w:tcW w:w="1838" w:type="dxa"/>
          </w:tcPr>
          <w:p w14:paraId="2350861B" w14:textId="77777777" w:rsidR="00437C82" w:rsidRPr="00437C82" w:rsidRDefault="00437C82">
            <w:pPr>
              <w:rPr>
                <w:rFonts w:asciiTheme="majorHAnsi" w:hAnsiTheme="majorHAnsi"/>
              </w:rPr>
            </w:pPr>
            <w:r w:rsidRPr="00437C82">
              <w:rPr>
                <w:rFonts w:asciiTheme="majorHAnsi" w:hAnsiTheme="majorHAnsi"/>
              </w:rPr>
              <w:t>Stream 2</w:t>
            </w:r>
          </w:p>
        </w:tc>
        <w:tc>
          <w:tcPr>
            <w:tcW w:w="3470" w:type="dxa"/>
          </w:tcPr>
          <w:p w14:paraId="63357261" w14:textId="13471513" w:rsidR="00437C82" w:rsidRPr="005E24DC" w:rsidRDefault="4468EF31" w:rsidP="79ACFBB3">
            <w:pPr>
              <w:jc w:val="center"/>
              <w:rPr>
                <w:rFonts w:asciiTheme="majorHAnsi" w:hAnsiTheme="majorHAnsi"/>
              </w:rPr>
            </w:pPr>
            <w:r w:rsidRPr="79ACFBB3">
              <w:rPr>
                <w:rFonts w:asciiTheme="majorHAnsi" w:hAnsiTheme="majorHAnsi"/>
              </w:rPr>
              <w:t xml:space="preserve">23 May </w:t>
            </w:r>
            <w:r w:rsidR="00437C82" w:rsidRPr="79ACFBB3">
              <w:rPr>
                <w:rFonts w:asciiTheme="majorHAnsi" w:hAnsiTheme="majorHAnsi"/>
              </w:rPr>
              <w:t>2023</w:t>
            </w:r>
          </w:p>
        </w:tc>
        <w:tc>
          <w:tcPr>
            <w:tcW w:w="3470" w:type="dxa"/>
          </w:tcPr>
          <w:p w14:paraId="1471D266" w14:textId="67368D52" w:rsidR="00437C82" w:rsidRPr="005E24DC" w:rsidRDefault="788075AE" w:rsidP="79ACFBB3">
            <w:pPr>
              <w:jc w:val="center"/>
              <w:rPr>
                <w:rFonts w:asciiTheme="majorHAnsi" w:hAnsiTheme="majorHAnsi"/>
              </w:rPr>
            </w:pPr>
            <w:r w:rsidRPr="79ACFBB3">
              <w:rPr>
                <w:rFonts w:asciiTheme="majorHAnsi" w:hAnsiTheme="majorHAnsi"/>
              </w:rPr>
              <w:t>4 July</w:t>
            </w:r>
            <w:r w:rsidR="00437C82" w:rsidRPr="79ACFBB3">
              <w:rPr>
                <w:rFonts w:asciiTheme="majorHAnsi" w:hAnsiTheme="majorHAnsi"/>
              </w:rPr>
              <w:t xml:space="preserve"> 2023</w:t>
            </w:r>
          </w:p>
        </w:tc>
      </w:tr>
    </w:tbl>
    <w:p w14:paraId="6309B3D0" w14:textId="77777777" w:rsidR="00437C82" w:rsidRPr="00437C82" w:rsidRDefault="00437C82" w:rsidP="00437C82">
      <w:pPr>
        <w:rPr>
          <w:rFonts w:asciiTheme="majorHAnsi" w:hAnsiTheme="majorHAnsi"/>
        </w:rPr>
      </w:pPr>
    </w:p>
    <w:p w14:paraId="06441B64" w14:textId="4FFA5854" w:rsidR="00437C82" w:rsidRPr="00437C82" w:rsidRDefault="00437C82" w:rsidP="009A5D7E">
      <w:pPr>
        <w:pStyle w:val="Heading4"/>
        <w:spacing w:after="240"/>
      </w:pPr>
      <w:bookmarkStart w:id="42" w:name="_Toc132199216"/>
      <w:bookmarkStart w:id="43" w:name="_Toc134711974"/>
      <w:r w:rsidRPr="00437C82">
        <w:t>Table 1: Expected timing for this grant opportunity</w:t>
      </w:r>
      <w:bookmarkEnd w:id="42"/>
      <w:bookmarkEnd w:id="43"/>
      <w:r w:rsidRPr="00437C82">
        <w:t xml:space="preserve"> </w:t>
      </w:r>
    </w:p>
    <w:tbl>
      <w:tblPr>
        <w:tblStyle w:val="TableGridLight"/>
        <w:tblW w:w="8789" w:type="dxa"/>
        <w:tblLook w:val="0660" w:firstRow="1" w:lastRow="1" w:firstColumn="0" w:lastColumn="0" w:noHBand="1" w:noVBand="1"/>
        <w:tblCaption w:val="Expected timing for this grant opportunity"/>
      </w:tblPr>
      <w:tblGrid>
        <w:gridCol w:w="4390"/>
        <w:gridCol w:w="4399"/>
      </w:tblGrid>
      <w:tr w:rsidR="00437C82" w:rsidRPr="00437C82" w14:paraId="3FB59A3E" w14:textId="77777777" w:rsidTr="00CD24CE">
        <w:trPr>
          <w:cantSplit/>
          <w:tblHeader/>
        </w:trPr>
        <w:tc>
          <w:tcPr>
            <w:tcW w:w="4390" w:type="dxa"/>
            <w:shd w:val="clear" w:color="auto" w:fill="481E68"/>
          </w:tcPr>
          <w:p w14:paraId="7DDB8339" w14:textId="77777777" w:rsidR="00437C82" w:rsidRPr="00F50A3D" w:rsidRDefault="00437C82">
            <w:pPr>
              <w:pStyle w:val="TableHeadingNumbered"/>
              <w:rPr>
                <w:rFonts w:asciiTheme="majorHAnsi" w:hAnsiTheme="majorHAnsi"/>
                <w:b/>
                <w:bCs/>
              </w:rPr>
            </w:pPr>
            <w:r w:rsidRPr="00F50A3D">
              <w:rPr>
                <w:rFonts w:asciiTheme="majorHAnsi" w:hAnsiTheme="majorHAnsi"/>
                <w:b/>
                <w:bCs/>
              </w:rPr>
              <w:t>Activity</w:t>
            </w:r>
          </w:p>
        </w:tc>
        <w:tc>
          <w:tcPr>
            <w:tcW w:w="4399" w:type="dxa"/>
            <w:shd w:val="clear" w:color="auto" w:fill="481E68"/>
          </w:tcPr>
          <w:p w14:paraId="69460EE0" w14:textId="77777777" w:rsidR="00437C82" w:rsidRPr="00F50A3D" w:rsidRDefault="00437C82">
            <w:pPr>
              <w:pStyle w:val="TableHeadingNumbered"/>
              <w:rPr>
                <w:rFonts w:asciiTheme="majorHAnsi" w:hAnsiTheme="majorHAnsi"/>
                <w:b/>
                <w:bCs/>
              </w:rPr>
            </w:pPr>
            <w:r w:rsidRPr="00F50A3D">
              <w:rPr>
                <w:rFonts w:asciiTheme="majorHAnsi" w:hAnsiTheme="majorHAnsi"/>
                <w:b/>
                <w:bCs/>
              </w:rPr>
              <w:t>Timeframe</w:t>
            </w:r>
          </w:p>
        </w:tc>
      </w:tr>
      <w:tr w:rsidR="00437C82" w:rsidRPr="00437C82" w14:paraId="43915D66" w14:textId="77777777" w:rsidTr="00CD24CE">
        <w:trPr>
          <w:cantSplit/>
        </w:trPr>
        <w:tc>
          <w:tcPr>
            <w:tcW w:w="4390" w:type="dxa"/>
          </w:tcPr>
          <w:p w14:paraId="34EB0175" w14:textId="77777777" w:rsidR="00437C82" w:rsidRPr="00437C82" w:rsidRDefault="00437C82">
            <w:pPr>
              <w:pStyle w:val="TableText"/>
              <w:rPr>
                <w:rFonts w:asciiTheme="majorHAnsi" w:hAnsiTheme="majorHAnsi"/>
              </w:rPr>
            </w:pPr>
            <w:r w:rsidRPr="00437C82">
              <w:rPr>
                <w:rFonts w:asciiTheme="majorHAnsi" w:hAnsiTheme="majorHAnsi"/>
              </w:rPr>
              <w:t xml:space="preserve">Assessment of applications </w:t>
            </w:r>
          </w:p>
        </w:tc>
        <w:tc>
          <w:tcPr>
            <w:tcW w:w="4399" w:type="dxa"/>
          </w:tcPr>
          <w:p w14:paraId="36A3C38A" w14:textId="0A0C3BD6" w:rsidR="00437C82" w:rsidRPr="005E24DC" w:rsidRDefault="00437C82">
            <w:pPr>
              <w:pStyle w:val="TableText"/>
              <w:rPr>
                <w:rFonts w:asciiTheme="majorHAnsi" w:hAnsiTheme="majorHAnsi"/>
              </w:rPr>
            </w:pPr>
            <w:r w:rsidRPr="005E24DC">
              <w:rPr>
                <w:rFonts w:asciiTheme="majorHAnsi" w:hAnsiTheme="majorHAnsi"/>
              </w:rPr>
              <w:t xml:space="preserve">Within </w:t>
            </w:r>
            <w:r w:rsidR="005D062E" w:rsidRPr="005E24DC">
              <w:rPr>
                <w:rFonts w:asciiTheme="majorHAnsi" w:hAnsiTheme="majorHAnsi"/>
              </w:rPr>
              <w:t xml:space="preserve">10 </w:t>
            </w:r>
            <w:r w:rsidR="00904C2F" w:rsidRPr="005E24DC">
              <w:rPr>
                <w:rFonts w:asciiTheme="majorHAnsi" w:hAnsiTheme="majorHAnsi"/>
              </w:rPr>
              <w:t xml:space="preserve">business </w:t>
            </w:r>
            <w:r w:rsidR="005D062E" w:rsidRPr="005E24DC">
              <w:rPr>
                <w:rFonts w:asciiTheme="majorHAnsi" w:hAnsiTheme="majorHAnsi"/>
              </w:rPr>
              <w:t>days</w:t>
            </w:r>
            <w:r w:rsidRPr="005E24DC">
              <w:rPr>
                <w:rFonts w:asciiTheme="majorHAnsi" w:hAnsiTheme="majorHAnsi"/>
              </w:rPr>
              <w:t xml:space="preserve"> from application submission date</w:t>
            </w:r>
            <w:r w:rsidR="00904C2F" w:rsidRPr="005E24DC">
              <w:rPr>
                <w:rFonts w:asciiTheme="majorHAnsi" w:hAnsiTheme="majorHAnsi"/>
              </w:rPr>
              <w:t xml:space="preserve"> (ongoing)</w:t>
            </w:r>
          </w:p>
        </w:tc>
      </w:tr>
      <w:tr w:rsidR="00437C82" w:rsidRPr="00437C82" w14:paraId="682F0A34" w14:textId="77777777" w:rsidTr="00CD24CE">
        <w:trPr>
          <w:cantSplit/>
        </w:trPr>
        <w:tc>
          <w:tcPr>
            <w:tcW w:w="4390" w:type="dxa"/>
          </w:tcPr>
          <w:p w14:paraId="3AB8EAD8" w14:textId="77777777" w:rsidR="00437C82" w:rsidRPr="00437C82" w:rsidRDefault="00437C82">
            <w:pPr>
              <w:pStyle w:val="TableText"/>
              <w:rPr>
                <w:rFonts w:asciiTheme="majorHAnsi" w:hAnsiTheme="majorHAnsi"/>
              </w:rPr>
            </w:pPr>
            <w:r w:rsidRPr="00437C82">
              <w:rPr>
                <w:rFonts w:asciiTheme="majorHAnsi" w:hAnsiTheme="majorHAnsi"/>
              </w:rPr>
              <w:t xml:space="preserve">Outcome of application advised to businesses </w:t>
            </w:r>
          </w:p>
        </w:tc>
        <w:tc>
          <w:tcPr>
            <w:tcW w:w="4399" w:type="dxa"/>
          </w:tcPr>
          <w:p w14:paraId="631643AC" w14:textId="0DF6195F" w:rsidR="00437C82" w:rsidRPr="005E24DC" w:rsidRDefault="00437C82">
            <w:pPr>
              <w:pStyle w:val="TableText"/>
              <w:rPr>
                <w:rFonts w:asciiTheme="majorHAnsi" w:hAnsiTheme="majorHAnsi"/>
              </w:rPr>
            </w:pPr>
            <w:r w:rsidRPr="005E24DC">
              <w:rPr>
                <w:rFonts w:asciiTheme="majorHAnsi" w:hAnsiTheme="majorHAnsi"/>
              </w:rPr>
              <w:t xml:space="preserve">Within </w:t>
            </w:r>
            <w:r w:rsidR="001F6D02" w:rsidRPr="005E24DC">
              <w:rPr>
                <w:rFonts w:asciiTheme="majorHAnsi" w:hAnsiTheme="majorHAnsi"/>
              </w:rPr>
              <w:t xml:space="preserve">21 business </w:t>
            </w:r>
            <w:r w:rsidR="00904C2F" w:rsidRPr="005E24DC">
              <w:rPr>
                <w:rFonts w:asciiTheme="majorHAnsi" w:hAnsiTheme="majorHAnsi"/>
              </w:rPr>
              <w:t>days</w:t>
            </w:r>
            <w:r w:rsidRPr="005E24DC">
              <w:rPr>
                <w:rFonts w:asciiTheme="majorHAnsi" w:hAnsiTheme="majorHAnsi"/>
              </w:rPr>
              <w:t xml:space="preserve"> from receipt of a completed application</w:t>
            </w:r>
          </w:p>
        </w:tc>
      </w:tr>
      <w:tr w:rsidR="00437C82" w:rsidRPr="00437C82" w14:paraId="0CD8DB66" w14:textId="77777777" w:rsidTr="00CD24CE">
        <w:trPr>
          <w:cantSplit/>
        </w:trPr>
        <w:tc>
          <w:tcPr>
            <w:tcW w:w="4390" w:type="dxa"/>
          </w:tcPr>
          <w:p w14:paraId="6FA75C3B" w14:textId="1EEC8429" w:rsidR="00437C82" w:rsidRPr="00437C82" w:rsidRDefault="008D3926">
            <w:pPr>
              <w:pStyle w:val="TableText"/>
              <w:rPr>
                <w:rFonts w:asciiTheme="majorHAnsi" w:hAnsiTheme="majorHAnsi"/>
                <w:highlight w:val="yellow"/>
              </w:rPr>
            </w:pPr>
            <w:r>
              <w:rPr>
                <w:rFonts w:asciiTheme="majorHAnsi" w:hAnsiTheme="majorHAnsi"/>
              </w:rPr>
              <w:t xml:space="preserve">Payment via </w:t>
            </w:r>
            <w:r w:rsidR="00F5245B">
              <w:rPr>
                <w:rFonts w:asciiTheme="majorHAnsi" w:hAnsiTheme="majorHAnsi"/>
              </w:rPr>
              <w:t>V</w:t>
            </w:r>
            <w:r w:rsidR="00F5245B">
              <w:t xml:space="preserve">CC is </w:t>
            </w:r>
            <w:r>
              <w:t>made</w:t>
            </w:r>
            <w:r w:rsidR="00F5245B">
              <w:t xml:space="preserve"> </w:t>
            </w:r>
            <w:r w:rsidR="00437C82" w:rsidRPr="00437C82">
              <w:rPr>
                <w:rFonts w:asciiTheme="majorHAnsi" w:hAnsiTheme="majorHAnsi"/>
              </w:rPr>
              <w:t>to successful grant applicants</w:t>
            </w:r>
          </w:p>
        </w:tc>
        <w:tc>
          <w:tcPr>
            <w:tcW w:w="4399" w:type="dxa"/>
          </w:tcPr>
          <w:p w14:paraId="028A407E" w14:textId="77777777" w:rsidR="00437C82" w:rsidRPr="005E24DC" w:rsidRDefault="00437C82">
            <w:pPr>
              <w:pStyle w:val="TableText"/>
              <w:rPr>
                <w:rFonts w:asciiTheme="majorHAnsi" w:hAnsiTheme="majorHAnsi"/>
              </w:rPr>
            </w:pPr>
            <w:r w:rsidRPr="005E24DC">
              <w:rPr>
                <w:rFonts w:asciiTheme="majorHAnsi" w:hAnsiTheme="majorHAnsi"/>
              </w:rPr>
              <w:t xml:space="preserve">Within 21 business days after approval of grant application </w:t>
            </w:r>
            <w:r w:rsidRPr="005E24DC">
              <w:rPr>
                <w:rFonts w:asciiTheme="majorHAnsi" w:hAnsiTheme="majorHAnsi" w:cs="Arial"/>
                <w:lang w:eastAsia="en-AU"/>
              </w:rPr>
              <w:t>(ongoing)</w:t>
            </w:r>
          </w:p>
        </w:tc>
      </w:tr>
      <w:tr w:rsidR="00437C82" w:rsidRPr="00437C82" w14:paraId="52A732E9" w14:textId="77777777" w:rsidTr="00CD24CE">
        <w:trPr>
          <w:cantSplit/>
        </w:trPr>
        <w:tc>
          <w:tcPr>
            <w:tcW w:w="4390" w:type="dxa"/>
          </w:tcPr>
          <w:p w14:paraId="76657F51" w14:textId="77777777" w:rsidR="00437C82" w:rsidRPr="00437C82" w:rsidRDefault="00437C82">
            <w:pPr>
              <w:pStyle w:val="TableText"/>
              <w:rPr>
                <w:rFonts w:asciiTheme="majorHAnsi" w:hAnsiTheme="majorHAnsi"/>
              </w:rPr>
            </w:pPr>
            <w:r w:rsidRPr="00437C82">
              <w:rPr>
                <w:rFonts w:asciiTheme="majorHAnsi" w:hAnsiTheme="majorHAnsi"/>
              </w:rPr>
              <w:t xml:space="preserve">End date of grant activity or agreement </w:t>
            </w:r>
          </w:p>
        </w:tc>
        <w:tc>
          <w:tcPr>
            <w:tcW w:w="4399" w:type="dxa"/>
          </w:tcPr>
          <w:p w14:paraId="2ED23E27" w14:textId="77777777" w:rsidR="00437C82" w:rsidRPr="00437C82" w:rsidRDefault="00437C82">
            <w:pPr>
              <w:pStyle w:val="TableText"/>
              <w:rPr>
                <w:rFonts w:asciiTheme="majorHAnsi" w:hAnsiTheme="majorHAnsi"/>
                <w:highlight w:val="yellow"/>
              </w:rPr>
            </w:pPr>
            <w:r w:rsidRPr="009101EA">
              <w:rPr>
                <w:rFonts w:asciiTheme="majorHAnsi" w:hAnsiTheme="majorHAnsi"/>
              </w:rPr>
              <w:t>30 June 2024</w:t>
            </w:r>
          </w:p>
        </w:tc>
      </w:tr>
    </w:tbl>
    <w:p w14:paraId="66A025D8" w14:textId="1D297770" w:rsidR="00437C82" w:rsidRDefault="00437C82">
      <w:pPr>
        <w:pStyle w:val="Heading3"/>
      </w:pPr>
      <w:bookmarkStart w:id="44" w:name="_Toc132199217"/>
      <w:bookmarkStart w:id="45" w:name="_Toc134711975"/>
      <w:r>
        <w:t>6.2 Application accuracy</w:t>
      </w:r>
      <w:bookmarkEnd w:id="44"/>
      <w:bookmarkEnd w:id="45"/>
    </w:p>
    <w:p w14:paraId="308FA45B" w14:textId="77777777" w:rsidR="00437C82" w:rsidRPr="00437C82" w:rsidRDefault="00437C82" w:rsidP="009101EA">
      <w:r w:rsidRPr="00437C82">
        <w:t xml:space="preserve">You are responsible for ensuring your application is complete and accurate. Giving false or misleading information in an application for funding is a serious offence under the </w:t>
      </w:r>
      <w:hyperlink r:id="rId22">
        <w:r w:rsidRPr="00437C82">
          <w:rPr>
            <w:rStyle w:val="Hyperlink"/>
            <w:rFonts w:eastAsia="Verdana" w:cs="Verdana"/>
            <w:i/>
            <w:iCs/>
          </w:rPr>
          <w:t>Criminal Code Act 1995</w:t>
        </w:r>
      </w:hyperlink>
      <w:r w:rsidRPr="00437C82">
        <w:t>. We will investigate any false or misleading information and may exclude your application from further consideration.</w:t>
      </w:r>
    </w:p>
    <w:p w14:paraId="11A115D9" w14:textId="77777777" w:rsidR="00437C82" w:rsidRPr="00437C82" w:rsidRDefault="00437C82" w:rsidP="009101EA">
      <w:r w:rsidRPr="00437C82">
        <w:t xml:space="preserve">If we request further information from you, we will specify the date by which you must provide the information. If you do not provide the information by that date, we may not consider your application any further. </w:t>
      </w:r>
    </w:p>
    <w:p w14:paraId="6BCFD0B0" w14:textId="49FB2741" w:rsidR="003F61F9" w:rsidRDefault="00437C82" w:rsidP="009101EA">
      <w:r w:rsidRPr="00437C82">
        <w:t>You should keep a copy of your application and any supporting documents.</w:t>
      </w:r>
    </w:p>
    <w:p w14:paraId="640ECBC6" w14:textId="276D4208" w:rsidR="00C91A6F" w:rsidRDefault="00C91A6F" w:rsidP="00745682">
      <w:pPr>
        <w:pStyle w:val="Heading2"/>
        <w:numPr>
          <w:ilvl w:val="0"/>
          <w:numId w:val="4"/>
        </w:numPr>
      </w:pPr>
      <w:bookmarkStart w:id="46" w:name="_Toc134711976"/>
      <w:r>
        <w:t>The grant selection process</w:t>
      </w:r>
      <w:bookmarkEnd w:id="46"/>
    </w:p>
    <w:p w14:paraId="102C1BA9" w14:textId="7EB10B8B" w:rsidR="00BA6AE4" w:rsidRDefault="00BA6AE4" w:rsidP="00BA6AE4">
      <w:pPr>
        <w:pStyle w:val="Heading3"/>
      </w:pPr>
      <w:bookmarkStart w:id="47" w:name="_Toc134711977"/>
      <w:r>
        <w:t>7.1 Who will assess grants?</w:t>
      </w:r>
      <w:bookmarkEnd w:id="47"/>
    </w:p>
    <w:p w14:paraId="0F3F3D85" w14:textId="0BF8ED4D" w:rsidR="00C91A6F" w:rsidRPr="00C91A6F" w:rsidRDefault="00C91A6F" w:rsidP="00C35C0C">
      <w:r w:rsidRPr="00C91A6F">
        <w:t>Your application must meet all the eligibility criteria</w:t>
      </w:r>
      <w:r w:rsidR="00007AC2">
        <w:t>.</w:t>
      </w:r>
    </w:p>
    <w:p w14:paraId="0827D25D" w14:textId="7DFA79A1" w:rsidR="00C91A6F" w:rsidRPr="00C91A6F" w:rsidRDefault="00C91A6F" w:rsidP="00C35C0C">
      <w:r w:rsidRPr="00C91A6F">
        <w:t>The eligibility will be assessed by either Austrade,</w:t>
      </w:r>
      <w:r w:rsidR="009B1B1F">
        <w:t xml:space="preserve"> ATEC or CATO</w:t>
      </w:r>
      <w:r w:rsidRPr="00C91A6F">
        <w:t xml:space="preserve">. </w:t>
      </w:r>
    </w:p>
    <w:p w14:paraId="7ABDF25A" w14:textId="38CCABC6" w:rsidR="00C91A6F" w:rsidRPr="00C91A6F" w:rsidRDefault="00C91A6F" w:rsidP="00C35C0C">
      <w:r w:rsidRPr="00C91A6F">
        <w:rPr>
          <w:rFonts w:eastAsia="Verdana Pro" w:cs="Verdana Pro"/>
          <w:color w:val="000000" w:themeColor="text1"/>
        </w:rPr>
        <w:t xml:space="preserve">As the key </w:t>
      </w:r>
      <w:r w:rsidRPr="00BA6AE4">
        <w:rPr>
          <w:rFonts w:eastAsia="Verdana Pro" w:cs="Verdana Pro"/>
          <w:color w:val="000000" w:themeColor="text1"/>
        </w:rPr>
        <w:t>industry associations</w:t>
      </w:r>
      <w:r w:rsidRPr="00C91A6F">
        <w:rPr>
          <w:rFonts w:eastAsia="Verdana Pro" w:cs="Verdana Pro"/>
          <w:color w:val="000000" w:themeColor="text1"/>
        </w:rPr>
        <w:t xml:space="preserve"> representing exporters and wholesalers, ATEC and CATO have been identified as the appropriate industry organisations to assess applicant eligibility as they have the expertise, insights and networks to promote and develop key markets, ensuring the funds are most effectively used to ensure economic benefits flow for inbound and outbound businesses in the re-establishment of </w:t>
      </w:r>
      <w:proofErr w:type="gramStart"/>
      <w:r w:rsidRPr="00C91A6F">
        <w:rPr>
          <w:rFonts w:eastAsia="Verdana Pro" w:cs="Verdana Pro"/>
          <w:color w:val="000000" w:themeColor="text1"/>
        </w:rPr>
        <w:t>two way</w:t>
      </w:r>
      <w:proofErr w:type="gramEnd"/>
      <w:r w:rsidRPr="00C91A6F">
        <w:rPr>
          <w:rFonts w:eastAsia="Verdana Pro" w:cs="Verdana Pro"/>
          <w:color w:val="000000" w:themeColor="text1"/>
        </w:rPr>
        <w:t xml:space="preserve"> tourism flows</w:t>
      </w:r>
      <w:r w:rsidRPr="00C91A6F" w:rsidDel="3CA2D822">
        <w:rPr>
          <w:rFonts w:eastAsia="Verdana Pro" w:cs="Verdana Pro"/>
          <w:color w:val="000000" w:themeColor="text1"/>
        </w:rPr>
        <w:t>.</w:t>
      </w:r>
    </w:p>
    <w:p w14:paraId="64076C37" w14:textId="35527C94" w:rsidR="00C91A6F" w:rsidRDefault="00C91A6F" w:rsidP="00C91A6F">
      <w:pPr>
        <w:spacing w:line="264" w:lineRule="auto"/>
        <w:rPr>
          <w:rFonts w:eastAsia="Verdana" w:cs="Verdana"/>
        </w:rPr>
      </w:pPr>
      <w:r w:rsidRPr="00C91A6F">
        <w:rPr>
          <w:rFonts w:eastAsia="Verdana" w:cs="Verdana"/>
        </w:rPr>
        <w:t>You are unable to make any material alterations or additions after you have submitted your application. If the selection process identifies unintentional errors in your application, at their discretion, Austrade, ATEC or CATO may contact you to correct or clarify the errors.</w:t>
      </w:r>
    </w:p>
    <w:p w14:paraId="3881FD94" w14:textId="45F4E219" w:rsidR="004D5DC4" w:rsidRPr="00C91A6F" w:rsidRDefault="004D5DC4" w:rsidP="00C91A6F">
      <w:pPr>
        <w:spacing w:line="264" w:lineRule="auto"/>
        <w:rPr>
          <w:rFonts w:eastAsia="Verdana" w:cs="Verdana"/>
        </w:rPr>
      </w:pPr>
      <w:r w:rsidRPr="006F6086">
        <w:rPr>
          <w:rFonts w:eastAsia="Verdana" w:cs="Verdana"/>
        </w:rPr>
        <w:t>Assessment of applications will cease once the funding allocation has been exhausted.</w:t>
      </w:r>
    </w:p>
    <w:p w14:paraId="258AF909" w14:textId="54A029AF" w:rsidR="00C91A6F" w:rsidRDefault="00C91A6F" w:rsidP="00C91A6F">
      <w:pPr>
        <w:pStyle w:val="Heading3"/>
      </w:pPr>
      <w:bookmarkStart w:id="48" w:name="_Toc134711978"/>
      <w:r>
        <w:lastRenderedPageBreak/>
        <w:t>7.</w:t>
      </w:r>
      <w:r w:rsidR="001275EE">
        <w:t>2</w:t>
      </w:r>
      <w:r>
        <w:t xml:space="preserve"> Who will approve grants?</w:t>
      </w:r>
      <w:bookmarkEnd w:id="48"/>
    </w:p>
    <w:p w14:paraId="76D8468F" w14:textId="22FDC63D" w:rsidR="00C91A6F" w:rsidRPr="00374DA6" w:rsidRDefault="00C91A6F" w:rsidP="1F6A0774">
      <w:pPr>
        <w:spacing w:line="264" w:lineRule="auto"/>
        <w:rPr>
          <w:rStyle w:val="normaltextrun"/>
          <w:color w:val="000000"/>
          <w:shd w:val="clear" w:color="auto" w:fill="FFFFFF"/>
        </w:rPr>
      </w:pPr>
      <w:r w:rsidRPr="00374DA6">
        <w:rPr>
          <w:rFonts w:eastAsia="Verdana" w:cs="Verdana"/>
          <w:color w:val="000000" w:themeColor="text1"/>
        </w:rPr>
        <w:t xml:space="preserve">The </w:t>
      </w:r>
      <w:r w:rsidRPr="00374DA6">
        <w:rPr>
          <w:rStyle w:val="normaltextrun"/>
          <w:color w:val="000000"/>
          <w:shd w:val="clear" w:color="auto" w:fill="FFFFFF"/>
        </w:rPr>
        <w:t>Austrade Program Delegate is the</w:t>
      </w:r>
      <w:r w:rsidRPr="00374DA6">
        <w:rPr>
          <w:rFonts w:eastAsia="Verdana" w:cs="Verdana"/>
          <w:color w:val="000000" w:themeColor="text1"/>
        </w:rPr>
        <w:t xml:space="preserve"> decision</w:t>
      </w:r>
      <w:r w:rsidR="00911DDD">
        <w:rPr>
          <w:rFonts w:eastAsia="Verdana" w:cs="Verdana"/>
          <w:color w:val="000000" w:themeColor="text1"/>
        </w:rPr>
        <w:t>-</w:t>
      </w:r>
      <w:r w:rsidRPr="00374DA6">
        <w:rPr>
          <w:rFonts w:eastAsia="Verdana" w:cs="Verdana"/>
          <w:color w:val="000000" w:themeColor="text1"/>
        </w:rPr>
        <w:t>maker and will decide which grants to approve</w:t>
      </w:r>
      <w:r w:rsidR="5A29B40C" w:rsidRPr="00374DA6">
        <w:rPr>
          <w:rFonts w:eastAsia="Verdana" w:cs="Verdana"/>
          <w:color w:val="000000" w:themeColor="text1"/>
        </w:rPr>
        <w:t xml:space="preserve">. </w:t>
      </w:r>
      <w:r w:rsidRPr="00374DA6">
        <w:rPr>
          <w:rFonts w:eastAsia="Verdana" w:cs="Verdana"/>
          <w:color w:val="000000" w:themeColor="text1"/>
        </w:rPr>
        <w:t xml:space="preserve"> </w:t>
      </w:r>
      <w:r w:rsidR="681C9B66" w:rsidRPr="00374DA6">
        <w:rPr>
          <w:rFonts w:eastAsia="Verdana" w:cs="Verdana"/>
          <w:color w:val="000000" w:themeColor="text1"/>
        </w:rPr>
        <w:t>T</w:t>
      </w:r>
      <w:r w:rsidRPr="00374DA6">
        <w:rPr>
          <w:rFonts w:eastAsia="Verdana" w:cs="Verdana"/>
          <w:color w:val="000000" w:themeColor="text1"/>
        </w:rPr>
        <w:t>he application assessment</w:t>
      </w:r>
      <w:r w:rsidR="20EA3159" w:rsidRPr="00374DA6">
        <w:rPr>
          <w:rFonts w:eastAsia="Verdana" w:cs="Verdana"/>
          <w:color w:val="000000" w:themeColor="text1"/>
        </w:rPr>
        <w:t xml:space="preserve">, </w:t>
      </w:r>
      <w:r w:rsidRPr="00374DA6">
        <w:rPr>
          <w:rFonts w:eastAsia="Verdana" w:cs="Verdana"/>
          <w:color w:val="000000" w:themeColor="text1"/>
        </w:rPr>
        <w:t xml:space="preserve">eligibility of funds, and </w:t>
      </w:r>
      <w:r w:rsidRPr="00374DA6">
        <w:rPr>
          <w:rStyle w:val="normaltextrun"/>
          <w:color w:val="000000"/>
          <w:shd w:val="clear" w:color="auto" w:fill="FFFFFF"/>
        </w:rPr>
        <w:t>the recommendation of ATEC and CATO</w:t>
      </w:r>
      <w:r w:rsidR="7473CFF4" w:rsidRPr="00374DA6">
        <w:rPr>
          <w:rStyle w:val="normaltextrun"/>
          <w:color w:val="000000"/>
          <w:shd w:val="clear" w:color="auto" w:fill="FFFFFF"/>
        </w:rPr>
        <w:t xml:space="preserve"> will be </w:t>
      </w:r>
      <w:proofErr w:type="gramStart"/>
      <w:r w:rsidR="7473CFF4" w:rsidRPr="00374DA6">
        <w:rPr>
          <w:rStyle w:val="normaltextrun"/>
          <w:color w:val="000000"/>
          <w:shd w:val="clear" w:color="auto" w:fill="FFFFFF"/>
        </w:rPr>
        <w:t>taken into account</w:t>
      </w:r>
      <w:proofErr w:type="gramEnd"/>
      <w:r w:rsidR="7473CFF4" w:rsidRPr="00374DA6">
        <w:rPr>
          <w:rStyle w:val="normaltextrun"/>
          <w:color w:val="000000"/>
          <w:shd w:val="clear" w:color="auto" w:fill="FFFFFF"/>
        </w:rPr>
        <w:t xml:space="preserve">. </w:t>
      </w:r>
    </w:p>
    <w:p w14:paraId="6217D974" w14:textId="77777777" w:rsidR="00C91A6F" w:rsidRPr="00C91A6F" w:rsidRDefault="00C91A6F" w:rsidP="00C91A6F">
      <w:pPr>
        <w:spacing w:line="264" w:lineRule="auto"/>
        <w:rPr>
          <w:rFonts w:eastAsia="Verdana" w:cs="Verdana"/>
        </w:rPr>
      </w:pPr>
      <w:r w:rsidRPr="00C91A6F">
        <w:rPr>
          <w:rFonts w:eastAsia="Verdana" w:cs="Verdana"/>
        </w:rPr>
        <w:t>The Austrade Program Delegate’s decision is final in all matters, including:</w:t>
      </w:r>
    </w:p>
    <w:p w14:paraId="47FE1A92" w14:textId="73383590" w:rsidR="00C91A6F" w:rsidRPr="00C91A6F" w:rsidRDefault="00BB7EF8" w:rsidP="003A12D7">
      <w:pPr>
        <w:pStyle w:val="ListBullet"/>
      </w:pPr>
      <w:r>
        <w:t>a</w:t>
      </w:r>
      <w:r w:rsidR="00C91A6F" w:rsidRPr="00C91A6F">
        <w:t xml:space="preserve">pproval of </w:t>
      </w:r>
      <w:proofErr w:type="gramStart"/>
      <w:r w:rsidR="00C91A6F" w:rsidRPr="00C91A6F">
        <w:t>grants;</w:t>
      </w:r>
      <w:proofErr w:type="gramEnd"/>
    </w:p>
    <w:p w14:paraId="7A4E2E4C" w14:textId="1ADC6FD7" w:rsidR="00C91A6F" w:rsidRPr="00C91A6F" w:rsidRDefault="00BB7EF8" w:rsidP="003A12D7">
      <w:pPr>
        <w:pStyle w:val="ListBullet"/>
      </w:pPr>
      <w:r>
        <w:t>t</w:t>
      </w:r>
      <w:r w:rsidR="00C91A6F" w:rsidRPr="00C91A6F">
        <w:t xml:space="preserve">he grant </w:t>
      </w:r>
      <w:hyperlink r:id="rId23" w:anchor="_Will_I_always">
        <w:r w:rsidR="00C91A6F" w:rsidRPr="00C91A6F">
          <w:t xml:space="preserve">amount </w:t>
        </w:r>
      </w:hyperlink>
      <w:r w:rsidR="00C91A6F" w:rsidRPr="00C91A6F">
        <w:t xml:space="preserve">to be awarded; and </w:t>
      </w:r>
    </w:p>
    <w:p w14:paraId="245322F4" w14:textId="4C34421A" w:rsidR="00C91A6F" w:rsidRPr="00C91A6F" w:rsidRDefault="00BB7EF8" w:rsidP="003A12D7">
      <w:pPr>
        <w:pStyle w:val="ListBullet"/>
      </w:pPr>
      <w:r>
        <w:t>t</w:t>
      </w:r>
      <w:r w:rsidR="00C91A6F" w:rsidRPr="00C91A6F">
        <w:t>he terms and conditions of the grant.</w:t>
      </w:r>
    </w:p>
    <w:p w14:paraId="2470C289" w14:textId="77777777" w:rsidR="00C91A6F" w:rsidRPr="00C91A6F" w:rsidRDefault="00C91A6F" w:rsidP="0061245E">
      <w:pPr>
        <w:spacing w:before="240"/>
      </w:pPr>
      <w:r w:rsidRPr="00C91A6F">
        <w:t>We cannot review decisions about the merits of your application and there is no avenue to appeal these decisions.</w:t>
      </w:r>
    </w:p>
    <w:p w14:paraId="14E3B7B9" w14:textId="328FDAEC" w:rsidR="00C91A6F" w:rsidRPr="00C91A6F" w:rsidRDefault="00C91A6F" w:rsidP="00F87CF2">
      <w:r w:rsidRPr="00C91A6F">
        <w:t xml:space="preserve">The Austrade Program Delegate will not approve funding if there are insufficient program funds available across relevant financial years for </w:t>
      </w:r>
      <w:r w:rsidR="00891CD5">
        <w:t>RITG</w:t>
      </w:r>
      <w:r w:rsidRPr="00C91A6F">
        <w:t>.</w:t>
      </w:r>
    </w:p>
    <w:p w14:paraId="7D0CA0AF" w14:textId="50ACB6DF" w:rsidR="00C91A6F" w:rsidRDefault="00C91A6F" w:rsidP="00745682">
      <w:pPr>
        <w:pStyle w:val="Heading2"/>
        <w:numPr>
          <w:ilvl w:val="0"/>
          <w:numId w:val="4"/>
        </w:numPr>
      </w:pPr>
      <w:bookmarkStart w:id="49" w:name="_Toc134711979"/>
      <w:r>
        <w:t>Notification of application outcomes</w:t>
      </w:r>
      <w:bookmarkEnd w:id="49"/>
    </w:p>
    <w:p w14:paraId="6C2830F2" w14:textId="77777777" w:rsidR="00C91A6F" w:rsidRPr="00C91A6F" w:rsidRDefault="00C91A6F" w:rsidP="00C91A6F">
      <w:pPr>
        <w:spacing w:line="264" w:lineRule="auto"/>
        <w:rPr>
          <w:rFonts w:eastAsia="Verdana" w:cs="Verdana"/>
          <w:highlight w:val="yellow"/>
        </w:rPr>
      </w:pPr>
      <w:r w:rsidRPr="00C91A6F">
        <w:rPr>
          <w:rFonts w:eastAsia="Verdana" w:cs="Verdana"/>
        </w:rPr>
        <w:t>We will advise you of the outcome of your application in writing.</w:t>
      </w:r>
      <w:r w:rsidRPr="00C91A6F">
        <w:rPr>
          <w:rFonts w:eastAsia="Verdana" w:cs="Verdana"/>
          <w:b/>
          <w:bCs/>
        </w:rPr>
        <w:t xml:space="preserve"> </w:t>
      </w:r>
      <w:r w:rsidRPr="00C91A6F">
        <w:rPr>
          <w:rFonts w:eastAsia="Verdana" w:cs="Verdana"/>
        </w:rPr>
        <w:t>If you are successful, we will advise you of next steps, including any specific conditions attached to your grant.</w:t>
      </w:r>
      <w:r w:rsidRPr="00C91A6F">
        <w:rPr>
          <w:rFonts w:eastAsia="Verdana" w:cs="Verdana"/>
          <w:strike/>
        </w:rPr>
        <w:t xml:space="preserve"> </w:t>
      </w:r>
    </w:p>
    <w:p w14:paraId="0C83D179" w14:textId="7E70FDCA" w:rsidR="00C91A6F" w:rsidRDefault="00C91A6F" w:rsidP="00745682">
      <w:pPr>
        <w:pStyle w:val="Heading2"/>
        <w:numPr>
          <w:ilvl w:val="0"/>
          <w:numId w:val="4"/>
        </w:numPr>
      </w:pPr>
      <w:bookmarkStart w:id="50" w:name="_Toc134711980"/>
      <w:r>
        <w:t>Successful grant applications</w:t>
      </w:r>
      <w:bookmarkEnd w:id="50"/>
    </w:p>
    <w:p w14:paraId="5C0EB16D" w14:textId="77777777" w:rsidR="00C91A6F" w:rsidRPr="00C91A6F" w:rsidRDefault="00C91A6F" w:rsidP="00C91A6F">
      <w:pPr>
        <w:spacing w:line="264" w:lineRule="auto"/>
      </w:pPr>
      <w:r w:rsidRPr="00C91A6F">
        <w:rPr>
          <w:rFonts w:eastAsia="Verdana" w:cs="Verdana"/>
        </w:rPr>
        <w:t xml:space="preserve">If you are successful in your application, when you are notified, you will receive a letter of agreement from Austrade. Successful applicants who have entered into an agreement are referred to in these guidelines as a </w:t>
      </w:r>
      <w:r w:rsidRPr="00C91A6F">
        <w:rPr>
          <w:rFonts w:eastAsia="Verdana" w:cs="Verdana"/>
          <w:b/>
          <w:bCs/>
        </w:rPr>
        <w:t>grantee</w:t>
      </w:r>
      <w:r w:rsidRPr="00C91A6F">
        <w:rPr>
          <w:rFonts w:eastAsia="Verdana" w:cs="Verdana"/>
        </w:rPr>
        <w:t>.</w:t>
      </w:r>
    </w:p>
    <w:p w14:paraId="4FC53853" w14:textId="33E4962E" w:rsidR="00C91A6F" w:rsidRDefault="00C91A6F" w:rsidP="00C91A6F">
      <w:pPr>
        <w:pStyle w:val="Heading3"/>
      </w:pPr>
      <w:bookmarkStart w:id="51" w:name="_Toc134711981"/>
      <w:r>
        <w:t>9.1 Letter of agreement</w:t>
      </w:r>
      <w:bookmarkEnd w:id="51"/>
    </w:p>
    <w:p w14:paraId="2F85EBFB" w14:textId="07B5757F" w:rsidR="00C91A6F" w:rsidRPr="00C91A6F" w:rsidRDefault="00C91A6F" w:rsidP="00C91A6F">
      <w:pPr>
        <w:spacing w:line="264" w:lineRule="auto"/>
      </w:pPr>
      <w:r w:rsidRPr="00C91A6F">
        <w:rPr>
          <w:rFonts w:eastAsia="Verdana" w:cs="Verdana"/>
        </w:rPr>
        <w:t>A</w:t>
      </w:r>
      <w:r w:rsidRPr="00C91A6F" w:rsidDel="27C1D9A2">
        <w:rPr>
          <w:rFonts w:eastAsia="Verdana" w:cs="Verdana"/>
        </w:rPr>
        <w:t xml:space="preserve"> l</w:t>
      </w:r>
      <w:r w:rsidRPr="00C91A6F">
        <w:rPr>
          <w:rFonts w:eastAsia="Verdana" w:cs="Verdana"/>
        </w:rPr>
        <w:t xml:space="preserve">etter of agreement is a legally binding agreement with Austrade on behalf of the Commonwealth. </w:t>
      </w:r>
    </w:p>
    <w:p w14:paraId="3FBABB0C" w14:textId="77777777" w:rsidR="00C91A6F" w:rsidRPr="00D27F20" w:rsidRDefault="00C91A6F" w:rsidP="00C91A6F">
      <w:pPr>
        <w:spacing w:line="264" w:lineRule="auto"/>
      </w:pPr>
      <w:r w:rsidRPr="00D27F20">
        <w:rPr>
          <w:rStyle w:val="normaltextrun"/>
        </w:rPr>
        <w:t>The letter of agreement will state the:</w:t>
      </w:r>
    </w:p>
    <w:p w14:paraId="79A6A468" w14:textId="2E75CE8A" w:rsidR="00C91A6F" w:rsidRPr="00D27F20" w:rsidRDefault="00C91A6F" w:rsidP="0061245E">
      <w:pPr>
        <w:pStyle w:val="ListBullet"/>
      </w:pPr>
      <w:r w:rsidRPr="00D27F20">
        <w:t>eligible Stream</w:t>
      </w:r>
      <w:r w:rsidR="005A31AF" w:rsidRPr="00D27F20">
        <w:t>(s</w:t>
      </w:r>
      <w:proofErr w:type="gramStart"/>
      <w:r w:rsidR="005A31AF" w:rsidRPr="00D27F20">
        <w:t>)</w:t>
      </w:r>
      <w:r w:rsidRPr="00D27F20">
        <w:t>;</w:t>
      </w:r>
      <w:proofErr w:type="gramEnd"/>
    </w:p>
    <w:p w14:paraId="08FE1CF3" w14:textId="5E3A2B57" w:rsidR="00C91A6F" w:rsidRPr="00D27F20" w:rsidRDefault="00C91A6F" w:rsidP="0061245E">
      <w:pPr>
        <w:pStyle w:val="ListBullet"/>
      </w:pPr>
      <w:r w:rsidRPr="00D27F20">
        <w:t xml:space="preserve">maximum grant amount to be paid in </w:t>
      </w:r>
      <w:r w:rsidR="00C8413C" w:rsidRPr="00D27F20">
        <w:t xml:space="preserve">the 2022/2023 </w:t>
      </w:r>
      <w:r w:rsidRPr="00D27F20">
        <w:t xml:space="preserve">financial </w:t>
      </w:r>
      <w:proofErr w:type="gramStart"/>
      <w:r w:rsidRPr="00D27F20">
        <w:t>year</w:t>
      </w:r>
      <w:r w:rsidR="008E16CF">
        <w:t>;</w:t>
      </w:r>
      <w:proofErr w:type="gramEnd"/>
    </w:p>
    <w:p w14:paraId="17A950CD" w14:textId="77777777" w:rsidR="00C91A6F" w:rsidRPr="000353A7" w:rsidRDefault="00C91A6F" w:rsidP="0061245E">
      <w:pPr>
        <w:pStyle w:val="ListBullet"/>
      </w:pPr>
      <w:r w:rsidRPr="00D27F20">
        <w:t>reporting obligations</w:t>
      </w:r>
      <w:r w:rsidRPr="000353A7">
        <w:t xml:space="preserve"> of the grantee; and</w:t>
      </w:r>
    </w:p>
    <w:p w14:paraId="558D76A1" w14:textId="77777777" w:rsidR="00C91A6F" w:rsidRPr="000353A7" w:rsidRDefault="00C91A6F" w:rsidP="0061245E">
      <w:pPr>
        <w:pStyle w:val="ListBullet"/>
      </w:pPr>
      <w:r w:rsidRPr="000353A7">
        <w:t>standard terms and conditions that cannot be changed.</w:t>
      </w:r>
    </w:p>
    <w:p w14:paraId="2F0CD422" w14:textId="77777777" w:rsidR="00C91A6F" w:rsidRPr="00C91A6F" w:rsidRDefault="00C91A6F" w:rsidP="005674A1">
      <w:pPr>
        <w:spacing w:before="240" w:line="264" w:lineRule="auto"/>
      </w:pPr>
      <w:r w:rsidRPr="00C91A6F">
        <w:rPr>
          <w:rFonts w:eastAsia="Verdana" w:cs="Verdana"/>
        </w:rPr>
        <w:t xml:space="preserve">Both the grantee and the Commonwealth must accept the letter of agreement before we can make any payments. </w:t>
      </w:r>
    </w:p>
    <w:p w14:paraId="54F94D94" w14:textId="4F1D9004" w:rsidR="00A07E58" w:rsidRDefault="00A07E58" w:rsidP="00A07E58">
      <w:pPr>
        <w:spacing w:line="276" w:lineRule="auto"/>
        <w:rPr>
          <w:rFonts w:eastAsia="Verdana" w:cs="Verdana"/>
        </w:rPr>
      </w:pPr>
      <w:r w:rsidRPr="00C91A6F">
        <w:rPr>
          <w:rFonts w:eastAsia="Verdana" w:cs="Verdana"/>
        </w:rPr>
        <w:t xml:space="preserve">You will have 7 days from the date of </w:t>
      </w:r>
      <w:r w:rsidR="008E16CF">
        <w:rPr>
          <w:rFonts w:eastAsia="Verdana" w:cs="Verdana"/>
        </w:rPr>
        <w:t xml:space="preserve">a </w:t>
      </w:r>
      <w:r w:rsidRPr="00C91A6F">
        <w:rPr>
          <w:rFonts w:eastAsia="Verdana" w:cs="Verdana"/>
        </w:rPr>
        <w:t xml:space="preserve">written offer to execute the letter of agreement with Austrade. </w:t>
      </w:r>
    </w:p>
    <w:p w14:paraId="1A32E76F" w14:textId="451D1B52" w:rsidR="00C91A6F" w:rsidRPr="00C91A6F" w:rsidRDefault="00C91A6F" w:rsidP="00EE3092">
      <w:r w:rsidRPr="00C91A6F">
        <w:t xml:space="preserve">If an agreement is entered into under this grant opportunity, grantees cannot receive other funding for the same activities from other </w:t>
      </w:r>
      <w:r w:rsidR="005B38A5">
        <w:t>government sources</w:t>
      </w:r>
      <w:r w:rsidR="00BE5249">
        <w:t xml:space="preserve"> and grant programs</w:t>
      </w:r>
      <w:r w:rsidR="005B38A5">
        <w:t xml:space="preserve"> at </w:t>
      </w:r>
      <w:r w:rsidRPr="00C91A6F">
        <w:t>Commonwealth, State/</w:t>
      </w:r>
      <w:proofErr w:type="gramStart"/>
      <w:r w:rsidRPr="00C91A6F">
        <w:t>Territory</w:t>
      </w:r>
      <w:proofErr w:type="gramEnd"/>
      <w:r w:rsidRPr="00C91A6F">
        <w:t xml:space="preserve"> or local level, including EMDG.</w:t>
      </w:r>
      <w:r w:rsidR="001F779D">
        <w:t xml:space="preserve"> </w:t>
      </w:r>
    </w:p>
    <w:p w14:paraId="2DE540F4" w14:textId="77777777" w:rsidR="00C91A6F" w:rsidRPr="00C91A6F" w:rsidRDefault="00C91A6F" w:rsidP="00EE3092">
      <w:pPr>
        <w:rPr>
          <w:rFonts w:eastAsia="Verdana" w:cs="Verdana"/>
        </w:rPr>
      </w:pPr>
      <w:r w:rsidRPr="00C91A6F">
        <w:rPr>
          <w:rStyle w:val="normaltextrun"/>
          <w:color w:val="000000"/>
          <w:shd w:val="clear" w:color="auto" w:fill="FFFFFF"/>
        </w:rPr>
        <w:t>Austrade will not exceed the maximum grant amount under any circumstances. Any extra costs and non-eligible grant activities must be managed by the grantee. This includes merchant fees that might be payable when using the VCC system.</w:t>
      </w:r>
    </w:p>
    <w:p w14:paraId="4EF989E3" w14:textId="3C221FB3" w:rsidR="00C91A6F" w:rsidRDefault="00C91A6F" w:rsidP="00EE3092">
      <w:pPr>
        <w:rPr>
          <w:rFonts w:eastAsia="Verdana" w:cs="Verdana"/>
        </w:rPr>
      </w:pPr>
      <w:r w:rsidRPr="00C91A6F">
        <w:rPr>
          <w:rFonts w:eastAsia="Verdana" w:cs="Verdana"/>
        </w:rPr>
        <w:t>The Commonwealth may recover grant funds if there is a breach of the letter of agreement or choose to remove access to a previously issued VCC.</w:t>
      </w:r>
    </w:p>
    <w:p w14:paraId="6DB38EC0" w14:textId="4CFAFCDE" w:rsidR="00C91A6F" w:rsidRDefault="00C91A6F" w:rsidP="00C91A6F">
      <w:pPr>
        <w:pStyle w:val="Heading3"/>
      </w:pPr>
      <w:bookmarkStart w:id="52" w:name="_Toc134711982"/>
      <w:r w:rsidRPr="00C91A6F">
        <w:lastRenderedPageBreak/>
        <w:t xml:space="preserve">9.2 How we pay the </w:t>
      </w:r>
      <w:proofErr w:type="gramStart"/>
      <w:r w:rsidRPr="00C91A6F">
        <w:t>grant</w:t>
      </w:r>
      <w:bookmarkEnd w:id="52"/>
      <w:proofErr w:type="gramEnd"/>
    </w:p>
    <w:p w14:paraId="12F20049" w14:textId="2713B1AD" w:rsidR="00C91A6F" w:rsidRPr="000C3A2B" w:rsidRDefault="00C91A6F" w:rsidP="00C91A6F">
      <w:pPr>
        <w:spacing w:line="264" w:lineRule="auto"/>
      </w:pPr>
      <w:r w:rsidRPr="000C3A2B">
        <w:rPr>
          <w:rFonts w:eastAsia="Verdana" w:cs="Verdana"/>
        </w:rPr>
        <w:t>Your</w:t>
      </w:r>
      <w:r w:rsidRPr="000C3A2B" w:rsidDel="004E3F5C">
        <w:rPr>
          <w:rFonts w:eastAsia="Verdana" w:cs="Verdana"/>
        </w:rPr>
        <w:t xml:space="preserve"> </w:t>
      </w:r>
      <w:r w:rsidRPr="000C3A2B">
        <w:rPr>
          <w:rFonts w:eastAsia="Verdana" w:cs="Verdana"/>
        </w:rPr>
        <w:t xml:space="preserve">letter of agreement will state the grant amount we will pay </w:t>
      </w:r>
      <w:r w:rsidR="006A63EA" w:rsidRPr="000C3A2B">
        <w:rPr>
          <w:rFonts w:eastAsia="Verdana" w:cs="Verdana"/>
        </w:rPr>
        <w:t>in that financial year</w:t>
      </w:r>
      <w:r w:rsidRPr="000C3A2B">
        <w:rPr>
          <w:rFonts w:eastAsia="Verdana" w:cs="Verdana"/>
        </w:rPr>
        <w:t>.</w:t>
      </w:r>
    </w:p>
    <w:p w14:paraId="6901AE8F" w14:textId="77777777" w:rsidR="00C91A6F" w:rsidRPr="000C3A2B" w:rsidRDefault="00C91A6F" w:rsidP="00C91A6F">
      <w:pPr>
        <w:spacing w:line="264" w:lineRule="auto"/>
        <w:rPr>
          <w:rFonts w:eastAsia="Verdana" w:cs="Verdana"/>
        </w:rPr>
      </w:pPr>
      <w:r w:rsidRPr="000C3A2B">
        <w:rPr>
          <w:rFonts w:eastAsia="Verdana" w:cs="Verdana"/>
        </w:rPr>
        <w:t xml:space="preserve">Payments will be made via a VCC allocated to the email address you provide in your application. </w:t>
      </w:r>
    </w:p>
    <w:p w14:paraId="00928D14" w14:textId="4A9E5A6A" w:rsidR="00C91A6F" w:rsidRPr="000C3A2B" w:rsidRDefault="006A63EA" w:rsidP="00C91A6F">
      <w:pPr>
        <w:spacing w:line="264" w:lineRule="auto"/>
        <w:rPr>
          <w:rFonts w:eastAsia="Verdana" w:cs="Verdana"/>
        </w:rPr>
      </w:pPr>
      <w:r w:rsidRPr="000C3A2B">
        <w:rPr>
          <w:rFonts w:eastAsia="Verdana" w:cs="Verdana"/>
        </w:rPr>
        <w:t xml:space="preserve">The </w:t>
      </w:r>
      <w:r w:rsidR="00C91A6F" w:rsidRPr="000C3A2B">
        <w:rPr>
          <w:rFonts w:eastAsia="Verdana" w:cs="Verdana"/>
        </w:rPr>
        <w:t>VCC can only be used to pay for services online</w:t>
      </w:r>
      <w:r w:rsidRPr="000C3A2B">
        <w:rPr>
          <w:rFonts w:eastAsia="Verdana" w:cs="Verdana"/>
        </w:rPr>
        <w:t xml:space="preserve"> (e-commerce transactions)</w:t>
      </w:r>
      <w:r w:rsidR="00C91A6F" w:rsidRPr="000C3A2B">
        <w:rPr>
          <w:rFonts w:eastAsia="Verdana" w:cs="Verdana"/>
        </w:rPr>
        <w:t xml:space="preserve">. It is not possible to issue you with a physical credit card or to pay the grant to a bank account. Funds from the VCC cannot be withdrawn or transferred to a bank account. </w:t>
      </w:r>
    </w:p>
    <w:p w14:paraId="113AE5AD" w14:textId="77777777" w:rsidR="00C91A6F" w:rsidRPr="000C3A2B" w:rsidRDefault="00C91A6F" w:rsidP="00C91A6F">
      <w:pPr>
        <w:spacing w:line="264" w:lineRule="auto"/>
        <w:rPr>
          <w:rFonts w:eastAsia="Verdana" w:cs="Verdana"/>
        </w:rPr>
      </w:pPr>
      <w:r w:rsidRPr="000C3A2B">
        <w:rPr>
          <w:rFonts w:eastAsia="Verdana" w:cs="Verdana"/>
        </w:rPr>
        <w:t>You need to ensure access to the VCC information is secured. Austrade is not liable for unauthorised transactions on your VCC.</w:t>
      </w:r>
    </w:p>
    <w:p w14:paraId="1B89D42D" w14:textId="77777777" w:rsidR="00C91A6F" w:rsidRPr="000C3A2B" w:rsidRDefault="00C91A6F" w:rsidP="00C91A6F">
      <w:pPr>
        <w:spacing w:line="264" w:lineRule="auto"/>
        <w:rPr>
          <w:rFonts w:eastAsia="Verdana" w:cs="Verdana"/>
        </w:rPr>
      </w:pPr>
      <w:r w:rsidRPr="000C3A2B">
        <w:rPr>
          <w:rFonts w:eastAsia="Verdana" w:cs="Verdana"/>
        </w:rPr>
        <w:t xml:space="preserve">Usage of VCC is limited to specific merchant codes to ensure grant funding is spent on approved activities. These codes are subject to change at Austrade’s discretion. VCC payments for merchants who do not use one of the listed merchant codes will be unable to have this expense covered by the grant and you, as the applicant, will have to cover any expense not allowed by the VCC. </w:t>
      </w:r>
    </w:p>
    <w:p w14:paraId="119D756A" w14:textId="7413B04B" w:rsidR="00C91A6F" w:rsidRPr="000C3A2B" w:rsidRDefault="00C91A6F" w:rsidP="00C91A6F">
      <w:pPr>
        <w:spacing w:line="264" w:lineRule="auto"/>
        <w:rPr>
          <w:rFonts w:eastAsia="Verdana" w:cs="Verdana"/>
        </w:rPr>
      </w:pPr>
      <w:r w:rsidRPr="000C3A2B">
        <w:rPr>
          <w:rFonts w:eastAsia="Verdana" w:cs="Verdana"/>
        </w:rPr>
        <w:t xml:space="preserve">If you believe an eligible transaction is restricted, please email us at </w:t>
      </w:r>
      <w:hyperlink r:id="rId24" w:history="1">
        <w:r w:rsidR="0009217E" w:rsidRPr="00E56116">
          <w:rPr>
            <w:rStyle w:val="Hyperlink"/>
            <w:rFonts w:eastAsia="Verdana" w:cs="Verdana"/>
          </w:rPr>
          <w:t>RITGrant@austrade.gov.au</w:t>
        </w:r>
      </w:hyperlink>
      <w:r w:rsidRPr="000C3A2B">
        <w:rPr>
          <w:rFonts w:eastAsia="Verdana" w:cs="Verdana"/>
        </w:rPr>
        <w:t xml:space="preserve"> with the amount of the transaction, name of business and ABN you are trying to pay</w:t>
      </w:r>
      <w:r w:rsidR="00D60D6E" w:rsidRPr="000C3A2B">
        <w:rPr>
          <w:rFonts w:eastAsia="Verdana" w:cs="Verdana"/>
        </w:rPr>
        <w:t xml:space="preserve">, </w:t>
      </w:r>
      <w:r w:rsidRPr="000C3A2B">
        <w:rPr>
          <w:rFonts w:eastAsia="Verdana" w:cs="Verdana"/>
        </w:rPr>
        <w:t>the product you are trying to purchase</w:t>
      </w:r>
      <w:r w:rsidR="00D60D6E" w:rsidRPr="000C3A2B">
        <w:rPr>
          <w:rFonts w:eastAsia="Verdana" w:cs="Verdana"/>
        </w:rPr>
        <w:t xml:space="preserve"> and invoice (if </w:t>
      </w:r>
      <w:r w:rsidR="001B6035" w:rsidRPr="000C3A2B">
        <w:rPr>
          <w:rFonts w:eastAsia="Verdana" w:cs="Verdana"/>
        </w:rPr>
        <w:t>applicable)</w:t>
      </w:r>
      <w:r w:rsidRPr="000C3A2B">
        <w:rPr>
          <w:rFonts w:eastAsia="Verdana" w:cs="Verdana"/>
        </w:rPr>
        <w:t>.</w:t>
      </w:r>
    </w:p>
    <w:p w14:paraId="60AE2209" w14:textId="77777777" w:rsidR="00C91A6F" w:rsidRPr="000C3A2B" w:rsidRDefault="00C91A6F" w:rsidP="00C91A6F">
      <w:pPr>
        <w:rPr>
          <w:rFonts w:eastAsia="Verdana"/>
        </w:rPr>
      </w:pPr>
      <w:r w:rsidRPr="000C3A2B">
        <w:rPr>
          <w:rFonts w:eastAsia="Verdana" w:cs="Verdana"/>
        </w:rPr>
        <w:t xml:space="preserve">If your grant has not been fully expended by the activity end date, any remaining funds will be considered forfeited and returned to Austrade. We cannot make a cash payment of these funds. </w:t>
      </w:r>
    </w:p>
    <w:p w14:paraId="53C3A085" w14:textId="3198472F" w:rsidR="00C91A6F" w:rsidRPr="000C3A2B" w:rsidRDefault="00C91A6F" w:rsidP="00C91A6F">
      <w:pPr>
        <w:pStyle w:val="Heading3"/>
      </w:pPr>
      <w:bookmarkStart w:id="53" w:name="_Toc134711983"/>
      <w:r w:rsidRPr="000C3A2B">
        <w:t>9.3 Grants payment and GST</w:t>
      </w:r>
      <w:bookmarkEnd w:id="53"/>
    </w:p>
    <w:p w14:paraId="384597D3" w14:textId="77777777" w:rsidR="00C91A6F" w:rsidRPr="000C3A2B" w:rsidRDefault="00C91A6F" w:rsidP="00C91A6F">
      <w:r w:rsidRPr="000C3A2B">
        <w:t xml:space="preserve">Payments are exclusive of GST.  </w:t>
      </w:r>
    </w:p>
    <w:p w14:paraId="60DE3A77" w14:textId="14109343" w:rsidR="00F24A06" w:rsidRDefault="00C91A6F" w:rsidP="00C91A6F">
      <w:r w:rsidRPr="000C3A2B">
        <w:t xml:space="preserve">Grants are assessable income for taxation purposes, unless exempted by a taxation law. We recommend you seek independent professional advice on your taxation obligations or seek assistance from the </w:t>
      </w:r>
      <w:hyperlink r:id="rId25" w:history="1">
        <w:r w:rsidRPr="000C3A2B">
          <w:rPr>
            <w:rStyle w:val="Hyperlink"/>
          </w:rPr>
          <w:t>Australian Taxation Office</w:t>
        </w:r>
      </w:hyperlink>
      <w:r w:rsidRPr="000C3A2B">
        <w:t>.</w:t>
      </w:r>
      <w:r w:rsidRPr="000C3A2B">
        <w:rPr>
          <w:rStyle w:val="FootnoteReference"/>
        </w:rPr>
        <w:footnoteReference w:id="5"/>
      </w:r>
      <w:r w:rsidRPr="000C3A2B">
        <w:t xml:space="preserve"> We do not provide advice on your </w:t>
      </w:r>
      <w:proofErr w:type="gramStart"/>
      <w:r w:rsidRPr="000C3A2B">
        <w:t>particular taxation</w:t>
      </w:r>
      <w:proofErr w:type="gramEnd"/>
      <w:r w:rsidRPr="000C3A2B">
        <w:t xml:space="preserve"> circumstances. </w:t>
      </w:r>
    </w:p>
    <w:p w14:paraId="5AEE1B39" w14:textId="77777777" w:rsidR="00F24A06" w:rsidRDefault="00F24A06">
      <w:r>
        <w:br w:type="page"/>
      </w:r>
    </w:p>
    <w:p w14:paraId="48D92FD0" w14:textId="1F1F7B92" w:rsidR="00C91A6F" w:rsidRPr="000C3A2B" w:rsidRDefault="00C91A6F" w:rsidP="00745682">
      <w:pPr>
        <w:pStyle w:val="Heading2"/>
        <w:numPr>
          <w:ilvl w:val="0"/>
          <w:numId w:val="4"/>
        </w:numPr>
      </w:pPr>
      <w:bookmarkStart w:id="54" w:name="_Toc134711984"/>
      <w:r w:rsidRPr="000C3A2B">
        <w:lastRenderedPageBreak/>
        <w:t>Announcement of grants</w:t>
      </w:r>
      <w:bookmarkEnd w:id="54"/>
    </w:p>
    <w:p w14:paraId="6D33ACDE" w14:textId="5232A9DD" w:rsidR="00C91A6F" w:rsidRPr="000C3A2B" w:rsidRDefault="00C91A6F" w:rsidP="00C91A6F">
      <w:pPr>
        <w:spacing w:line="276" w:lineRule="auto"/>
        <w:rPr>
          <w:rFonts w:cs="Arial"/>
        </w:rPr>
      </w:pPr>
      <w:r w:rsidRPr="000C3A2B">
        <w:rPr>
          <w:rFonts w:cs="Arial"/>
        </w:rPr>
        <w:t xml:space="preserve">We </w:t>
      </w:r>
      <w:r w:rsidR="006F72E3" w:rsidRPr="000C3A2B">
        <w:rPr>
          <w:rFonts w:cs="Arial"/>
        </w:rPr>
        <w:t xml:space="preserve">may </w:t>
      </w:r>
      <w:r w:rsidRPr="000C3A2B">
        <w:rPr>
          <w:rFonts w:cs="Arial"/>
        </w:rPr>
        <w:t xml:space="preserve">publish details of successful </w:t>
      </w:r>
      <w:r w:rsidR="006F72E3" w:rsidRPr="000C3A2B">
        <w:rPr>
          <w:rFonts w:cs="Arial"/>
        </w:rPr>
        <w:t>applicants</w:t>
      </w:r>
      <w:r w:rsidRPr="000C3A2B">
        <w:rPr>
          <w:rFonts w:cs="Arial"/>
        </w:rPr>
        <w:t xml:space="preserve"> on </w:t>
      </w:r>
      <w:proofErr w:type="spellStart"/>
      <w:r w:rsidRPr="000C3A2B">
        <w:rPr>
          <w:rFonts w:eastAsia="Verdana" w:cs="Verdana"/>
        </w:rPr>
        <w:t>GrantConnect</w:t>
      </w:r>
      <w:proofErr w:type="spellEnd"/>
      <w:r w:rsidRPr="000C3A2B">
        <w:rPr>
          <w:rFonts w:eastAsia="Verdana" w:cs="Verdana"/>
        </w:rPr>
        <w:t xml:space="preserve"> as</w:t>
      </w:r>
      <w:r w:rsidRPr="000C3A2B">
        <w:rPr>
          <w:rFonts w:cs="Arial"/>
        </w:rPr>
        <w:t xml:space="preserve"> required by the </w:t>
      </w:r>
      <w:hyperlink r:id="rId26">
        <w:r w:rsidR="00311A4C" w:rsidRPr="000C3A2B">
          <w:rPr>
            <w:rFonts w:cs="Arial"/>
          </w:rPr>
          <w:t>CGRG’s</w:t>
        </w:r>
      </w:hyperlink>
      <w:r w:rsidRPr="000C3A2B">
        <w:rPr>
          <w:rFonts w:cs="Arial"/>
        </w:rPr>
        <w:t xml:space="preserve"> unless otherwise prohibited by law. We may also publish this information </w:t>
      </w:r>
      <w:r w:rsidRPr="008572B1">
        <w:rPr>
          <w:rFonts w:cs="Arial"/>
        </w:rPr>
        <w:t xml:space="preserve">on </w:t>
      </w:r>
      <w:hyperlink r:id="rId27" w:history="1">
        <w:r w:rsidRPr="008572B1">
          <w:rPr>
            <w:rStyle w:val="Hyperlink"/>
            <w:rFonts w:cs="Arial"/>
          </w:rPr>
          <w:t>business.gov.au</w:t>
        </w:r>
      </w:hyperlink>
      <w:r w:rsidRPr="008572B1">
        <w:rPr>
          <w:rFonts w:cs="Arial"/>
        </w:rPr>
        <w:t>. This</w:t>
      </w:r>
      <w:r w:rsidRPr="000C3A2B">
        <w:rPr>
          <w:rFonts w:cs="Arial"/>
        </w:rPr>
        <w:t xml:space="preserve"> information may include: </w:t>
      </w:r>
    </w:p>
    <w:p w14:paraId="727BBB27" w14:textId="77777777" w:rsidR="00C91A6F" w:rsidRPr="000C3A2B" w:rsidRDefault="00C91A6F" w:rsidP="00F24A06">
      <w:pPr>
        <w:pStyle w:val="ListBullet"/>
      </w:pPr>
      <w:r w:rsidRPr="000C3A2B">
        <w:t>name of your organisation</w:t>
      </w:r>
    </w:p>
    <w:p w14:paraId="0FC7C6C6" w14:textId="77777777" w:rsidR="00C91A6F" w:rsidRPr="000C3A2B" w:rsidRDefault="00C91A6F" w:rsidP="00F24A06">
      <w:pPr>
        <w:pStyle w:val="ListBullet"/>
      </w:pPr>
      <w:r w:rsidRPr="000C3A2B">
        <w:t>your industry</w:t>
      </w:r>
    </w:p>
    <w:p w14:paraId="7E215A4A" w14:textId="77777777" w:rsidR="00C91A6F" w:rsidRPr="000C3A2B" w:rsidRDefault="00C91A6F" w:rsidP="00F24A06">
      <w:pPr>
        <w:pStyle w:val="ListBullet"/>
      </w:pPr>
      <w:r w:rsidRPr="000C3A2B">
        <w:t>Australian Business Number</w:t>
      </w:r>
    </w:p>
    <w:p w14:paraId="458E4589" w14:textId="77777777" w:rsidR="00311A4C" w:rsidRPr="000C3A2B" w:rsidRDefault="00C91A6F" w:rsidP="00F24A06">
      <w:pPr>
        <w:pStyle w:val="ListBullet"/>
      </w:pPr>
      <w:r w:rsidRPr="000C3A2B">
        <w:t>business location</w:t>
      </w:r>
    </w:p>
    <w:p w14:paraId="15D44132" w14:textId="5E65603F" w:rsidR="00C91A6F" w:rsidRPr="000C3A2B" w:rsidRDefault="00311A4C" w:rsidP="00F24A06">
      <w:pPr>
        <w:pStyle w:val="ListBullet"/>
      </w:pPr>
      <w:r w:rsidRPr="000C3A2B">
        <w:t>grant amount</w:t>
      </w:r>
      <w:r w:rsidR="00C91A6F" w:rsidRPr="000C3A2B">
        <w:t>.</w:t>
      </w:r>
    </w:p>
    <w:p w14:paraId="48D14273" w14:textId="075C6AAB" w:rsidR="00C91A6F" w:rsidRPr="00C91A6F" w:rsidRDefault="00C91A6F" w:rsidP="00745682">
      <w:pPr>
        <w:pStyle w:val="Heading2"/>
        <w:numPr>
          <w:ilvl w:val="0"/>
          <w:numId w:val="4"/>
        </w:numPr>
        <w:rPr>
          <w:rFonts w:asciiTheme="majorHAnsi" w:hAnsiTheme="majorHAnsi" w:cs="Arial"/>
        </w:rPr>
      </w:pPr>
      <w:bookmarkStart w:id="55" w:name="_Toc134711985"/>
      <w:r w:rsidRPr="00C91A6F">
        <w:t>How we monitor your grant activity</w:t>
      </w:r>
      <w:bookmarkEnd w:id="55"/>
    </w:p>
    <w:p w14:paraId="470E03F2" w14:textId="67003EFE" w:rsidR="00C91A6F" w:rsidRPr="00C91A6F" w:rsidRDefault="00C91A6F" w:rsidP="00B22C92">
      <w:r w:rsidRPr="00E24F4E">
        <w:t xml:space="preserve">Austrade will develop and implement an audit and assurance strategy with a mix of random and targeted audits of payments made as part of </w:t>
      </w:r>
      <w:r w:rsidR="00311A4C" w:rsidRPr="00E24F4E">
        <w:t>RITG</w:t>
      </w:r>
      <w:r w:rsidRPr="00E24F4E">
        <w:t xml:space="preserve">. </w:t>
      </w:r>
      <w:r w:rsidR="00CD2446" w:rsidRPr="00E24F4E">
        <w:t xml:space="preserve">Austrade </w:t>
      </w:r>
      <w:r w:rsidR="00A75F36" w:rsidRPr="00E24F4E">
        <w:t>will</w:t>
      </w:r>
      <w:r w:rsidR="00CD2446" w:rsidRPr="00E24F4E">
        <w:t xml:space="preserve"> monitor VCC expenditure however</w:t>
      </w:r>
      <w:r w:rsidR="00A75F36" w:rsidRPr="00E24F4E">
        <w:t xml:space="preserve"> y</w:t>
      </w:r>
      <w:r w:rsidRPr="00E24F4E">
        <w:t xml:space="preserve">ou </w:t>
      </w:r>
      <w:r w:rsidR="004E4255" w:rsidRPr="00E24F4E">
        <w:t>will</w:t>
      </w:r>
      <w:r w:rsidRPr="00E24F4E">
        <w:t xml:space="preserve"> be asked to provide evidence of how you used the funding, which may include providing us with supporting documentation</w:t>
      </w:r>
      <w:r w:rsidR="00A75F36" w:rsidRPr="00E24F4E">
        <w:t>.</w:t>
      </w:r>
      <w:r w:rsidR="00D327AE" w:rsidRPr="00C91A6F">
        <w:t xml:space="preserve"> </w:t>
      </w:r>
    </w:p>
    <w:p w14:paraId="7FBA3426" w14:textId="1F71E8B6" w:rsidR="00C91A6F" w:rsidRPr="00C91A6F" w:rsidRDefault="00C91A6F" w:rsidP="00B22C92">
      <w:r w:rsidRPr="00C91A6F">
        <w:t xml:space="preserve">You should let us know of any key changes to your business or its activities, particularly if anything is likely to affect your businesses operation status or the conditions of your </w:t>
      </w:r>
      <w:r w:rsidR="00C74446">
        <w:t>letter of</w:t>
      </w:r>
      <w:r w:rsidRPr="00C91A6F">
        <w:t xml:space="preserve"> agreement.</w:t>
      </w:r>
    </w:p>
    <w:p w14:paraId="256FA2D2" w14:textId="77777777" w:rsidR="00C91A6F" w:rsidRPr="00C91A6F" w:rsidRDefault="00C91A6F" w:rsidP="00B22C92">
      <w:pPr>
        <w:rPr>
          <w:rStyle w:val="eop"/>
          <w:rFonts w:cs="Arial"/>
        </w:rPr>
      </w:pPr>
      <w:r w:rsidRPr="00C91A6F">
        <w:t xml:space="preserve">If you become aware of a breach of terms and conditions under the letter of agreement you must contact us immediately through </w:t>
      </w:r>
      <w:hyperlink r:id="rId28" w:history="1">
        <w:r w:rsidRPr="00C91A6F">
          <w:rPr>
            <w:rStyle w:val="Hyperlink"/>
            <w:rFonts w:cs="Segoe UI"/>
          </w:rPr>
          <w:t>RITGrant</w:t>
        </w:r>
        <w:r w:rsidRPr="00C91A6F">
          <w:rPr>
            <w:rStyle w:val="Hyperlink"/>
            <w:rFonts w:cs="Arial"/>
          </w:rPr>
          <w:t>@austrade.gov.au</w:t>
        </w:r>
      </w:hyperlink>
      <w:r w:rsidRPr="00C91A6F">
        <w:rPr>
          <w:rFonts w:cs="Segoe UI"/>
        </w:rPr>
        <w:t>.</w:t>
      </w:r>
    </w:p>
    <w:p w14:paraId="46C6266F" w14:textId="070817EA" w:rsidR="00C91A6F" w:rsidRDefault="00C91A6F" w:rsidP="00B22C92">
      <w:r w:rsidRPr="00C91A6F">
        <w:t>In accordance with section 5 of these guidelines, if the Austrade Program Delegate deems that any grant amount has not been spent in accordance with the eligibility criteria listed in section 5, the applicant may be required to repay the misspent grant amount to Austrade.</w:t>
      </w:r>
    </w:p>
    <w:p w14:paraId="4BA121C6" w14:textId="56E7FF02" w:rsidR="00C91A6F" w:rsidRPr="00334747" w:rsidRDefault="00C91A6F" w:rsidP="00334747">
      <w:pPr>
        <w:pStyle w:val="Heading3"/>
      </w:pPr>
      <w:bookmarkStart w:id="56" w:name="_Toc134711986"/>
      <w:r w:rsidRPr="00334747">
        <w:t xml:space="preserve">11.1 Keeping us </w:t>
      </w:r>
      <w:proofErr w:type="gramStart"/>
      <w:r w:rsidRPr="00334747">
        <w:t>informed</w:t>
      </w:r>
      <w:bookmarkEnd w:id="56"/>
      <w:proofErr w:type="gramEnd"/>
    </w:p>
    <w:p w14:paraId="2688475B" w14:textId="77777777" w:rsidR="00C91A6F" w:rsidRPr="00C91A6F" w:rsidRDefault="00C91A6F" w:rsidP="00B22C92">
      <w:r w:rsidRPr="00C91A6F">
        <w:t>We need to know of any key changes to your organisation or its business activities, particularly if they affect your ability to complete the Program or grant activities, carry on business or pay debts due.</w:t>
      </w:r>
    </w:p>
    <w:p w14:paraId="552631CB" w14:textId="77777777" w:rsidR="00C91A6F" w:rsidRPr="00C91A6F" w:rsidRDefault="00C91A6F" w:rsidP="00B22C92">
      <w:r w:rsidRPr="00C91A6F">
        <w:t>You must also inform us of any changes to your:</w:t>
      </w:r>
    </w:p>
    <w:p w14:paraId="35511A61" w14:textId="77777777" w:rsidR="00C91A6F" w:rsidRPr="00B22C92" w:rsidRDefault="00C91A6F" w:rsidP="00B22C92">
      <w:pPr>
        <w:pStyle w:val="ListBullet"/>
      </w:pPr>
      <w:r w:rsidRPr="00B22C92">
        <w:t>Name</w:t>
      </w:r>
    </w:p>
    <w:p w14:paraId="036DC8B8" w14:textId="77777777" w:rsidR="00C91A6F" w:rsidRPr="00B22C92" w:rsidRDefault="00C91A6F" w:rsidP="00B22C92">
      <w:pPr>
        <w:pStyle w:val="ListBullet"/>
      </w:pPr>
      <w:r w:rsidRPr="00B22C92">
        <w:t xml:space="preserve">Addresses (including email) </w:t>
      </w:r>
    </w:p>
    <w:p w14:paraId="25B9E747" w14:textId="77777777" w:rsidR="00C91A6F" w:rsidRPr="00B22C92" w:rsidRDefault="00C91A6F" w:rsidP="00B22C92">
      <w:pPr>
        <w:pStyle w:val="ListBullet"/>
      </w:pPr>
      <w:r w:rsidRPr="00B22C92">
        <w:t xml:space="preserve">Nominated contact </w:t>
      </w:r>
      <w:proofErr w:type="gramStart"/>
      <w:r w:rsidRPr="00B22C92">
        <w:t>details</w:t>
      </w:r>
      <w:proofErr w:type="gramEnd"/>
    </w:p>
    <w:p w14:paraId="101B6E3D" w14:textId="77777777" w:rsidR="00311A4C" w:rsidRPr="00B22C92" w:rsidRDefault="00C91A6F" w:rsidP="00B22C92">
      <w:pPr>
        <w:pStyle w:val="ListBullet"/>
      </w:pPr>
      <w:r w:rsidRPr="00B22C92">
        <w:t>ABN</w:t>
      </w:r>
    </w:p>
    <w:p w14:paraId="09CC2026" w14:textId="306B75C0" w:rsidR="00C91A6F" w:rsidRPr="00B22C92" w:rsidRDefault="00311A4C" w:rsidP="00B22C92">
      <w:pPr>
        <w:pStyle w:val="ListBullet"/>
      </w:pPr>
      <w:r w:rsidRPr="00B22C92">
        <w:t xml:space="preserve">Ownership of </w:t>
      </w:r>
      <w:r w:rsidR="00BF4485" w:rsidRPr="00B22C92">
        <w:t>business</w:t>
      </w:r>
    </w:p>
    <w:p w14:paraId="582E0372" w14:textId="48A858D3" w:rsidR="00BA7F81" w:rsidRPr="00B22C92" w:rsidRDefault="00BA7F81" w:rsidP="00B22C92">
      <w:pPr>
        <w:pStyle w:val="ListBullet"/>
      </w:pPr>
      <w:r w:rsidRPr="00B22C92">
        <w:t xml:space="preserve">Decision to cease financial membership of a relevant organisation for eligibility under this </w:t>
      </w:r>
      <w:proofErr w:type="gramStart"/>
      <w:r w:rsidR="00A140AA" w:rsidRPr="00B22C92">
        <w:t>P</w:t>
      </w:r>
      <w:r w:rsidRPr="00B22C92">
        <w:t>rogram</w:t>
      </w:r>
      <w:proofErr w:type="gramEnd"/>
    </w:p>
    <w:p w14:paraId="4068947E" w14:textId="5D04DAE8" w:rsidR="00BA7F81" w:rsidRPr="00B22C92" w:rsidRDefault="00BA7F81" w:rsidP="00B22C92">
      <w:pPr>
        <w:pStyle w:val="ListBullet"/>
      </w:pPr>
      <w:r w:rsidRPr="00B22C92">
        <w:t>Declaration regarding you meeting your tax obligations</w:t>
      </w:r>
      <w:r w:rsidR="000C3A2B" w:rsidRPr="00B22C92">
        <w:t>.</w:t>
      </w:r>
    </w:p>
    <w:p w14:paraId="76FA0CFF" w14:textId="35415CE9" w:rsidR="00C91A6F" w:rsidRPr="00C91A6F" w:rsidRDefault="00C91A6F" w:rsidP="00B22C92">
      <w:pPr>
        <w:spacing w:before="240"/>
      </w:pPr>
      <w:r w:rsidRPr="00C91A6F">
        <w:t xml:space="preserve">If you become aware of a breach of terms and conditions under the </w:t>
      </w:r>
      <w:r w:rsidR="00C74446">
        <w:t>letter of</w:t>
      </w:r>
      <w:r w:rsidRPr="00C91A6F">
        <w:t xml:space="preserve"> agreement, you must contact us immediately. </w:t>
      </w:r>
    </w:p>
    <w:p w14:paraId="682280A3" w14:textId="35415CE9" w:rsidR="00347A95" w:rsidRDefault="00347A95">
      <w:pPr>
        <w:rPr>
          <w:b/>
          <w:bCs/>
          <w:caps/>
          <w:color w:val="2E1A47" w:themeColor="text2"/>
        </w:rPr>
      </w:pPr>
      <w:r>
        <w:br w:type="page"/>
      </w:r>
    </w:p>
    <w:p w14:paraId="4225F915" w14:textId="336BD110" w:rsidR="00C91A6F" w:rsidRPr="00334747" w:rsidRDefault="00C91A6F" w:rsidP="00334747">
      <w:pPr>
        <w:pStyle w:val="Heading3"/>
      </w:pPr>
      <w:bookmarkStart w:id="57" w:name="_Toc134711987"/>
      <w:r w:rsidRPr="00334747">
        <w:lastRenderedPageBreak/>
        <w:t>11.2 Financial declaration</w:t>
      </w:r>
      <w:bookmarkEnd w:id="57"/>
    </w:p>
    <w:p w14:paraId="4A4028C1" w14:textId="63FDB0D5" w:rsidR="00C91A6F" w:rsidRDefault="00C91A6F" w:rsidP="00347A95">
      <w:r w:rsidRPr="00C91A6F">
        <w:t xml:space="preserve">We may ask you to provide a declaration that the grant money was spent in accordance with the </w:t>
      </w:r>
      <w:r w:rsidR="00C74446">
        <w:t>letter of</w:t>
      </w:r>
      <w:r w:rsidRPr="00C91A6F">
        <w:t xml:space="preserve"> agreement and to report on any underspends of the grant money.</w:t>
      </w:r>
    </w:p>
    <w:p w14:paraId="1BE65356" w14:textId="509185CC" w:rsidR="00C91A6F" w:rsidRPr="00334747" w:rsidRDefault="00C91A6F" w:rsidP="00334747">
      <w:pPr>
        <w:pStyle w:val="Heading3"/>
      </w:pPr>
      <w:bookmarkStart w:id="58" w:name="_Toc134711988"/>
      <w:r w:rsidRPr="00334747">
        <w:t>11.3 Evaluation</w:t>
      </w:r>
      <w:bookmarkEnd w:id="58"/>
    </w:p>
    <w:p w14:paraId="5AC10BA0" w14:textId="23C2B8A6" w:rsidR="00C91A6F" w:rsidRPr="00C91A6F" w:rsidRDefault="00C91A6F" w:rsidP="00347A95">
      <w:r w:rsidRPr="00C91A6F">
        <w:t>We</w:t>
      </w:r>
      <w:r w:rsidRPr="00C91A6F">
        <w:rPr>
          <w:color w:val="0F4C44" w:themeColor="accent3" w:themeShade="80"/>
        </w:rPr>
        <w:t xml:space="preserve"> </w:t>
      </w:r>
      <w:r w:rsidRPr="00C91A6F">
        <w:t>will evaluate the</w:t>
      </w:r>
      <w:r w:rsidRPr="00C91A6F">
        <w:rPr>
          <w:color w:val="0F4C44" w:themeColor="accent3" w:themeShade="80"/>
        </w:rPr>
        <w:t xml:space="preserve"> </w:t>
      </w:r>
      <w:r w:rsidRPr="00C91A6F">
        <w:t>Program and grant</w:t>
      </w:r>
      <w:r w:rsidRPr="00C91A6F">
        <w:rPr>
          <w:b/>
        </w:rPr>
        <w:t xml:space="preserve"> </w:t>
      </w:r>
      <w:r w:rsidRPr="00C91A6F">
        <w:rPr>
          <w:bCs/>
        </w:rPr>
        <w:t>activities and expenditure</w:t>
      </w:r>
      <w:r w:rsidRPr="00C91A6F">
        <w:rPr>
          <w:b/>
        </w:rPr>
        <w:t xml:space="preserve"> </w:t>
      </w:r>
      <w:r w:rsidRPr="00C91A6F">
        <w:t xml:space="preserve">to measure how well the outcomes and objectives have been achieved. We may use information from your application and </w:t>
      </w:r>
      <w:r w:rsidR="00650D18">
        <w:t xml:space="preserve">VCC </w:t>
      </w:r>
      <w:r w:rsidRPr="00C91A6F">
        <w:t>reports for this purpose. We may also interview you or ask you for more information to help us understand how the grant impacted you</w:t>
      </w:r>
      <w:r w:rsidR="00BA7F81">
        <w:t>, to promote the program</w:t>
      </w:r>
      <w:r w:rsidRPr="00C91A6F">
        <w:t xml:space="preserve"> and to evaluate how effective </w:t>
      </w:r>
      <w:r w:rsidR="00650D18">
        <w:t>RITG</w:t>
      </w:r>
      <w:r w:rsidRPr="00C91A6F">
        <w:t xml:space="preserve"> was in achieving its outcomes.</w:t>
      </w:r>
    </w:p>
    <w:p w14:paraId="3AE7E4CC" w14:textId="122D82AA" w:rsidR="00C91A6F" w:rsidRDefault="00C91A6F" w:rsidP="00347A95">
      <w:r w:rsidRPr="00C91A6F">
        <w:t xml:space="preserve">We may contact you up to one year after you finish your grant for more information to assist with this </w:t>
      </w:r>
      <w:r w:rsidR="00BA7F81">
        <w:t>activity and appreciate your assistance</w:t>
      </w:r>
      <w:r w:rsidRPr="00C91A6F">
        <w:t xml:space="preserve">. </w:t>
      </w:r>
    </w:p>
    <w:p w14:paraId="5A5FC8B5" w14:textId="213A54E1" w:rsidR="00C91A6F" w:rsidRPr="00334747" w:rsidRDefault="00C91A6F" w:rsidP="00334747">
      <w:pPr>
        <w:pStyle w:val="Heading3"/>
      </w:pPr>
      <w:bookmarkStart w:id="59" w:name="_Toc134711989"/>
      <w:r w:rsidRPr="00334747">
        <w:t>11.4</w:t>
      </w:r>
      <w:r w:rsidR="00334747" w:rsidRPr="00334747">
        <w:t xml:space="preserve"> Acknowledgement</w:t>
      </w:r>
      <w:bookmarkEnd w:id="59"/>
    </w:p>
    <w:p w14:paraId="4DFAEFEE" w14:textId="7834312B" w:rsidR="00334747" w:rsidRPr="00334747" w:rsidRDefault="00334747" w:rsidP="0059133B">
      <w:pPr>
        <w:rPr>
          <w:rFonts w:cs="Arial"/>
        </w:rPr>
      </w:pPr>
      <w:r w:rsidRPr="00334747">
        <w:rPr>
          <w:rFonts w:cs="Arial"/>
        </w:rPr>
        <w:t xml:space="preserve">If a public statement is made about </w:t>
      </w:r>
      <w:r w:rsidR="00650D18">
        <w:rPr>
          <w:rFonts w:cs="Arial"/>
        </w:rPr>
        <w:t>RITG</w:t>
      </w:r>
      <w:r w:rsidRPr="00334747">
        <w:rPr>
          <w:rFonts w:cs="Arial"/>
        </w:rPr>
        <w:t>, including in media releases, on social media</w:t>
      </w:r>
      <w:r w:rsidR="00650D18">
        <w:rPr>
          <w:rFonts w:cs="Arial"/>
        </w:rPr>
        <w:t>, website</w:t>
      </w:r>
      <w:r w:rsidRPr="00334747">
        <w:rPr>
          <w:rFonts w:cs="Arial"/>
        </w:rPr>
        <w:t xml:space="preserve"> and in a brochure or publication, acknowledgement of the funding must be made by using the following:</w:t>
      </w:r>
    </w:p>
    <w:p w14:paraId="2ED35906" w14:textId="0DD7BF30" w:rsidR="00334747" w:rsidRPr="00334747" w:rsidRDefault="0059133B" w:rsidP="0059133B">
      <w:pPr>
        <w:ind w:left="720"/>
        <w:rPr>
          <w:rFonts w:cs="Arial"/>
        </w:rPr>
      </w:pPr>
      <w:r>
        <w:t>"</w:t>
      </w:r>
      <w:r w:rsidR="00334747" w:rsidRPr="1F6A0774">
        <w:rPr>
          <w:rFonts w:cs="Arial"/>
          <w:i/>
        </w:rPr>
        <w:t xml:space="preserve">This project received </w:t>
      </w:r>
      <w:r w:rsidR="00BA7F81" w:rsidRPr="1F6A0774">
        <w:rPr>
          <w:rFonts w:cs="Arial"/>
          <w:i/>
        </w:rPr>
        <w:t xml:space="preserve">tourism </w:t>
      </w:r>
      <w:r w:rsidR="00334747" w:rsidRPr="1F6A0774">
        <w:rPr>
          <w:rFonts w:cs="Arial"/>
          <w:i/>
        </w:rPr>
        <w:t xml:space="preserve">grant funding from the </w:t>
      </w:r>
      <w:r w:rsidR="00334747" w:rsidRPr="0059133B">
        <w:rPr>
          <w:i/>
          <w:iCs/>
        </w:rPr>
        <w:t>Aus</w:t>
      </w:r>
      <w:r w:rsidR="4953D6B8" w:rsidRPr="0059133B">
        <w:rPr>
          <w:i/>
          <w:iCs/>
        </w:rPr>
        <w:t>tralian Government</w:t>
      </w:r>
      <w:r w:rsidR="003B5E93">
        <w:rPr>
          <w:rFonts w:cs="Arial"/>
          <w:i/>
        </w:rPr>
        <w:t>.</w:t>
      </w:r>
      <w:r w:rsidR="00BA7F81" w:rsidRPr="1F6A0774">
        <w:rPr>
          <w:rFonts w:cs="Arial"/>
          <w:i/>
        </w:rPr>
        <w:t>”</w:t>
      </w:r>
    </w:p>
    <w:p w14:paraId="6A9A7E9A" w14:textId="7C4B7897" w:rsidR="00334747" w:rsidRPr="00C91A6F" w:rsidRDefault="4D51B307" w:rsidP="00334747">
      <w:pPr>
        <w:pStyle w:val="Heading3"/>
      </w:pPr>
      <w:bookmarkStart w:id="60" w:name="_Toc134711990"/>
      <w:r>
        <w:t>11.5 Australia’s Nation Brand</w:t>
      </w:r>
      <w:bookmarkEnd w:id="60"/>
    </w:p>
    <w:p w14:paraId="134A8438" w14:textId="02253F91" w:rsidR="00334747" w:rsidRPr="00334747" w:rsidRDefault="00334747" w:rsidP="00E50CE5">
      <w:pPr>
        <w:rPr>
          <w:rStyle w:val="normaltextrun"/>
          <w:rFonts w:eastAsia="Arial" w:cs="Arial"/>
        </w:rPr>
      </w:pPr>
      <w:r w:rsidRPr="00334747">
        <w:rPr>
          <w:rStyle w:val="normaltextrun"/>
          <w:rFonts w:cs="Arial"/>
        </w:rPr>
        <w:t xml:space="preserve">Australia’s Nation Brand is a unifying brand platform designed to help Australian businesses showcase our services to the world. When promoting services to an international audience, the Australian Government encourages businesses to use Australia’s Nation Brand logo. Given this activity is being funded by Government, any part of </w:t>
      </w:r>
      <w:r w:rsidR="00347C45">
        <w:rPr>
          <w:rStyle w:val="normaltextrun"/>
          <w:rFonts w:cs="Arial"/>
        </w:rPr>
        <w:t>the grant activity or project</w:t>
      </w:r>
      <w:r w:rsidRPr="00334747">
        <w:rPr>
          <w:rStyle w:val="normaltextrun"/>
          <w:rFonts w:cs="Arial"/>
        </w:rPr>
        <w:t xml:space="preserve"> that is being promoted </w:t>
      </w:r>
      <w:r w:rsidR="00780835">
        <w:rPr>
          <w:rStyle w:val="normaltextrun"/>
          <w:rFonts w:cs="Arial"/>
        </w:rPr>
        <w:t xml:space="preserve">internationally </w:t>
      </w:r>
      <w:r w:rsidRPr="00334747">
        <w:rPr>
          <w:rStyle w:val="normaltextrun"/>
          <w:rFonts w:cs="Arial"/>
        </w:rPr>
        <w:t>should include the Nation Brand. Australia’s Nation Brand assets are available free of charge - find out more at</w:t>
      </w:r>
      <w:r w:rsidRPr="00334747">
        <w:rPr>
          <w:rStyle w:val="normaltextrun"/>
        </w:rPr>
        <w:t xml:space="preserve"> </w:t>
      </w:r>
      <w:hyperlink r:id="rId29">
        <w:r w:rsidR="45450BA1" w:rsidRPr="57B0ED50">
          <w:rPr>
            <w:rStyle w:val="Hyperlink"/>
            <w:rFonts w:eastAsia="Arial" w:cs="Arial"/>
          </w:rPr>
          <w:t>www.brandaustralia.com</w:t>
        </w:r>
      </w:hyperlink>
      <w:r w:rsidR="45450BA1" w:rsidRPr="57B0ED50">
        <w:rPr>
          <w:rStyle w:val="normaltextrun"/>
          <w:rFonts w:cs="Arial"/>
        </w:rPr>
        <w:t>.</w:t>
      </w:r>
    </w:p>
    <w:p w14:paraId="1B813821" w14:textId="303A6B34" w:rsidR="00334747" w:rsidRDefault="00334747" w:rsidP="00745682">
      <w:pPr>
        <w:pStyle w:val="Heading2"/>
        <w:numPr>
          <w:ilvl w:val="0"/>
          <w:numId w:val="4"/>
        </w:numPr>
      </w:pPr>
      <w:bookmarkStart w:id="61" w:name="_Toc134711991"/>
      <w:r>
        <w:t>Probity</w:t>
      </w:r>
      <w:bookmarkEnd w:id="61"/>
    </w:p>
    <w:p w14:paraId="53062F53" w14:textId="206B439E" w:rsidR="00334747" w:rsidRPr="00334747" w:rsidRDefault="00334747" w:rsidP="00E50CE5">
      <w:r w:rsidRPr="00334747">
        <w:t xml:space="preserve">The Australian Government will make sure that the </w:t>
      </w:r>
      <w:r w:rsidRPr="00347C45">
        <w:t>grant opportunity</w:t>
      </w:r>
      <w:r w:rsidRPr="00334747">
        <w:t xml:space="preserve"> process is fair, according to the published guidelines, incorporates appropriate safeguards against fraud, unlawful activities and other inappropriate conduct and is consistent with the CGRGs.</w:t>
      </w:r>
    </w:p>
    <w:p w14:paraId="2F52635D" w14:textId="77777777" w:rsidR="00334747" w:rsidRPr="00334747" w:rsidRDefault="00334747" w:rsidP="00E50CE5">
      <w:r w:rsidRPr="00334747">
        <w:t xml:space="preserve">These guidelines may be changed from time-to-time by Austrade. When this happens, the revised guidelines will be published on </w:t>
      </w:r>
      <w:proofErr w:type="spellStart"/>
      <w:r w:rsidRPr="00334747">
        <w:t>GrantConnect</w:t>
      </w:r>
      <w:proofErr w:type="spellEnd"/>
      <w:r w:rsidRPr="00334747">
        <w:t>.</w:t>
      </w:r>
    </w:p>
    <w:p w14:paraId="4C2F70C6" w14:textId="6BD041AF" w:rsidR="00334747" w:rsidRDefault="00334747" w:rsidP="00334747">
      <w:pPr>
        <w:pStyle w:val="Heading3"/>
      </w:pPr>
      <w:bookmarkStart w:id="62" w:name="_Toc134711992"/>
      <w:r>
        <w:t>12.1 Enquiries and feedback</w:t>
      </w:r>
      <w:bookmarkEnd w:id="62"/>
    </w:p>
    <w:p w14:paraId="3878F84B" w14:textId="6F796A00" w:rsidR="00334747" w:rsidRPr="00334747" w:rsidRDefault="00334747" w:rsidP="00E50CE5">
      <w:r w:rsidRPr="00334747">
        <w:rPr>
          <w:rFonts w:eastAsia="Verdana" w:cs="Verdana"/>
        </w:rPr>
        <w:t>Austrade’s complaints handling procedures</w:t>
      </w:r>
      <w:r w:rsidRPr="00334747">
        <w:t xml:space="preserve"> apply to complaints about </w:t>
      </w:r>
      <w:r w:rsidR="009B0C41">
        <w:t>RITG</w:t>
      </w:r>
      <w:r w:rsidRPr="00334747">
        <w:t>.</w:t>
      </w:r>
      <w:r w:rsidRPr="00334747">
        <w:rPr>
          <w:b/>
          <w:bCs/>
        </w:rPr>
        <w:t xml:space="preserve"> </w:t>
      </w:r>
      <w:r w:rsidRPr="00334747">
        <w:t>All complaints about a grant process must be provided in writing.</w:t>
      </w:r>
    </w:p>
    <w:p w14:paraId="13DA2B31" w14:textId="77777777" w:rsidR="00334747" w:rsidRPr="00334747" w:rsidRDefault="00334747" w:rsidP="00E50CE5">
      <w:pPr>
        <w:rPr>
          <w:highlight w:val="yellow"/>
        </w:rPr>
      </w:pPr>
      <w:r w:rsidRPr="00334747">
        <w:t xml:space="preserve">Any questions you have about grant decisions for this grant opportunity should be sent to </w:t>
      </w:r>
      <w:hyperlink r:id="rId30" w:history="1">
        <w:r w:rsidRPr="00334747">
          <w:rPr>
            <w:rStyle w:val="Hyperlink"/>
          </w:rPr>
          <w:t>RITGrant@austrade.gov.au</w:t>
        </w:r>
      </w:hyperlink>
      <w:r w:rsidRPr="00334747">
        <w:t xml:space="preserve">. </w:t>
      </w:r>
    </w:p>
    <w:p w14:paraId="33B7B764" w14:textId="73BA7F03" w:rsidR="00334747" w:rsidRPr="00334747" w:rsidRDefault="0C90DBE8" w:rsidP="00E50CE5">
      <w:r>
        <w:t xml:space="preserve">If you do not agree with the way Austrade has handled your complaint, you may complain to the </w:t>
      </w:r>
      <w:hyperlink r:id="rId31">
        <w:r w:rsidRPr="658320F5">
          <w:rPr>
            <w:rStyle w:val="Hyperlink"/>
          </w:rPr>
          <w:t>Commonwealth Ombudsman</w:t>
        </w:r>
      </w:hyperlink>
      <w:r>
        <w:t xml:space="preserve">. The Ombudsman will not usually </w:t>
      </w:r>
      <w:proofErr w:type="gramStart"/>
      <w:r>
        <w:t>look into</w:t>
      </w:r>
      <w:proofErr w:type="gramEnd"/>
      <w:r>
        <w:t xml:space="preserve"> a complaint unless the matter has first been raised directly with the Austrade.</w:t>
      </w:r>
    </w:p>
    <w:p w14:paraId="2A0340D6" w14:textId="77777777" w:rsidR="00334747" w:rsidRPr="00334747" w:rsidRDefault="00334747" w:rsidP="00E50CE5">
      <w:r w:rsidRPr="00334747">
        <w:t xml:space="preserve">The Commonwealth Ombudsman can be contacted on: </w:t>
      </w:r>
    </w:p>
    <w:p w14:paraId="59DB0C7C" w14:textId="77777777" w:rsidR="00334747" w:rsidRPr="00334747" w:rsidRDefault="00334747" w:rsidP="00334747">
      <w:pPr>
        <w:ind w:left="1276" w:hanging="1276"/>
      </w:pPr>
      <w:r w:rsidRPr="00334747">
        <w:tab/>
        <w:t>Phone (Toll free): 1300 362 072</w:t>
      </w:r>
      <w:r w:rsidRPr="00334747">
        <w:br/>
        <w:t xml:space="preserve">Email: </w:t>
      </w:r>
      <w:hyperlink r:id="rId32" w:history="1">
        <w:r w:rsidRPr="00334747">
          <w:t>ombudsman@ombudsman.gov.au</w:t>
        </w:r>
      </w:hyperlink>
      <w:r w:rsidRPr="00334747">
        <w:t xml:space="preserve"> </w:t>
      </w:r>
      <w:r w:rsidRPr="00334747">
        <w:br/>
        <w:t xml:space="preserve">Website: </w:t>
      </w:r>
      <w:hyperlink r:id="rId33" w:history="1">
        <w:r w:rsidRPr="00334747">
          <w:t>www.ombudsman.gov.au</w:t>
        </w:r>
      </w:hyperlink>
    </w:p>
    <w:p w14:paraId="7AFA7775" w14:textId="39D5EE6E" w:rsidR="00334747" w:rsidRDefault="00334747" w:rsidP="00334747">
      <w:pPr>
        <w:pStyle w:val="Heading3"/>
      </w:pPr>
      <w:bookmarkStart w:id="63" w:name="_Toc134711993"/>
      <w:r>
        <w:lastRenderedPageBreak/>
        <w:t>12.2 Conflicts of interest</w:t>
      </w:r>
      <w:bookmarkEnd w:id="63"/>
    </w:p>
    <w:p w14:paraId="2F1BEF52" w14:textId="4B5C594B" w:rsidR="00334747" w:rsidRPr="00334747" w:rsidRDefault="00334747" w:rsidP="003D2978">
      <w:r w:rsidRPr="00334747">
        <w:t xml:space="preserve">Any conflicts of interest could affect the performance of the </w:t>
      </w:r>
      <w:r w:rsidRPr="001822F9">
        <w:t>grant opportunity</w:t>
      </w:r>
      <w:r w:rsidRPr="00334747">
        <w:t>.</w:t>
      </w:r>
      <w:r w:rsidR="00017C23">
        <w:t xml:space="preserve"> </w:t>
      </w:r>
      <w:r w:rsidRPr="00334747">
        <w:t xml:space="preserve">There may be a </w:t>
      </w:r>
      <w:hyperlink r:id="rId34" w:history="1">
        <w:r w:rsidRPr="00334747">
          <w:t>conflict of interest</w:t>
        </w:r>
      </w:hyperlink>
      <w:r w:rsidRPr="00334747">
        <w:t>, or perceived conflict of interest, if Austrade’s staff, any member of a committee or advisor and/or you or any of your personnel:</w:t>
      </w:r>
    </w:p>
    <w:p w14:paraId="5DB8F9D9" w14:textId="77777777" w:rsidR="00334747" w:rsidRPr="003D2978" w:rsidRDefault="00334747" w:rsidP="003D2978">
      <w:pPr>
        <w:pStyle w:val="ListBullet"/>
      </w:pPr>
      <w:r w:rsidRPr="003D2978">
        <w:t xml:space="preserve">has a professional, commercial or personal relationship with a party who is able to influence the application selection process, such as an Australian Government </w:t>
      </w:r>
      <w:proofErr w:type="gramStart"/>
      <w:r w:rsidRPr="003D2978">
        <w:t>officer</w:t>
      </w:r>
      <w:proofErr w:type="gramEnd"/>
    </w:p>
    <w:p w14:paraId="1C55EA9A" w14:textId="77777777" w:rsidR="00334747" w:rsidRPr="003D2978" w:rsidRDefault="00334747" w:rsidP="003D2978">
      <w:pPr>
        <w:pStyle w:val="ListBullet"/>
      </w:pPr>
      <w:r w:rsidRPr="003D2978">
        <w:t>has a relationship with or interest in, an organisation, which is likely to interfere with or restrict the applicants from carrying out the proposed activities fairly and independently or</w:t>
      </w:r>
    </w:p>
    <w:p w14:paraId="2715D796" w14:textId="6A04410A" w:rsidR="00334747" w:rsidRPr="003D2978" w:rsidRDefault="00334747" w:rsidP="003D2978">
      <w:pPr>
        <w:pStyle w:val="ListBullet"/>
      </w:pPr>
      <w:r w:rsidRPr="003D2978">
        <w:t>has a relationship with, or interest in, an organisation from which they will receive personal gain because the organisation receives a grant under the Program/grant opportunity.</w:t>
      </w:r>
    </w:p>
    <w:p w14:paraId="0BFC4D78" w14:textId="77777777" w:rsidR="00334747" w:rsidRPr="00334747" w:rsidRDefault="00334747" w:rsidP="001C256B">
      <w:pPr>
        <w:spacing w:before="240"/>
      </w:pPr>
      <w:r w:rsidRPr="00334747">
        <w:t>You will be asked to declare, as part of your application, any perceived or existing conflicts of interests or that, to the best of your knowledge, there is no conflict of interest.</w:t>
      </w:r>
    </w:p>
    <w:p w14:paraId="69349C01" w14:textId="77777777" w:rsidR="00334747" w:rsidRPr="00334747" w:rsidRDefault="00334747" w:rsidP="001C256B">
      <w:r w:rsidRPr="00334747">
        <w:t xml:space="preserve">If you later identify an actual, apparent, or perceived conflict of interest, you must inform Austrade in writing immediately. </w:t>
      </w:r>
    </w:p>
    <w:p w14:paraId="2251C109" w14:textId="77777777" w:rsidR="00334747" w:rsidRPr="00334747" w:rsidRDefault="00334747" w:rsidP="001C256B">
      <w:r w:rsidRPr="00334747">
        <w:t xml:space="preserve">Conflicts of interest for Australian Government staff will be handled as set out in the Australian </w:t>
      </w:r>
      <w:hyperlink r:id="rId35">
        <w:r w:rsidRPr="00334747">
          <w:rPr>
            <w:rStyle w:val="Hyperlink"/>
          </w:rPr>
          <w:t>Public Service Code of Conduct (Section 13(7))</w:t>
        </w:r>
      </w:hyperlink>
      <w:r w:rsidRPr="00334747">
        <w:t xml:space="preserve"> of the </w:t>
      </w:r>
      <w:hyperlink r:id="rId36">
        <w:r w:rsidRPr="00334747">
          <w:rPr>
            <w:rStyle w:val="Hyperlink"/>
            <w:i/>
            <w:iCs/>
          </w:rPr>
          <w:t>Public Service Act 1999</w:t>
        </w:r>
      </w:hyperlink>
      <w:r w:rsidRPr="00334747">
        <w:t>. Committee members and other officials including the decision maker must also declare any conflicts of interest.</w:t>
      </w:r>
    </w:p>
    <w:p w14:paraId="3567349C" w14:textId="77777777" w:rsidR="00334747" w:rsidRPr="00334747" w:rsidRDefault="00334747" w:rsidP="001C256B">
      <w:pPr>
        <w:rPr>
          <w:rFonts w:eastAsia="Verdana" w:cs="Verdana"/>
        </w:rPr>
      </w:pPr>
      <w:r w:rsidRPr="00334747">
        <w:rPr>
          <w:rFonts w:eastAsia="Verdana" w:cs="Verdana"/>
        </w:rPr>
        <w:t xml:space="preserve">We publish our </w:t>
      </w:r>
      <w:proofErr w:type="gramStart"/>
      <w:r w:rsidRPr="00334747">
        <w:rPr>
          <w:rFonts w:eastAsia="Verdana" w:cs="Verdana"/>
        </w:rPr>
        <w:t>conflict of interest</w:t>
      </w:r>
      <w:proofErr w:type="gramEnd"/>
      <w:r w:rsidRPr="00334747">
        <w:rPr>
          <w:rFonts w:eastAsia="Verdana" w:cs="Verdana"/>
        </w:rPr>
        <w:t xml:space="preserve"> policy on the Austrade website at </w:t>
      </w:r>
      <w:hyperlink r:id="rId37">
        <w:r w:rsidRPr="00334747">
          <w:rPr>
            <w:rStyle w:val="Hyperlink"/>
            <w:rFonts w:eastAsia="Verdana" w:cs="Verdana"/>
          </w:rPr>
          <w:t>austrade.gov.au</w:t>
        </w:r>
      </w:hyperlink>
      <w:r w:rsidRPr="00334747">
        <w:rPr>
          <w:rFonts w:eastAsia="Verdana" w:cs="Verdana"/>
        </w:rPr>
        <w:t>.</w:t>
      </w:r>
    </w:p>
    <w:p w14:paraId="5F28CD86" w14:textId="1F5C35FC" w:rsidR="00334747" w:rsidRDefault="00334747" w:rsidP="00334747">
      <w:pPr>
        <w:pStyle w:val="Heading3"/>
      </w:pPr>
      <w:bookmarkStart w:id="64" w:name="_Toc134711994"/>
      <w:r>
        <w:t>12.3 Privacy</w:t>
      </w:r>
      <w:bookmarkEnd w:id="64"/>
    </w:p>
    <w:p w14:paraId="51027761" w14:textId="77777777" w:rsidR="00334747" w:rsidRPr="00334747" w:rsidRDefault="00334747" w:rsidP="00B90433">
      <w:r w:rsidRPr="00334747">
        <w:t xml:space="preserve">We treat your personal information according to the </w:t>
      </w:r>
      <w:hyperlink r:id="rId38" w:history="1">
        <w:r w:rsidRPr="00334747">
          <w:rPr>
            <w:rStyle w:val="Hyperlink"/>
            <w:i/>
          </w:rPr>
          <w:t>Privacy Act 1988</w:t>
        </w:r>
      </w:hyperlink>
      <w:r w:rsidRPr="00334747">
        <w:rPr>
          <w:i/>
        </w:rPr>
        <w:t xml:space="preserve"> </w:t>
      </w:r>
      <w:r w:rsidRPr="00334747">
        <w:t>and the</w:t>
      </w:r>
      <w:r w:rsidRPr="00334747">
        <w:rPr>
          <w:i/>
        </w:rPr>
        <w:t xml:space="preserve"> </w:t>
      </w:r>
      <w:hyperlink r:id="rId39" w:history="1">
        <w:r w:rsidRPr="00334747">
          <w:rPr>
            <w:rStyle w:val="Hyperlink"/>
          </w:rPr>
          <w:t>Australian Privacy Principles</w:t>
        </w:r>
      </w:hyperlink>
      <w:r w:rsidRPr="00334747">
        <w:t xml:space="preserve">. This includes letting you know: </w:t>
      </w:r>
    </w:p>
    <w:p w14:paraId="66AAA591" w14:textId="77777777" w:rsidR="00334747" w:rsidRPr="00B90433" w:rsidRDefault="00334747" w:rsidP="00B90433">
      <w:pPr>
        <w:pStyle w:val="ListBullet"/>
      </w:pPr>
      <w:r w:rsidRPr="00B90433">
        <w:t>what personal information we collect</w:t>
      </w:r>
    </w:p>
    <w:p w14:paraId="3B9EAA01" w14:textId="77777777" w:rsidR="00334747" w:rsidRPr="00B90433" w:rsidRDefault="00334747" w:rsidP="00B90433">
      <w:pPr>
        <w:pStyle w:val="ListBullet"/>
      </w:pPr>
      <w:r w:rsidRPr="00B90433">
        <w:t xml:space="preserve">why we collect your personal </w:t>
      </w:r>
      <w:proofErr w:type="gramStart"/>
      <w:r w:rsidRPr="00B90433">
        <w:t>information</w:t>
      </w:r>
      <w:proofErr w:type="gramEnd"/>
    </w:p>
    <w:p w14:paraId="50ECCBA4" w14:textId="77777777" w:rsidR="00334747" w:rsidRPr="00B90433" w:rsidRDefault="00334747" w:rsidP="00B90433">
      <w:pPr>
        <w:pStyle w:val="ListBullet"/>
      </w:pPr>
      <w:r w:rsidRPr="00B90433">
        <w:t>who we give your personal information to.</w:t>
      </w:r>
    </w:p>
    <w:p w14:paraId="274D4645" w14:textId="77777777" w:rsidR="00334747" w:rsidRPr="00334747" w:rsidRDefault="00334747" w:rsidP="0075788E">
      <w:pPr>
        <w:spacing w:before="240"/>
      </w:pPr>
      <w:r w:rsidRPr="00334747">
        <w:t xml:space="preserve">Your personal information can only be disclosed to someone else for the primary purpose for which it was </w:t>
      </w:r>
      <w:proofErr w:type="gramStart"/>
      <w:r w:rsidRPr="00334747">
        <w:t>collected, unless</w:t>
      </w:r>
      <w:proofErr w:type="gramEnd"/>
      <w:r w:rsidRPr="00334747">
        <w:t xml:space="preserve"> an exemption applies.</w:t>
      </w:r>
    </w:p>
    <w:p w14:paraId="5A8D89ED" w14:textId="6A676E60" w:rsidR="00334747" w:rsidRPr="00334747" w:rsidRDefault="00334747" w:rsidP="00D635AE">
      <w:r w:rsidRPr="00334747">
        <w:t xml:space="preserve">The Australian Government may also use and disclose information about </w:t>
      </w:r>
      <w:r w:rsidR="001822F9">
        <w:t>RITG</w:t>
      </w:r>
      <w:r w:rsidRPr="00334747">
        <w:t xml:space="preserve">, grant applicants and recipients under this </w:t>
      </w:r>
      <w:r w:rsidR="001822F9">
        <w:t>grant</w:t>
      </w:r>
      <w:r w:rsidRPr="00334747">
        <w:t xml:space="preserve"> opportunity in any other Australian Government business or function. This includes disclosing grant information on </w:t>
      </w:r>
      <w:proofErr w:type="spellStart"/>
      <w:r w:rsidRPr="00334747">
        <w:t>GrantConnect</w:t>
      </w:r>
      <w:proofErr w:type="spellEnd"/>
      <w:r w:rsidRPr="00334747">
        <w:t xml:space="preserve"> as required for reporting purposes and giving information to the Australian Taxation Office for compliance purposes.</w:t>
      </w:r>
    </w:p>
    <w:p w14:paraId="02F1202B" w14:textId="77777777" w:rsidR="00334747" w:rsidRDefault="00334747" w:rsidP="00D635AE">
      <w:r w:rsidRPr="00334747">
        <w:t xml:space="preserve">We may share the information you give us with other Commonwealth entities for purposes including government administration, </w:t>
      </w:r>
      <w:proofErr w:type="gramStart"/>
      <w:r w:rsidRPr="00334747">
        <w:t>research</w:t>
      </w:r>
      <w:proofErr w:type="gramEnd"/>
      <w:r w:rsidRPr="00334747">
        <w:t xml:space="preserve"> or service delivery, according to Australian laws.</w:t>
      </w:r>
    </w:p>
    <w:p w14:paraId="2A023454" w14:textId="30D6FC35" w:rsidR="00331066" w:rsidRPr="00FB15BC" w:rsidRDefault="00186E83" w:rsidP="00D635AE">
      <w:r w:rsidRPr="00FB15BC">
        <w:t xml:space="preserve">Successful grantee’s personal data will be made available to the third party who facilitates the payment of the grant. This data will </w:t>
      </w:r>
      <w:r w:rsidR="6C02C015" w:rsidRPr="00FB15BC">
        <w:t>only</w:t>
      </w:r>
      <w:r w:rsidRPr="00FB15BC">
        <w:t xml:space="preserve"> be used by the payment provider for the purpose of verifying, </w:t>
      </w:r>
      <w:proofErr w:type="gramStart"/>
      <w:r w:rsidRPr="00FB15BC">
        <w:t>issuing</w:t>
      </w:r>
      <w:proofErr w:type="gramEnd"/>
      <w:r w:rsidRPr="00FB15BC">
        <w:t xml:space="preserve"> and confirming the grant payments to successful grantees, and any necessary communications to facilitate this.</w:t>
      </w:r>
    </w:p>
    <w:p w14:paraId="776BC7A4" w14:textId="4284C299" w:rsidR="00334747" w:rsidRPr="00334747" w:rsidRDefault="0C90DBE8" w:rsidP="00D635AE">
      <w:r>
        <w:t xml:space="preserve">As part of your application, you declare your ability to comply with the Privacy Act 1988 and the Australian Privacy Principles and impose the same privacy obligations on officers, employees, </w:t>
      </w:r>
      <w:proofErr w:type="gramStart"/>
      <w:r>
        <w:t>agents</w:t>
      </w:r>
      <w:proofErr w:type="gramEnd"/>
      <w:r>
        <w:t xml:space="preserve"> and subcontractors that you engage to assist with the activity, in respect of personal information you collect, use, store, or disclose in connection with the activity. Accordingly, you must not do anything, which if done by Austrade would breach an Australian Privacy Principle as defined in the Act.</w:t>
      </w:r>
    </w:p>
    <w:p w14:paraId="19BC5EDC" w14:textId="6EE3EBD7" w:rsidR="00334747" w:rsidRDefault="00334747" w:rsidP="00334747">
      <w:pPr>
        <w:pStyle w:val="Heading3"/>
      </w:pPr>
      <w:bookmarkStart w:id="65" w:name="_Toc134711995"/>
      <w:r>
        <w:lastRenderedPageBreak/>
        <w:t>12.4 Confidential information</w:t>
      </w:r>
      <w:bookmarkEnd w:id="65"/>
    </w:p>
    <w:p w14:paraId="0694B738" w14:textId="20C6EEBE" w:rsidR="00334747" w:rsidRPr="00334747" w:rsidRDefault="00334747" w:rsidP="00050AD9">
      <w:pPr>
        <w:rPr>
          <w:lang w:eastAsia="en-AU"/>
        </w:rPr>
      </w:pPr>
      <w:r w:rsidRPr="00334747">
        <w:rPr>
          <w:lang w:eastAsia="en-AU"/>
        </w:rPr>
        <w:t>Other than information available in the public domain, you agree not to disclose to any person, other than us, ATEC or CATO, any confidential information relating to the grant application and/or</w:t>
      </w:r>
      <w:r w:rsidR="007B25B1">
        <w:rPr>
          <w:lang w:eastAsia="en-AU"/>
        </w:rPr>
        <w:t xml:space="preserve"> letter of</w:t>
      </w:r>
      <w:r w:rsidRPr="00334747">
        <w:rPr>
          <w:lang w:eastAsia="en-AU"/>
        </w:rPr>
        <w:t xml:space="preserve"> agreement, without our prior written approval. The obligation will not be breached where you are required by law, </w:t>
      </w:r>
      <w:proofErr w:type="gramStart"/>
      <w:r w:rsidRPr="00334747">
        <w:rPr>
          <w:lang w:eastAsia="en-AU"/>
        </w:rPr>
        <w:t>Parliament</w:t>
      </w:r>
      <w:proofErr w:type="gramEnd"/>
      <w:r w:rsidRPr="00334747">
        <w:rPr>
          <w:lang w:eastAsia="en-AU"/>
        </w:rPr>
        <w:t xml:space="preserve"> or a stock exchange to disclose the relevant information or where the relevant information is publicly available (other than through breach of a confidentiality or non-disclosure obligation).</w:t>
      </w:r>
    </w:p>
    <w:p w14:paraId="1245A315" w14:textId="404012A6" w:rsidR="00334747" w:rsidRPr="00334747" w:rsidRDefault="00334747" w:rsidP="00050AD9">
      <w:pPr>
        <w:rPr>
          <w:lang w:eastAsia="en-AU"/>
        </w:rPr>
      </w:pPr>
      <w:r w:rsidRPr="00334747">
        <w:rPr>
          <w:lang w:eastAsia="en-AU"/>
        </w:rPr>
        <w:t>We may at any time, require you to arrange for you</w:t>
      </w:r>
      <w:r w:rsidR="009555F1">
        <w:rPr>
          <w:lang w:eastAsia="en-AU"/>
        </w:rPr>
        <w:t>,</w:t>
      </w:r>
      <w:r w:rsidRPr="00334747">
        <w:rPr>
          <w:lang w:eastAsia="en-AU"/>
        </w:rPr>
        <w:t xml:space="preserve"> or your employees, </w:t>
      </w:r>
      <w:proofErr w:type="gramStart"/>
      <w:r w:rsidRPr="00334747">
        <w:rPr>
          <w:lang w:eastAsia="en-AU"/>
        </w:rPr>
        <w:t>agents</w:t>
      </w:r>
      <w:proofErr w:type="gramEnd"/>
      <w:r w:rsidRPr="00334747">
        <w:rPr>
          <w:lang w:eastAsia="en-AU"/>
        </w:rPr>
        <w:t xml:space="preserve"> or subcontractors to give a written undertaking relating to nondisclosure of our confidential information in a form we consider acceptable. </w:t>
      </w:r>
    </w:p>
    <w:p w14:paraId="148E17E6" w14:textId="08C56E45" w:rsidR="00334747" w:rsidRPr="00334747" w:rsidRDefault="00334747" w:rsidP="00050AD9">
      <w:pPr>
        <w:rPr>
          <w:lang w:eastAsia="en-AU"/>
        </w:rPr>
      </w:pPr>
      <w:r w:rsidRPr="00334747">
        <w:rPr>
          <w:lang w:eastAsia="en-AU"/>
        </w:rPr>
        <w:t xml:space="preserve">We will keep any information in connection with the </w:t>
      </w:r>
      <w:r w:rsidR="00C74446">
        <w:rPr>
          <w:lang w:eastAsia="en-AU"/>
        </w:rPr>
        <w:t>letter of</w:t>
      </w:r>
      <w:r w:rsidRPr="00334747">
        <w:rPr>
          <w:lang w:eastAsia="en-AU"/>
        </w:rPr>
        <w:t xml:space="preserve"> agreement confidential to the extent that it meets </w:t>
      </w:r>
      <w:proofErr w:type="gramStart"/>
      <w:r w:rsidRPr="00334747">
        <w:rPr>
          <w:lang w:eastAsia="en-AU"/>
        </w:rPr>
        <w:t>all of</w:t>
      </w:r>
      <w:proofErr w:type="gramEnd"/>
      <w:r w:rsidRPr="00334747">
        <w:rPr>
          <w:lang w:eastAsia="en-AU"/>
        </w:rPr>
        <w:t xml:space="preserve"> the three conditions below:</w:t>
      </w:r>
    </w:p>
    <w:p w14:paraId="2A37A008" w14:textId="77777777" w:rsidR="00334747" w:rsidRPr="00334747" w:rsidRDefault="00334747" w:rsidP="00745682">
      <w:pPr>
        <w:pStyle w:val="ListNumber"/>
        <w:numPr>
          <w:ilvl w:val="0"/>
          <w:numId w:val="20"/>
        </w:numPr>
        <w:snapToGrid/>
        <w:spacing w:before="40" w:after="120" w:line="280" w:lineRule="atLeast"/>
        <w:rPr>
          <w:rFonts w:asciiTheme="majorHAnsi" w:hAnsiTheme="majorHAnsi"/>
        </w:rPr>
      </w:pPr>
      <w:r w:rsidRPr="00334747">
        <w:rPr>
          <w:rFonts w:asciiTheme="majorHAnsi" w:hAnsiTheme="majorHAnsi"/>
        </w:rPr>
        <w:t xml:space="preserve">you clearly identify the information as confidential and explain why we should treat it as </w:t>
      </w:r>
      <w:proofErr w:type="gramStart"/>
      <w:r w:rsidRPr="00334747">
        <w:rPr>
          <w:rFonts w:asciiTheme="majorHAnsi" w:hAnsiTheme="majorHAnsi"/>
        </w:rPr>
        <w:t>confidential</w:t>
      </w:r>
      <w:proofErr w:type="gramEnd"/>
    </w:p>
    <w:p w14:paraId="330325B4" w14:textId="77777777" w:rsidR="00334747" w:rsidRPr="00334747" w:rsidRDefault="00334747" w:rsidP="00745682">
      <w:pPr>
        <w:pStyle w:val="ListNumber"/>
        <w:numPr>
          <w:ilvl w:val="0"/>
          <w:numId w:val="19"/>
        </w:numPr>
        <w:snapToGrid/>
        <w:spacing w:before="40" w:after="120" w:line="280" w:lineRule="atLeast"/>
        <w:rPr>
          <w:rFonts w:asciiTheme="majorHAnsi" w:hAnsiTheme="majorHAnsi"/>
        </w:rPr>
      </w:pPr>
      <w:r w:rsidRPr="00334747">
        <w:rPr>
          <w:rFonts w:asciiTheme="majorHAnsi" w:hAnsiTheme="majorHAnsi"/>
        </w:rPr>
        <w:t xml:space="preserve">the information is commercially </w:t>
      </w:r>
      <w:proofErr w:type="gramStart"/>
      <w:r w:rsidRPr="00334747">
        <w:rPr>
          <w:rFonts w:asciiTheme="majorHAnsi" w:hAnsiTheme="majorHAnsi"/>
        </w:rPr>
        <w:t>sensitive</w:t>
      </w:r>
      <w:proofErr w:type="gramEnd"/>
    </w:p>
    <w:p w14:paraId="1ACA3938" w14:textId="77777777" w:rsidR="00334747" w:rsidRPr="00334747" w:rsidRDefault="00334747" w:rsidP="00745682">
      <w:pPr>
        <w:pStyle w:val="ListNumber"/>
        <w:numPr>
          <w:ilvl w:val="0"/>
          <w:numId w:val="19"/>
        </w:numPr>
        <w:snapToGrid/>
        <w:spacing w:before="40" w:after="120" w:line="280" w:lineRule="atLeast"/>
        <w:rPr>
          <w:rFonts w:asciiTheme="majorHAnsi" w:hAnsiTheme="majorHAnsi"/>
        </w:rPr>
      </w:pPr>
      <w:r w:rsidRPr="00334747">
        <w:rPr>
          <w:rFonts w:asciiTheme="majorHAnsi" w:hAnsiTheme="majorHAnsi"/>
        </w:rPr>
        <w:t>revealing the information would cause unreasonable harm to you or someone else.</w:t>
      </w:r>
    </w:p>
    <w:p w14:paraId="5B01D01D" w14:textId="77777777" w:rsidR="00334747" w:rsidRPr="00D53548" w:rsidRDefault="00334747" w:rsidP="00801FCE">
      <w:pPr>
        <w:spacing w:before="240"/>
        <w:rPr>
          <w:rFonts w:ascii="Verdana" w:hAnsi="Verdana"/>
          <w:lang w:eastAsia="en-AU"/>
        </w:rPr>
      </w:pPr>
      <w:r w:rsidRPr="00D53548">
        <w:rPr>
          <w:rFonts w:ascii="Verdana" w:hAnsi="Verdana"/>
          <w:lang w:eastAsia="en-AU"/>
        </w:rPr>
        <w:t xml:space="preserve">We will not be in breach of any confidentiality agreement if the information is disclosed to: </w:t>
      </w:r>
    </w:p>
    <w:p w14:paraId="6F99E045" w14:textId="77777777" w:rsidR="00334747" w:rsidRPr="003A41B8" w:rsidRDefault="00334747" w:rsidP="003A41B8">
      <w:pPr>
        <w:pStyle w:val="ListBullet"/>
      </w:pPr>
      <w:r w:rsidRPr="003A41B8">
        <w:t xml:space="preserve">our program partners ATEC and CATO for the purposes of assessing the eligibility of an </w:t>
      </w:r>
      <w:proofErr w:type="gramStart"/>
      <w:r w:rsidRPr="003A41B8">
        <w:t>application</w:t>
      </w:r>
      <w:proofErr w:type="gramEnd"/>
    </w:p>
    <w:p w14:paraId="7D3D9AF1" w14:textId="77777777" w:rsidR="00334747" w:rsidRPr="003A41B8" w:rsidRDefault="00334747" w:rsidP="003A41B8">
      <w:pPr>
        <w:pStyle w:val="ListBullet"/>
      </w:pPr>
      <w:r w:rsidRPr="003A41B8">
        <w:t xml:space="preserve">the assessment panel and other Commonwealth employees and contractors to help us manage the Program </w:t>
      </w:r>
      <w:proofErr w:type="gramStart"/>
      <w:r w:rsidRPr="003A41B8">
        <w:t>effectively</w:t>
      </w:r>
      <w:proofErr w:type="gramEnd"/>
    </w:p>
    <w:p w14:paraId="3F6E14B3" w14:textId="77777777" w:rsidR="00334747" w:rsidRPr="003A41B8" w:rsidRDefault="00334747" w:rsidP="003A41B8">
      <w:pPr>
        <w:pStyle w:val="ListBullet"/>
      </w:pPr>
      <w:r w:rsidRPr="003A41B8">
        <w:t xml:space="preserve">employees and contractors of our department so we can research, assess, monitor and analyse our Programs and </w:t>
      </w:r>
      <w:proofErr w:type="gramStart"/>
      <w:r w:rsidRPr="003A41B8">
        <w:t>activities</w:t>
      </w:r>
      <w:proofErr w:type="gramEnd"/>
    </w:p>
    <w:p w14:paraId="7D1CE852" w14:textId="77777777" w:rsidR="00334747" w:rsidRPr="003A41B8" w:rsidRDefault="00334747" w:rsidP="003A41B8">
      <w:pPr>
        <w:pStyle w:val="ListBullet"/>
      </w:pPr>
      <w:r w:rsidRPr="003A41B8">
        <w:t xml:space="preserve">employees and contractors of other Commonwealth agencies for any purposes, including government administration, research or service </w:t>
      </w:r>
      <w:proofErr w:type="gramStart"/>
      <w:r w:rsidRPr="003A41B8">
        <w:t>delivery</w:t>
      </w:r>
      <w:proofErr w:type="gramEnd"/>
    </w:p>
    <w:p w14:paraId="59099510" w14:textId="7A3A28DA" w:rsidR="00334747" w:rsidRPr="003A41B8" w:rsidRDefault="00334747" w:rsidP="003A41B8">
      <w:pPr>
        <w:pStyle w:val="ListBullet"/>
      </w:pPr>
      <w:r w:rsidRPr="003A41B8">
        <w:t>other Commonwealth, State</w:t>
      </w:r>
      <w:r w:rsidR="00766B66" w:rsidRPr="003A41B8">
        <w:t>/</w:t>
      </w:r>
      <w:r w:rsidRPr="003A41B8">
        <w:t xml:space="preserve">Territory or local government agencies in </w:t>
      </w:r>
      <w:r w:rsidR="1B2E6F95" w:rsidRPr="003A41B8">
        <w:t>p</w:t>
      </w:r>
      <w:r w:rsidR="45450BA1" w:rsidRPr="003A41B8">
        <w:t>rogram</w:t>
      </w:r>
      <w:r w:rsidRPr="003A41B8">
        <w:t xml:space="preserve"> reports and consultations</w:t>
      </w:r>
    </w:p>
    <w:p w14:paraId="5FA869A4" w14:textId="77777777" w:rsidR="00334747" w:rsidRPr="003A41B8" w:rsidRDefault="00334747" w:rsidP="003A41B8">
      <w:pPr>
        <w:pStyle w:val="ListBullet"/>
      </w:pPr>
      <w:r w:rsidRPr="003A41B8">
        <w:t>the Auditor-General, Ombudsman or Privacy Commissioner</w:t>
      </w:r>
    </w:p>
    <w:p w14:paraId="5AE9A8D2" w14:textId="77777777" w:rsidR="00334747" w:rsidRPr="003A41B8" w:rsidRDefault="00334747" w:rsidP="003A41B8">
      <w:pPr>
        <w:pStyle w:val="ListBullet"/>
      </w:pPr>
      <w:r w:rsidRPr="003A41B8">
        <w:t>the responsible Minister or Parliamentary Secretary, and</w:t>
      </w:r>
    </w:p>
    <w:p w14:paraId="50FE5DE0" w14:textId="77777777" w:rsidR="00334747" w:rsidRPr="003A41B8" w:rsidRDefault="00334747" w:rsidP="003A41B8">
      <w:pPr>
        <w:pStyle w:val="ListBullet"/>
      </w:pPr>
      <w:r w:rsidRPr="003A41B8">
        <w:t>a House or a Committee of the Australian Parliament.</w:t>
      </w:r>
    </w:p>
    <w:p w14:paraId="49642F32" w14:textId="519C7756" w:rsidR="00334747" w:rsidRPr="00334747" w:rsidRDefault="00334747" w:rsidP="00CA0121">
      <w:pPr>
        <w:spacing w:before="240"/>
      </w:pPr>
      <w:r w:rsidRPr="00334747">
        <w:t xml:space="preserve">The letter of agreement may also include any specific requirements about special categories of information collected, </w:t>
      </w:r>
      <w:proofErr w:type="gramStart"/>
      <w:r w:rsidRPr="00334747">
        <w:t>created</w:t>
      </w:r>
      <w:proofErr w:type="gramEnd"/>
      <w:r w:rsidRPr="00334747">
        <w:t xml:space="preserve"> or held under the </w:t>
      </w:r>
      <w:r w:rsidR="00C74446">
        <w:t>letter of</w:t>
      </w:r>
      <w:r w:rsidRPr="00334747">
        <w:t xml:space="preserve"> agreement. </w:t>
      </w:r>
    </w:p>
    <w:p w14:paraId="63A1DDFE" w14:textId="1531FBE6" w:rsidR="00334747" w:rsidRDefault="00334747" w:rsidP="00334747">
      <w:pPr>
        <w:pStyle w:val="Heading3"/>
      </w:pPr>
      <w:bookmarkStart w:id="66" w:name="_Toc134711996"/>
      <w:r>
        <w:t>12.5 Freedom of information</w:t>
      </w:r>
      <w:bookmarkEnd w:id="66"/>
    </w:p>
    <w:p w14:paraId="7D367752" w14:textId="77777777" w:rsidR="00334747" w:rsidRPr="00334747" w:rsidRDefault="00334747" w:rsidP="002522E5">
      <w:r w:rsidRPr="00334747">
        <w:t xml:space="preserve">All documents in the possession of the Australian Government, including those about this grant opportunity, are subject to the </w:t>
      </w:r>
      <w:hyperlink r:id="rId40" w:history="1">
        <w:r w:rsidRPr="00334747">
          <w:rPr>
            <w:rStyle w:val="Hyperlink"/>
            <w:i/>
          </w:rPr>
          <w:t>Freedom of Information Act 1982</w:t>
        </w:r>
      </w:hyperlink>
      <w:r w:rsidRPr="00334747">
        <w:t xml:space="preserve"> (FOI Act)</w:t>
      </w:r>
      <w:r w:rsidRPr="00334747">
        <w:rPr>
          <w:i/>
        </w:rPr>
        <w:t>.</w:t>
      </w:r>
    </w:p>
    <w:p w14:paraId="2D8C7DE0" w14:textId="77777777" w:rsidR="00334747" w:rsidRPr="00334747" w:rsidRDefault="00334747" w:rsidP="002522E5">
      <w:r w:rsidRPr="00334747">
        <w:t>The purpose of the FOI Act is to give members of the public rights of access to information held by the Australian Government and its entities. Under the FOI Act, members of the public can seek access to documents held by the Australian Government. This right of access is limited only by the exceptions and exemptions necessary to protect essential public interests and private and business affairs of persons in respect of whom the information relates.</w:t>
      </w:r>
    </w:p>
    <w:p w14:paraId="01C5C23C" w14:textId="77777777" w:rsidR="00334747" w:rsidRPr="00334747" w:rsidRDefault="00334747" w:rsidP="002522E5">
      <w:r w:rsidRPr="00334747">
        <w:rPr>
          <w:rStyle w:val="normaltextrun"/>
          <w:color w:val="000000"/>
          <w:shd w:val="clear" w:color="auto" w:fill="FFFFFF"/>
        </w:rPr>
        <w:t>If someone requests a document under the FOI Act, we may release it (though we may need to consult with you and/or other parties first) unless it meets one of the exemptions set out in the FOI Act.</w:t>
      </w:r>
    </w:p>
    <w:p w14:paraId="2F8FD82B" w14:textId="59C15715" w:rsidR="00334747" w:rsidRDefault="00334747" w:rsidP="00745682">
      <w:pPr>
        <w:pStyle w:val="Heading2"/>
        <w:numPr>
          <w:ilvl w:val="0"/>
          <w:numId w:val="4"/>
        </w:numPr>
      </w:pPr>
      <w:bookmarkStart w:id="67" w:name="_Toc134711997"/>
      <w:r>
        <w:lastRenderedPageBreak/>
        <w:t>Consultation</w:t>
      </w:r>
      <w:bookmarkEnd w:id="67"/>
    </w:p>
    <w:p w14:paraId="6936A960" w14:textId="49FD79D1" w:rsidR="00334747" w:rsidRDefault="00724B56" w:rsidP="00334747">
      <w:pPr>
        <w:pStyle w:val="ListBullet"/>
        <w:numPr>
          <w:ilvl w:val="0"/>
          <w:numId w:val="0"/>
        </w:numPr>
      </w:pPr>
      <w:r>
        <w:t xml:space="preserve">RITG, </w:t>
      </w:r>
      <w:r w:rsidR="00334747" w:rsidRPr="00334747">
        <w:t>Stream 1 and Stream 2 guidelines were developed in consultation with ATEC and CATO.</w:t>
      </w:r>
    </w:p>
    <w:p w14:paraId="60DE4499" w14:textId="77777777" w:rsidR="000C294C" w:rsidRDefault="000C294C">
      <w:r>
        <w:br w:type="page"/>
      </w:r>
    </w:p>
    <w:p w14:paraId="1A159676" w14:textId="2C9040BE" w:rsidR="00334747" w:rsidRDefault="00334747" w:rsidP="00745682">
      <w:pPr>
        <w:pStyle w:val="Heading2"/>
        <w:numPr>
          <w:ilvl w:val="0"/>
          <w:numId w:val="4"/>
        </w:numPr>
      </w:pPr>
      <w:bookmarkStart w:id="68" w:name="_Toc134711998"/>
      <w:r>
        <w:lastRenderedPageBreak/>
        <w:t>Glossary</w:t>
      </w:r>
      <w:bookmarkEnd w:id="68"/>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2075"/>
        <w:gridCol w:w="7557"/>
      </w:tblGrid>
      <w:tr w:rsidR="00334747" w:rsidRPr="00921F81" w14:paraId="35D701E6" w14:textId="77777777" w:rsidTr="0B73110E">
        <w:trPr>
          <w:cantSplit/>
          <w:tblHeader/>
        </w:trPr>
        <w:tc>
          <w:tcPr>
            <w:tcW w:w="1077" w:type="pct"/>
            <w:shd w:val="clear" w:color="auto" w:fill="481E68"/>
          </w:tcPr>
          <w:p w14:paraId="56FBE42C" w14:textId="75901BCC" w:rsidR="00334747" w:rsidRPr="00334747" w:rsidRDefault="00334747" w:rsidP="00334747">
            <w:pPr>
              <w:pStyle w:val="TableHeadingNumbered"/>
              <w:tabs>
                <w:tab w:val="right" w:pos="1859"/>
              </w:tabs>
              <w:rPr>
                <w:rFonts w:ascii="Verdana" w:hAnsi="Verdana"/>
                <w:b/>
                <w:bCs/>
              </w:rPr>
            </w:pPr>
            <w:r w:rsidRPr="00334747">
              <w:rPr>
                <w:rFonts w:ascii="Verdana" w:hAnsi="Verdana"/>
                <w:b/>
                <w:bCs/>
              </w:rPr>
              <w:t>Term</w:t>
            </w:r>
            <w:r w:rsidRPr="00334747">
              <w:rPr>
                <w:rFonts w:ascii="Verdana" w:hAnsi="Verdana"/>
                <w:b/>
                <w:bCs/>
              </w:rPr>
              <w:tab/>
            </w:r>
          </w:p>
        </w:tc>
        <w:tc>
          <w:tcPr>
            <w:tcW w:w="3923" w:type="pct"/>
            <w:shd w:val="clear" w:color="auto" w:fill="481E68"/>
          </w:tcPr>
          <w:p w14:paraId="186D5809" w14:textId="77777777" w:rsidR="00334747" w:rsidRPr="00334747" w:rsidRDefault="00334747">
            <w:pPr>
              <w:pStyle w:val="TableHeadingNumbered"/>
              <w:rPr>
                <w:rFonts w:ascii="Verdana" w:hAnsi="Verdana"/>
                <w:b/>
                <w:bCs/>
              </w:rPr>
            </w:pPr>
            <w:r w:rsidRPr="00334747">
              <w:rPr>
                <w:rFonts w:ascii="Verdana" w:hAnsi="Verdana"/>
                <w:b/>
                <w:bCs/>
              </w:rPr>
              <w:t>Definition</w:t>
            </w:r>
          </w:p>
        </w:tc>
      </w:tr>
      <w:tr w:rsidR="00334747" w:rsidRPr="00921F81" w14:paraId="3F2EA3A0" w14:textId="77777777" w:rsidTr="0B73110E">
        <w:trPr>
          <w:cantSplit/>
        </w:trPr>
        <w:tc>
          <w:tcPr>
            <w:tcW w:w="1077" w:type="pct"/>
          </w:tcPr>
          <w:p w14:paraId="1470A9FA" w14:textId="69485C5D" w:rsidR="00334747" w:rsidRPr="00745682" w:rsidRDefault="00334747">
            <w:pPr>
              <w:rPr>
                <w:rFonts w:asciiTheme="minorHAnsi" w:hAnsiTheme="minorHAnsi"/>
              </w:rPr>
            </w:pPr>
            <w:r w:rsidRPr="00745682">
              <w:rPr>
                <w:rFonts w:asciiTheme="minorHAnsi" w:hAnsiTheme="minorHAnsi"/>
              </w:rPr>
              <w:t>accountable authority</w:t>
            </w:r>
          </w:p>
        </w:tc>
        <w:tc>
          <w:tcPr>
            <w:tcW w:w="3923" w:type="pct"/>
          </w:tcPr>
          <w:p w14:paraId="413591FE" w14:textId="77777777" w:rsidR="00334747" w:rsidRPr="00745682" w:rsidRDefault="00334747">
            <w:pPr>
              <w:rPr>
                <w:rFonts w:asciiTheme="minorHAnsi" w:hAnsiTheme="minorHAnsi" w:cs="Arial"/>
                <w:lang w:eastAsia="en-AU"/>
              </w:rPr>
            </w:pPr>
            <w:r w:rsidRPr="00745682">
              <w:rPr>
                <w:rFonts w:asciiTheme="minorHAnsi" w:hAnsiTheme="minorHAnsi" w:cs="Arial"/>
                <w:lang w:eastAsia="en-AU"/>
              </w:rPr>
              <w:t xml:space="preserve">see subsection 12(2) of the </w:t>
            </w:r>
            <w:hyperlink r:id="rId41" w:history="1">
              <w:r w:rsidRPr="00745682">
                <w:rPr>
                  <w:rStyle w:val="Hyperlink"/>
                  <w:rFonts w:asciiTheme="minorHAnsi" w:hAnsiTheme="minorHAnsi"/>
                  <w:i/>
                </w:rPr>
                <w:t>Public Governance, Performance and Accountability Act 2013</w:t>
              </w:r>
            </w:hyperlink>
            <w:r w:rsidRPr="00745682">
              <w:rPr>
                <w:rStyle w:val="Hyperlink"/>
                <w:rFonts w:asciiTheme="minorHAnsi" w:hAnsiTheme="minorHAnsi"/>
                <w:i/>
              </w:rPr>
              <w:t>.</w:t>
            </w:r>
          </w:p>
        </w:tc>
      </w:tr>
      <w:tr w:rsidR="00334747" w:rsidRPr="00921F81" w14:paraId="07D42908" w14:textId="77777777" w:rsidTr="0B73110E">
        <w:trPr>
          <w:cantSplit/>
          <w:trHeight w:val="875"/>
        </w:trPr>
        <w:tc>
          <w:tcPr>
            <w:tcW w:w="1077" w:type="pct"/>
          </w:tcPr>
          <w:p w14:paraId="7B480F9B" w14:textId="77777777" w:rsidR="00334747" w:rsidRPr="00745682" w:rsidRDefault="00334747">
            <w:pPr>
              <w:rPr>
                <w:rFonts w:asciiTheme="minorHAnsi" w:hAnsiTheme="minorHAnsi"/>
              </w:rPr>
            </w:pPr>
            <w:r w:rsidRPr="00745682">
              <w:rPr>
                <w:rFonts w:asciiTheme="minorHAnsi" w:hAnsiTheme="minorHAnsi"/>
              </w:rPr>
              <w:t>Addenda</w:t>
            </w:r>
          </w:p>
        </w:tc>
        <w:tc>
          <w:tcPr>
            <w:tcW w:w="3923" w:type="pct"/>
          </w:tcPr>
          <w:p w14:paraId="168BAF63" w14:textId="77777777" w:rsidR="00334747" w:rsidRPr="00745682" w:rsidRDefault="00334747">
            <w:pPr>
              <w:rPr>
                <w:rFonts w:asciiTheme="minorHAnsi" w:hAnsiTheme="minorHAnsi" w:cs="Arial"/>
                <w:lang w:eastAsia="en-AU"/>
              </w:rPr>
            </w:pPr>
            <w:r w:rsidRPr="00745682">
              <w:rPr>
                <w:rStyle w:val="normaltextrun"/>
                <w:rFonts w:asciiTheme="minorHAnsi" w:hAnsiTheme="minorHAnsi" w:cs="Arial"/>
                <w:color w:val="000000"/>
                <w:shd w:val="clear" w:color="auto" w:fill="FFFFFF"/>
              </w:rPr>
              <w:t>additions to a written document most commonly a change or explanation of a variation of a contract.</w:t>
            </w:r>
          </w:p>
        </w:tc>
      </w:tr>
      <w:tr w:rsidR="00334747" w:rsidRPr="00921F81" w14:paraId="1AC1B3F3" w14:textId="77777777" w:rsidTr="0B73110E">
        <w:trPr>
          <w:cantSplit/>
          <w:trHeight w:val="875"/>
        </w:trPr>
        <w:tc>
          <w:tcPr>
            <w:tcW w:w="1077" w:type="pct"/>
          </w:tcPr>
          <w:p w14:paraId="7136D6FE" w14:textId="77777777" w:rsidR="00334747" w:rsidRPr="00745682" w:rsidRDefault="00334747">
            <w:pPr>
              <w:rPr>
                <w:rFonts w:asciiTheme="minorHAnsi" w:hAnsiTheme="minorHAnsi"/>
              </w:rPr>
            </w:pPr>
            <w:r w:rsidRPr="00745682">
              <w:rPr>
                <w:rFonts w:asciiTheme="minorHAnsi" w:hAnsiTheme="minorHAnsi"/>
              </w:rPr>
              <w:t>agreement start date</w:t>
            </w:r>
          </w:p>
        </w:tc>
        <w:tc>
          <w:tcPr>
            <w:tcW w:w="3923" w:type="pct"/>
          </w:tcPr>
          <w:p w14:paraId="5FE2CC3A" w14:textId="6C7D2AD5" w:rsidR="00334747" w:rsidRPr="00745682" w:rsidRDefault="00334747">
            <w:pPr>
              <w:rPr>
                <w:rStyle w:val="normaltextrun"/>
                <w:rFonts w:asciiTheme="minorHAnsi" w:hAnsiTheme="minorHAnsi" w:cs="Arial"/>
                <w:color w:val="000000"/>
                <w:shd w:val="clear" w:color="auto" w:fill="FFFFFF"/>
              </w:rPr>
            </w:pPr>
            <w:r w:rsidRPr="00745682">
              <w:rPr>
                <w:rFonts w:asciiTheme="minorHAnsi" w:hAnsiTheme="minorHAnsi"/>
              </w:rPr>
              <w:t xml:space="preserve">date the letter of agreement is signed by both parties and executed. </w:t>
            </w:r>
          </w:p>
        </w:tc>
      </w:tr>
      <w:tr w:rsidR="00334747" w:rsidRPr="00921F81" w14:paraId="6245096E" w14:textId="77777777" w:rsidTr="0B73110E">
        <w:trPr>
          <w:cantSplit/>
        </w:trPr>
        <w:tc>
          <w:tcPr>
            <w:tcW w:w="1077" w:type="pct"/>
          </w:tcPr>
          <w:p w14:paraId="142133D1" w14:textId="77777777" w:rsidR="00334747" w:rsidRPr="00745682" w:rsidRDefault="00334747">
            <w:pPr>
              <w:rPr>
                <w:rFonts w:asciiTheme="minorHAnsi" w:hAnsiTheme="minorHAnsi"/>
              </w:rPr>
            </w:pPr>
            <w:r w:rsidRPr="00745682">
              <w:rPr>
                <w:rFonts w:asciiTheme="minorHAnsi" w:hAnsiTheme="minorHAnsi"/>
              </w:rPr>
              <w:t>application form</w:t>
            </w:r>
          </w:p>
        </w:tc>
        <w:tc>
          <w:tcPr>
            <w:tcW w:w="3923" w:type="pct"/>
          </w:tcPr>
          <w:p w14:paraId="58CD97CA" w14:textId="77777777" w:rsidR="00334747" w:rsidRPr="00745682" w:rsidRDefault="00334747">
            <w:pPr>
              <w:rPr>
                <w:rFonts w:asciiTheme="minorHAnsi" w:hAnsiTheme="minorHAnsi" w:cs="Arial"/>
                <w:lang w:eastAsia="en-AU"/>
              </w:rPr>
            </w:pPr>
            <w:r w:rsidRPr="00745682">
              <w:rPr>
                <w:rStyle w:val="normaltextrun"/>
                <w:rFonts w:asciiTheme="minorHAnsi" w:hAnsiTheme="minorHAnsi" w:cs="Arial"/>
                <w:shd w:val="clear" w:color="auto" w:fill="FFFFFF"/>
              </w:rPr>
              <w:t xml:space="preserve">the digital form available on Austrade’s </w:t>
            </w:r>
            <w:proofErr w:type="spellStart"/>
            <w:r w:rsidRPr="00745682">
              <w:rPr>
                <w:rStyle w:val="normaltextrun"/>
                <w:rFonts w:asciiTheme="minorHAnsi" w:hAnsiTheme="minorHAnsi" w:cs="Arial"/>
                <w:shd w:val="clear" w:color="auto" w:fill="FFFFFF"/>
              </w:rPr>
              <w:t>SmartyGrants</w:t>
            </w:r>
            <w:proofErr w:type="spellEnd"/>
            <w:r w:rsidRPr="00745682">
              <w:rPr>
                <w:rStyle w:val="normaltextrun"/>
                <w:rFonts w:asciiTheme="minorHAnsi" w:hAnsiTheme="minorHAnsi" w:cs="Arial"/>
                <w:shd w:val="clear" w:color="auto" w:fill="FFFFFF"/>
              </w:rPr>
              <w:t xml:space="preserve"> portal that applicants use to apply for funding under the Program.</w:t>
            </w:r>
          </w:p>
        </w:tc>
      </w:tr>
      <w:tr w:rsidR="00334747" w:rsidRPr="00921F81" w14:paraId="2B813FE0" w14:textId="77777777" w:rsidTr="0B73110E">
        <w:trPr>
          <w:cantSplit/>
        </w:trPr>
        <w:tc>
          <w:tcPr>
            <w:tcW w:w="1077" w:type="pct"/>
          </w:tcPr>
          <w:p w14:paraId="0D87B421" w14:textId="77777777" w:rsidR="00334747" w:rsidRPr="00745682" w:rsidRDefault="00334747">
            <w:pPr>
              <w:rPr>
                <w:rFonts w:asciiTheme="minorHAnsi" w:hAnsiTheme="minorHAnsi"/>
              </w:rPr>
            </w:pPr>
            <w:r w:rsidRPr="00745682">
              <w:rPr>
                <w:rFonts w:asciiTheme="minorHAnsi" w:hAnsiTheme="minorHAnsi"/>
              </w:rPr>
              <w:t>ATEC</w:t>
            </w:r>
          </w:p>
        </w:tc>
        <w:tc>
          <w:tcPr>
            <w:tcW w:w="3923" w:type="pct"/>
          </w:tcPr>
          <w:p w14:paraId="2A16106F" w14:textId="77777777" w:rsidR="00334747" w:rsidRPr="00745682" w:rsidRDefault="00334747">
            <w:pPr>
              <w:rPr>
                <w:rFonts w:asciiTheme="minorHAnsi" w:hAnsiTheme="minorHAnsi" w:cs="Arial"/>
                <w:lang w:eastAsia="en-AU"/>
              </w:rPr>
            </w:pPr>
            <w:r w:rsidRPr="00745682">
              <w:rPr>
                <w:rFonts w:asciiTheme="minorHAnsi" w:hAnsiTheme="minorHAnsi" w:cs="Arial"/>
                <w:lang w:eastAsia="en-AU"/>
              </w:rPr>
              <w:t>A</w:t>
            </w:r>
            <w:r w:rsidRPr="00745682">
              <w:rPr>
                <w:rFonts w:asciiTheme="minorHAnsi" w:hAnsiTheme="minorHAnsi"/>
                <w:lang w:eastAsia="en-AU"/>
              </w:rPr>
              <w:t>ustralian Tourism Export Council (Limited) is the industry association representing Australia’s tourism export sector.</w:t>
            </w:r>
          </w:p>
        </w:tc>
      </w:tr>
      <w:tr w:rsidR="00334747" w:rsidRPr="00921F81" w14:paraId="54EF272A" w14:textId="77777777" w:rsidTr="0B73110E">
        <w:trPr>
          <w:cantSplit/>
        </w:trPr>
        <w:tc>
          <w:tcPr>
            <w:tcW w:w="1077" w:type="pct"/>
          </w:tcPr>
          <w:p w14:paraId="187C4E24" w14:textId="77777777" w:rsidR="00334747" w:rsidRPr="00745682" w:rsidRDefault="00334747">
            <w:pPr>
              <w:rPr>
                <w:rFonts w:asciiTheme="minorHAnsi" w:hAnsiTheme="minorHAnsi"/>
              </w:rPr>
            </w:pPr>
            <w:r w:rsidRPr="00745682">
              <w:rPr>
                <w:rFonts w:asciiTheme="minorHAnsi" w:hAnsiTheme="minorHAnsi"/>
              </w:rPr>
              <w:t xml:space="preserve">Austrade </w:t>
            </w:r>
          </w:p>
        </w:tc>
        <w:tc>
          <w:tcPr>
            <w:tcW w:w="3923" w:type="pct"/>
          </w:tcPr>
          <w:p w14:paraId="73CE85C7" w14:textId="77777777" w:rsidR="00334747" w:rsidRPr="00745682" w:rsidRDefault="00334747">
            <w:pPr>
              <w:rPr>
                <w:rFonts w:asciiTheme="minorHAnsi" w:hAnsiTheme="minorHAnsi" w:cs="Arial"/>
                <w:lang w:eastAsia="en-AU"/>
              </w:rPr>
            </w:pPr>
            <w:r w:rsidRPr="00745682">
              <w:rPr>
                <w:rStyle w:val="normaltextrun"/>
                <w:rFonts w:asciiTheme="minorHAnsi" w:hAnsiTheme="minorHAnsi" w:cs="Arial"/>
                <w:color w:val="000000"/>
                <w:shd w:val="clear" w:color="auto" w:fill="FFFFFF"/>
              </w:rPr>
              <w:t>Australian Trade and Investment Commission</w:t>
            </w:r>
          </w:p>
        </w:tc>
      </w:tr>
      <w:tr w:rsidR="00334747" w:rsidRPr="00921F81" w14:paraId="29DC7F2B" w14:textId="77777777" w:rsidTr="0B73110E">
        <w:trPr>
          <w:cantSplit/>
        </w:trPr>
        <w:tc>
          <w:tcPr>
            <w:tcW w:w="1077" w:type="pct"/>
          </w:tcPr>
          <w:p w14:paraId="75BE6A78" w14:textId="77777777" w:rsidR="00334747" w:rsidRPr="00745682" w:rsidRDefault="00334747">
            <w:pPr>
              <w:rPr>
                <w:rFonts w:asciiTheme="minorHAnsi" w:hAnsiTheme="minorHAnsi"/>
              </w:rPr>
            </w:pPr>
            <w:r w:rsidRPr="00745682">
              <w:rPr>
                <w:rStyle w:val="normaltextrun"/>
                <w:rFonts w:asciiTheme="minorHAnsi" w:hAnsiTheme="minorHAnsi" w:cs="Arial"/>
                <w:color w:val="000000"/>
                <w:bdr w:val="none" w:sz="0" w:space="0" w:color="auto" w:frame="1"/>
              </w:rPr>
              <w:t>Austrade Program Delegate</w:t>
            </w:r>
          </w:p>
        </w:tc>
        <w:tc>
          <w:tcPr>
            <w:tcW w:w="3923" w:type="pct"/>
          </w:tcPr>
          <w:p w14:paraId="2507733C" w14:textId="77777777" w:rsidR="00334747" w:rsidRPr="00745682" w:rsidRDefault="00334747">
            <w:pPr>
              <w:rPr>
                <w:rStyle w:val="normaltextrun"/>
                <w:rFonts w:asciiTheme="minorHAnsi" w:hAnsiTheme="minorHAnsi" w:cs="Arial"/>
                <w:color w:val="000000"/>
                <w:shd w:val="clear" w:color="auto" w:fill="FFFFFF"/>
              </w:rPr>
            </w:pPr>
            <w:r w:rsidRPr="00745682">
              <w:rPr>
                <w:rStyle w:val="normaltextrun"/>
                <w:rFonts w:asciiTheme="minorHAnsi" w:hAnsiTheme="minorHAnsi" w:cs="Arial"/>
                <w:color w:val="000000"/>
                <w:shd w:val="clear" w:color="auto" w:fill="FFFFFF"/>
              </w:rPr>
              <w:t>a senior officer in Austrade with responsibility for the Program.</w:t>
            </w:r>
          </w:p>
        </w:tc>
      </w:tr>
      <w:tr w:rsidR="00334747" w:rsidRPr="00921F81" w14:paraId="7E91179E" w14:textId="77777777" w:rsidTr="0B73110E">
        <w:trPr>
          <w:cantSplit/>
        </w:trPr>
        <w:tc>
          <w:tcPr>
            <w:tcW w:w="1077" w:type="pct"/>
            <w:shd w:val="clear" w:color="auto" w:fill="auto"/>
          </w:tcPr>
          <w:p w14:paraId="0B075B35" w14:textId="77777777" w:rsidR="00334747" w:rsidRPr="008A37A7" w:rsidRDefault="00334747">
            <w:pPr>
              <w:rPr>
                <w:rStyle w:val="normaltextrun"/>
                <w:rFonts w:asciiTheme="minorHAnsi" w:hAnsiTheme="minorHAnsi" w:cs="Arial"/>
                <w:color w:val="000000" w:themeColor="text1"/>
                <w:highlight w:val="yellow"/>
                <w:bdr w:val="none" w:sz="0" w:space="0" w:color="auto" w:frame="1"/>
              </w:rPr>
            </w:pPr>
            <w:r w:rsidRPr="008A37A7">
              <w:rPr>
                <w:rStyle w:val="normaltextrun"/>
                <w:rFonts w:asciiTheme="minorHAnsi" w:hAnsiTheme="minorHAnsi" w:cs="Arial"/>
                <w:color w:val="000000" w:themeColor="text1"/>
                <w:bdr w:val="none" w:sz="0" w:space="0" w:color="auto" w:frame="1"/>
              </w:rPr>
              <w:t xml:space="preserve">Australian Tourism Exporter </w:t>
            </w:r>
          </w:p>
        </w:tc>
        <w:tc>
          <w:tcPr>
            <w:tcW w:w="3923" w:type="pct"/>
            <w:shd w:val="clear" w:color="auto" w:fill="auto"/>
          </w:tcPr>
          <w:p w14:paraId="3442B7C7" w14:textId="5A0C4B65" w:rsidR="00334747" w:rsidRPr="004D54BF" w:rsidRDefault="003D0377">
            <w:pPr>
              <w:rPr>
                <w:rStyle w:val="normaltextrun"/>
                <w:rFonts w:asciiTheme="minorHAnsi" w:hAnsiTheme="minorHAnsi" w:cs="Arial"/>
                <w:color w:val="000000" w:themeColor="text1"/>
                <w:highlight w:val="yellow"/>
              </w:rPr>
            </w:pPr>
            <w:r w:rsidRPr="008A37A7">
              <w:rPr>
                <w:rStyle w:val="normaltextrun"/>
                <w:rFonts w:asciiTheme="minorHAnsi" w:eastAsiaTheme="minorHAnsi" w:hAnsiTheme="minorHAnsi" w:cs="Arial"/>
                <w:color w:val="000000" w:themeColor="text1"/>
              </w:rPr>
              <w:t>a</w:t>
            </w:r>
            <w:r w:rsidR="00334747" w:rsidRPr="008A37A7">
              <w:rPr>
                <w:rStyle w:val="normaltextrun"/>
                <w:rFonts w:asciiTheme="minorHAnsi" w:eastAsiaTheme="minorHAnsi" w:hAnsiTheme="minorHAnsi" w:cs="Arial"/>
                <w:color w:val="000000" w:themeColor="text1"/>
              </w:rPr>
              <w:t xml:space="preserve"> business which </w:t>
            </w:r>
            <w:r w:rsidR="00972248" w:rsidRPr="008A37A7">
              <w:rPr>
                <w:rStyle w:val="normaltextrun"/>
                <w:rFonts w:asciiTheme="minorHAnsi" w:eastAsiaTheme="minorHAnsi" w:hAnsiTheme="minorHAnsi" w:cs="Arial"/>
                <w:color w:val="000000" w:themeColor="text1"/>
              </w:rPr>
              <w:t xml:space="preserve">actively </w:t>
            </w:r>
            <w:r w:rsidR="00334747" w:rsidRPr="008A37A7">
              <w:rPr>
                <w:rStyle w:val="normaltextrun"/>
                <w:rFonts w:asciiTheme="minorHAnsi" w:eastAsiaTheme="minorHAnsi" w:hAnsiTheme="minorHAnsi" w:cs="Arial"/>
                <w:color w:val="000000" w:themeColor="text1"/>
              </w:rPr>
              <w:t xml:space="preserve">engages in </w:t>
            </w:r>
            <w:r w:rsidR="00972248" w:rsidRPr="008A37A7">
              <w:rPr>
                <w:rStyle w:val="normaltextrun"/>
                <w:rFonts w:asciiTheme="minorHAnsi" w:eastAsiaTheme="minorHAnsi" w:hAnsiTheme="minorHAnsi" w:cs="Arial"/>
                <w:color w:val="000000" w:themeColor="text1"/>
              </w:rPr>
              <w:t xml:space="preserve">export tourism </w:t>
            </w:r>
            <w:r w:rsidR="00334747" w:rsidRPr="008A37A7">
              <w:rPr>
                <w:rStyle w:val="normaltextrun"/>
                <w:rFonts w:asciiTheme="minorHAnsi" w:eastAsiaTheme="minorHAnsi" w:hAnsiTheme="minorHAnsi" w:cs="Arial"/>
                <w:color w:val="000000" w:themeColor="text1"/>
              </w:rPr>
              <w:t xml:space="preserve">by attracting </w:t>
            </w:r>
            <w:r w:rsidR="00972248" w:rsidRPr="008A37A7">
              <w:rPr>
                <w:rStyle w:val="normaltextrun"/>
                <w:rFonts w:asciiTheme="minorHAnsi" w:eastAsiaTheme="minorHAnsi" w:hAnsiTheme="minorHAnsi" w:cs="Arial"/>
                <w:color w:val="000000" w:themeColor="text1"/>
              </w:rPr>
              <w:t xml:space="preserve">and servicing </w:t>
            </w:r>
            <w:r w:rsidR="00334747" w:rsidRPr="008A37A7">
              <w:rPr>
                <w:rStyle w:val="normaltextrun"/>
                <w:rFonts w:asciiTheme="minorHAnsi" w:eastAsiaTheme="minorHAnsi" w:hAnsiTheme="minorHAnsi" w:cs="Arial"/>
                <w:color w:val="000000" w:themeColor="text1"/>
              </w:rPr>
              <w:t>international visitors to Australia.</w:t>
            </w:r>
          </w:p>
        </w:tc>
      </w:tr>
      <w:tr w:rsidR="00334747" w:rsidRPr="00921F81" w14:paraId="63E99529" w14:textId="77777777" w:rsidTr="0B73110E">
        <w:trPr>
          <w:cantSplit/>
        </w:trPr>
        <w:tc>
          <w:tcPr>
            <w:tcW w:w="1077" w:type="pct"/>
          </w:tcPr>
          <w:p w14:paraId="1F440FCC" w14:textId="682D8B42" w:rsidR="00334747" w:rsidRPr="00201AED" w:rsidRDefault="00334747">
            <w:pPr>
              <w:rPr>
                <w:rStyle w:val="normaltextrun"/>
                <w:rFonts w:asciiTheme="minorHAnsi" w:hAnsiTheme="minorHAnsi" w:cs="Arial"/>
                <w:color w:val="000000"/>
                <w:shd w:val="clear" w:color="auto" w:fill="FFFFFF"/>
              </w:rPr>
            </w:pPr>
            <w:r w:rsidRPr="00201AED">
              <w:rPr>
                <w:rStyle w:val="normaltextrun"/>
                <w:rFonts w:asciiTheme="minorHAnsi" w:hAnsiTheme="minorHAnsi" w:cs="Arial"/>
                <w:color w:val="000000"/>
                <w:shd w:val="clear" w:color="auto" w:fill="FFFFFF"/>
              </w:rPr>
              <w:t xml:space="preserve">Australian </w:t>
            </w:r>
            <w:r w:rsidR="008C1044" w:rsidRPr="00201AED">
              <w:rPr>
                <w:rStyle w:val="normaltextrun"/>
                <w:rFonts w:asciiTheme="minorHAnsi" w:hAnsiTheme="minorHAnsi" w:cs="Arial"/>
                <w:color w:val="000000"/>
                <w:shd w:val="clear" w:color="auto" w:fill="FFFFFF"/>
              </w:rPr>
              <w:t>T</w:t>
            </w:r>
            <w:r w:rsidR="008C1044" w:rsidRPr="00201AED">
              <w:rPr>
                <w:rStyle w:val="normaltextrun"/>
                <w:rFonts w:cs="Arial"/>
                <w:color w:val="000000"/>
                <w:shd w:val="clear" w:color="auto" w:fill="FFFFFF"/>
              </w:rPr>
              <w:t>ravel</w:t>
            </w:r>
            <w:r w:rsidR="008C1044" w:rsidRPr="00201AED">
              <w:rPr>
                <w:rStyle w:val="normaltextrun"/>
                <w:rFonts w:asciiTheme="minorHAnsi" w:hAnsiTheme="minorHAnsi" w:cs="Arial"/>
                <w:color w:val="000000"/>
                <w:shd w:val="clear" w:color="auto" w:fill="FFFFFF"/>
              </w:rPr>
              <w:t xml:space="preserve"> </w:t>
            </w:r>
            <w:r w:rsidRPr="00201AED">
              <w:rPr>
                <w:rStyle w:val="normaltextrun"/>
                <w:rFonts w:asciiTheme="minorHAnsi" w:hAnsiTheme="minorHAnsi" w:cs="Arial"/>
                <w:color w:val="000000"/>
                <w:shd w:val="clear" w:color="auto" w:fill="FFFFFF"/>
              </w:rPr>
              <w:t>Wholesaler</w:t>
            </w:r>
          </w:p>
        </w:tc>
        <w:tc>
          <w:tcPr>
            <w:tcW w:w="3923" w:type="pct"/>
          </w:tcPr>
          <w:p w14:paraId="111EC148" w14:textId="20677CB8" w:rsidR="00E55F3D" w:rsidRPr="00201AED" w:rsidRDefault="00880266" w:rsidP="005B1B41">
            <w:pPr>
              <w:rPr>
                <w:rStyle w:val="normaltextrun"/>
                <w:rFonts w:asciiTheme="minorHAnsi" w:hAnsiTheme="minorHAnsi" w:cs="Arial"/>
                <w:color w:val="000000"/>
                <w:shd w:val="clear" w:color="auto" w:fill="FFFFFF"/>
              </w:rPr>
            </w:pPr>
            <w:r w:rsidRPr="00201AED">
              <w:rPr>
                <w:rStyle w:val="normaltextrun"/>
                <w:rFonts w:asciiTheme="minorHAnsi" w:hAnsiTheme="minorHAnsi" w:cs="Arial"/>
                <w:color w:val="000000"/>
                <w:shd w:val="clear" w:color="auto" w:fill="FFFFFF"/>
              </w:rPr>
              <w:t>a</w:t>
            </w:r>
            <w:r w:rsidR="00B43538" w:rsidRPr="00201AED">
              <w:rPr>
                <w:rStyle w:val="normaltextrun"/>
                <w:rFonts w:asciiTheme="minorHAnsi" w:hAnsiTheme="minorHAnsi" w:cs="Arial"/>
                <w:color w:val="000000"/>
                <w:shd w:val="clear" w:color="auto" w:fill="FFFFFF"/>
              </w:rPr>
              <w:t xml:space="preserve"> business which engages in outbound travel and tourism through the development of leisure travel product that is distributed via retail travel agents and direct to consumer to attract Australians to visit international destinations.</w:t>
            </w:r>
            <w:r w:rsidR="00521625" w:rsidRPr="00201AED">
              <w:rPr>
                <w:rStyle w:val="normaltextrun"/>
                <w:rFonts w:asciiTheme="minorHAnsi" w:hAnsiTheme="minorHAnsi" w:cs="Arial"/>
                <w:color w:val="000000"/>
                <w:shd w:val="clear" w:color="auto" w:fill="FFFFFF"/>
              </w:rPr>
              <w:t xml:space="preserve"> Also defined as an outbound tour operator.</w:t>
            </w:r>
          </w:p>
        </w:tc>
      </w:tr>
      <w:tr w:rsidR="00334747" w:rsidRPr="00921F81" w14:paraId="654EF1F6" w14:textId="77777777" w:rsidTr="0B73110E">
        <w:trPr>
          <w:cantSplit/>
        </w:trPr>
        <w:tc>
          <w:tcPr>
            <w:tcW w:w="1077" w:type="pct"/>
          </w:tcPr>
          <w:p w14:paraId="130C33F8" w14:textId="77777777" w:rsidR="00334747" w:rsidRPr="00745682" w:rsidRDefault="00334747">
            <w:pPr>
              <w:rPr>
                <w:rStyle w:val="normaltextrun"/>
                <w:rFonts w:asciiTheme="minorHAnsi" w:hAnsiTheme="minorHAnsi" w:cs="Arial"/>
                <w:color w:val="000000"/>
                <w:bdr w:val="none" w:sz="0" w:space="0" w:color="auto" w:frame="1"/>
              </w:rPr>
            </w:pPr>
            <w:r w:rsidRPr="00745682">
              <w:rPr>
                <w:rStyle w:val="normaltextrun"/>
                <w:rFonts w:asciiTheme="minorHAnsi" w:hAnsiTheme="minorHAnsi" w:cs="Arial"/>
                <w:color w:val="000000"/>
                <w:bdr w:val="none" w:sz="0" w:space="0" w:color="auto" w:frame="1"/>
              </w:rPr>
              <w:t>CATO</w:t>
            </w:r>
          </w:p>
        </w:tc>
        <w:tc>
          <w:tcPr>
            <w:tcW w:w="3923" w:type="pct"/>
          </w:tcPr>
          <w:p w14:paraId="56325E0D" w14:textId="77777777" w:rsidR="00334747" w:rsidRPr="00745682" w:rsidRDefault="00334747">
            <w:pPr>
              <w:rPr>
                <w:rStyle w:val="normaltextrun"/>
                <w:rFonts w:asciiTheme="minorHAnsi" w:hAnsiTheme="minorHAnsi" w:cs="Arial"/>
                <w:color w:val="000000"/>
                <w:shd w:val="clear" w:color="auto" w:fill="FFFFFF"/>
              </w:rPr>
            </w:pPr>
            <w:r w:rsidRPr="00745682">
              <w:rPr>
                <w:rStyle w:val="normaltextrun"/>
                <w:rFonts w:asciiTheme="minorHAnsi" w:hAnsiTheme="minorHAnsi" w:cs="Arial"/>
                <w:color w:val="000000"/>
                <w:shd w:val="clear" w:color="auto" w:fill="FFFFFF"/>
              </w:rPr>
              <w:t>the Council of Tour Operators is a trade association representing the domestic and outbound land-supply sector of the Australian travel industry.</w:t>
            </w:r>
          </w:p>
        </w:tc>
      </w:tr>
      <w:tr w:rsidR="00334747" w:rsidRPr="00921F81" w14:paraId="1085F6CB" w14:textId="77777777" w:rsidTr="0B73110E">
        <w:trPr>
          <w:cantSplit/>
        </w:trPr>
        <w:tc>
          <w:tcPr>
            <w:tcW w:w="1077" w:type="pct"/>
          </w:tcPr>
          <w:p w14:paraId="20A55105" w14:textId="458803C4" w:rsidR="00334747" w:rsidRPr="00745682" w:rsidDel="00EF1977" w:rsidRDefault="00334747">
            <w:pPr>
              <w:rPr>
                <w:rStyle w:val="normaltextrun"/>
                <w:rFonts w:asciiTheme="minorHAnsi" w:hAnsiTheme="minorHAnsi" w:cs="Arial"/>
                <w:color w:val="000000"/>
                <w:bdr w:val="none" w:sz="0" w:space="0" w:color="auto" w:frame="1"/>
              </w:rPr>
            </w:pPr>
            <w:r w:rsidRPr="00745682">
              <w:rPr>
                <w:rStyle w:val="normaltextrun"/>
                <w:rFonts w:asciiTheme="minorHAnsi" w:hAnsiTheme="minorHAnsi" w:cs="Arial"/>
                <w:color w:val="000000"/>
                <w:bdr w:val="none" w:sz="0" w:space="0" w:color="auto" w:frame="1"/>
              </w:rPr>
              <w:t>Commonwealth Entity</w:t>
            </w:r>
          </w:p>
        </w:tc>
        <w:tc>
          <w:tcPr>
            <w:tcW w:w="3923" w:type="pct"/>
          </w:tcPr>
          <w:p w14:paraId="012200D1" w14:textId="77777777" w:rsidR="00334747" w:rsidRPr="00745682" w:rsidDel="00EF1977" w:rsidRDefault="00334747">
            <w:pPr>
              <w:rPr>
                <w:rStyle w:val="normaltextrun"/>
                <w:rFonts w:asciiTheme="minorHAnsi" w:hAnsiTheme="minorHAnsi" w:cs="Arial"/>
                <w:color w:val="000000"/>
                <w:shd w:val="clear" w:color="auto" w:fill="FFFFFF"/>
              </w:rPr>
            </w:pPr>
            <w:r w:rsidRPr="00745682">
              <w:rPr>
                <w:rStyle w:val="normaltextrun"/>
                <w:rFonts w:asciiTheme="minorHAnsi" w:hAnsiTheme="minorHAnsi" w:cs="Arial"/>
                <w:color w:val="000000"/>
                <w:shd w:val="clear" w:color="auto" w:fill="FFFFFF"/>
              </w:rPr>
              <w:t>a Department of State, or a Parliamentary Department, or a listed entity or a body corporate established by a law of the Commonwealth. See subsections 10(1) and (2) of the PGPA Act.</w:t>
            </w:r>
          </w:p>
        </w:tc>
      </w:tr>
      <w:tr w:rsidR="00334747" w:rsidRPr="00921F81" w14:paraId="2380F343" w14:textId="77777777" w:rsidTr="0B73110E">
        <w:trPr>
          <w:cantSplit/>
        </w:trPr>
        <w:tc>
          <w:tcPr>
            <w:tcW w:w="1077" w:type="pct"/>
          </w:tcPr>
          <w:p w14:paraId="7E598B4E" w14:textId="77777777" w:rsidR="00334747" w:rsidRPr="00745682" w:rsidRDefault="008E0FBF">
            <w:pPr>
              <w:rPr>
                <w:rFonts w:asciiTheme="minorHAnsi" w:hAnsiTheme="minorHAnsi"/>
              </w:rPr>
            </w:pPr>
            <w:hyperlink r:id="rId42" w:tgtFrame="_blank" w:history="1">
              <w:r w:rsidR="00334747" w:rsidRPr="00745682">
                <w:rPr>
                  <w:rStyle w:val="normaltextrun"/>
                  <w:rFonts w:asciiTheme="minorHAnsi" w:hAnsiTheme="minorHAnsi" w:cs="Arial"/>
                  <w:i/>
                  <w:iCs/>
                  <w:color w:val="3366CC"/>
                  <w:u w:val="single"/>
                  <w:shd w:val="clear" w:color="auto" w:fill="FFFFFF"/>
                </w:rPr>
                <w:t>Commonwealth Grants Rules and Guidelines</w:t>
              </w:r>
            </w:hyperlink>
            <w:r w:rsidR="00334747" w:rsidRPr="00745682">
              <w:rPr>
                <w:rStyle w:val="normaltextrun"/>
                <w:rFonts w:asciiTheme="minorHAnsi" w:hAnsiTheme="minorHAnsi" w:cs="Arial"/>
                <w:i/>
                <w:iCs/>
                <w:color w:val="000000"/>
                <w:shd w:val="clear" w:color="auto" w:fill="FFFFFF"/>
              </w:rPr>
              <w:t xml:space="preserve"> (CGRGs)</w:t>
            </w:r>
            <w:r w:rsidR="00334747" w:rsidRPr="00745682">
              <w:rPr>
                <w:rStyle w:val="normaltextrun"/>
                <w:rFonts w:asciiTheme="minorHAnsi" w:hAnsiTheme="minorHAnsi" w:cs="Arial"/>
                <w:color w:val="000000"/>
                <w:shd w:val="clear" w:color="auto" w:fill="FFFFFF"/>
              </w:rPr>
              <w:t> </w:t>
            </w:r>
            <w:r w:rsidR="00334747" w:rsidRPr="00745682">
              <w:rPr>
                <w:rStyle w:val="eop"/>
                <w:rFonts w:asciiTheme="minorHAnsi" w:hAnsiTheme="minorHAnsi" w:cs="Arial"/>
                <w:color w:val="000000"/>
                <w:shd w:val="clear" w:color="auto" w:fill="FFFFFF"/>
              </w:rPr>
              <w:t> </w:t>
            </w:r>
          </w:p>
        </w:tc>
        <w:tc>
          <w:tcPr>
            <w:tcW w:w="3923" w:type="pct"/>
          </w:tcPr>
          <w:p w14:paraId="4C423891" w14:textId="77777777" w:rsidR="00334747" w:rsidRPr="00745682" w:rsidRDefault="00334747">
            <w:pPr>
              <w:rPr>
                <w:rFonts w:asciiTheme="minorHAnsi" w:hAnsiTheme="minorHAnsi"/>
              </w:rPr>
            </w:pPr>
            <w:r w:rsidRPr="00745682">
              <w:rPr>
                <w:rStyle w:val="normaltextrun"/>
                <w:rFonts w:asciiTheme="minorHAnsi" w:hAnsiTheme="minorHAnsi" w:cs="Arial"/>
                <w:color w:val="000000"/>
                <w:shd w:val="clear" w:color="auto" w:fill="FFFFFF"/>
              </w:rPr>
              <w:t>establish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334747" w:rsidRPr="00921F81" w14:paraId="0A192C6E" w14:textId="77777777" w:rsidTr="0B73110E">
        <w:trPr>
          <w:cantSplit/>
        </w:trPr>
        <w:tc>
          <w:tcPr>
            <w:tcW w:w="1077" w:type="pct"/>
          </w:tcPr>
          <w:p w14:paraId="250109FD" w14:textId="77777777" w:rsidR="00334747" w:rsidRPr="00745682" w:rsidRDefault="00334747">
            <w:pPr>
              <w:rPr>
                <w:rFonts w:asciiTheme="minorHAnsi" w:hAnsiTheme="minorHAnsi"/>
              </w:rPr>
            </w:pPr>
            <w:r w:rsidRPr="00745682">
              <w:rPr>
                <w:rFonts w:asciiTheme="minorHAnsi" w:hAnsiTheme="minorHAnsi"/>
              </w:rPr>
              <w:t>date of effect</w:t>
            </w:r>
          </w:p>
        </w:tc>
        <w:tc>
          <w:tcPr>
            <w:tcW w:w="3923" w:type="pct"/>
          </w:tcPr>
          <w:p w14:paraId="33E8EEAD" w14:textId="738B9C9F" w:rsidR="00334747" w:rsidRPr="00745682" w:rsidRDefault="00334747">
            <w:pPr>
              <w:rPr>
                <w:rFonts w:asciiTheme="minorHAnsi" w:hAnsiTheme="minorHAnsi"/>
                <w:i/>
              </w:rPr>
            </w:pPr>
            <w:r w:rsidRPr="00745682">
              <w:rPr>
                <w:rFonts w:asciiTheme="minorHAnsi" w:hAnsiTheme="minorHAnsi" w:cs="Arial"/>
                <w:lang w:eastAsia="en-AU"/>
              </w:rPr>
              <w:t xml:space="preserve">can be the date on which a </w:t>
            </w:r>
            <w:r w:rsidR="00C74446">
              <w:rPr>
                <w:rFonts w:asciiTheme="minorHAnsi" w:hAnsiTheme="minorHAnsi" w:cs="Arial"/>
                <w:lang w:eastAsia="en-AU"/>
              </w:rPr>
              <w:t>letter of</w:t>
            </w:r>
            <w:r w:rsidRPr="00745682">
              <w:rPr>
                <w:rFonts w:asciiTheme="minorHAnsi" w:hAnsiTheme="minorHAnsi" w:cs="Arial"/>
                <w:lang w:eastAsia="en-AU"/>
              </w:rPr>
              <w:t xml:space="preserve"> agreement is signed or a specified starting date. Where there is no </w:t>
            </w:r>
            <w:r w:rsidR="00584D02">
              <w:rPr>
                <w:rFonts w:asciiTheme="minorHAnsi" w:hAnsiTheme="minorHAnsi" w:cs="Arial"/>
                <w:lang w:eastAsia="en-AU"/>
              </w:rPr>
              <w:t>letter of</w:t>
            </w:r>
            <w:r w:rsidRPr="00745682">
              <w:rPr>
                <w:rFonts w:asciiTheme="minorHAnsi" w:hAnsiTheme="minorHAnsi" w:cs="Arial"/>
                <w:lang w:eastAsia="en-AU"/>
              </w:rPr>
              <w:t xml:space="preserve"> agreement, entities must publish information on individual grants as soon as practicable. </w:t>
            </w:r>
          </w:p>
        </w:tc>
      </w:tr>
      <w:tr w:rsidR="00334747" w:rsidRPr="00921F81" w14:paraId="3974EF0A" w14:textId="77777777" w:rsidTr="0B73110E">
        <w:trPr>
          <w:cantSplit/>
        </w:trPr>
        <w:tc>
          <w:tcPr>
            <w:tcW w:w="1077" w:type="pct"/>
          </w:tcPr>
          <w:p w14:paraId="02CA39AD" w14:textId="77777777" w:rsidR="00334747" w:rsidRPr="00745682" w:rsidRDefault="00334747">
            <w:pPr>
              <w:rPr>
                <w:rFonts w:asciiTheme="minorHAnsi" w:hAnsiTheme="minorHAnsi"/>
              </w:rPr>
            </w:pPr>
            <w:r w:rsidRPr="00745682">
              <w:rPr>
                <w:rStyle w:val="normaltextrun"/>
                <w:rFonts w:asciiTheme="minorHAnsi" w:hAnsiTheme="minorHAnsi" w:cs="Segoe UI"/>
              </w:rPr>
              <w:t>decision maker  </w:t>
            </w:r>
            <w:r w:rsidRPr="00745682">
              <w:rPr>
                <w:rStyle w:val="eop"/>
                <w:rFonts w:asciiTheme="minorHAnsi" w:hAnsiTheme="minorHAnsi" w:cs="Segoe UI"/>
              </w:rPr>
              <w:t> </w:t>
            </w:r>
          </w:p>
        </w:tc>
        <w:tc>
          <w:tcPr>
            <w:tcW w:w="3923" w:type="pct"/>
          </w:tcPr>
          <w:p w14:paraId="231360CA" w14:textId="54EBA164" w:rsidR="00334747" w:rsidRPr="00745682" w:rsidRDefault="00334747">
            <w:pPr>
              <w:rPr>
                <w:rFonts w:asciiTheme="minorHAnsi" w:hAnsiTheme="minorHAnsi" w:cs="Arial"/>
                <w:lang w:eastAsia="en-AU"/>
              </w:rPr>
            </w:pPr>
            <w:r w:rsidRPr="00745682">
              <w:rPr>
                <w:rStyle w:val="normaltextrun"/>
                <w:rFonts w:asciiTheme="minorHAnsi" w:hAnsiTheme="minorHAnsi"/>
              </w:rPr>
              <w:t xml:space="preserve">Austrade </w:t>
            </w:r>
            <w:r w:rsidR="003D0377">
              <w:rPr>
                <w:rStyle w:val="normaltextrun"/>
                <w:rFonts w:asciiTheme="minorHAnsi" w:hAnsiTheme="minorHAnsi"/>
              </w:rPr>
              <w:t>Program D</w:t>
            </w:r>
            <w:r w:rsidRPr="00745682">
              <w:rPr>
                <w:rStyle w:val="normaltextrun"/>
                <w:rFonts w:asciiTheme="minorHAnsi" w:hAnsiTheme="minorHAnsi" w:cs="Segoe UI"/>
              </w:rPr>
              <w:t>elegate who makes the decision to award a grant.  </w:t>
            </w:r>
            <w:r w:rsidRPr="00745682">
              <w:rPr>
                <w:rStyle w:val="eop"/>
                <w:rFonts w:asciiTheme="minorHAnsi" w:hAnsiTheme="minorHAnsi" w:cs="Segoe UI"/>
              </w:rPr>
              <w:t> </w:t>
            </w:r>
          </w:p>
        </w:tc>
      </w:tr>
      <w:tr w:rsidR="00334747" w:rsidRPr="00921F81" w14:paraId="5AE31059" w14:textId="77777777" w:rsidTr="0B73110E">
        <w:trPr>
          <w:cantSplit/>
        </w:trPr>
        <w:tc>
          <w:tcPr>
            <w:tcW w:w="1077" w:type="pct"/>
          </w:tcPr>
          <w:p w14:paraId="56033251" w14:textId="77777777" w:rsidR="00334747" w:rsidRPr="00745682" w:rsidRDefault="00334747">
            <w:pPr>
              <w:rPr>
                <w:rStyle w:val="normaltextrun"/>
                <w:rFonts w:asciiTheme="minorHAnsi" w:hAnsiTheme="minorHAnsi" w:cs="Segoe UI"/>
              </w:rPr>
            </w:pPr>
            <w:r w:rsidRPr="00745682">
              <w:rPr>
                <w:rStyle w:val="normaltextrun"/>
                <w:rFonts w:asciiTheme="minorHAnsi" w:hAnsiTheme="minorHAnsi" w:cs="Segoe UI"/>
              </w:rPr>
              <w:lastRenderedPageBreak/>
              <w:t>eligible event</w:t>
            </w:r>
          </w:p>
        </w:tc>
        <w:tc>
          <w:tcPr>
            <w:tcW w:w="3923" w:type="pct"/>
          </w:tcPr>
          <w:p w14:paraId="53AE258A" w14:textId="77777777" w:rsidR="00334747" w:rsidRPr="00745682" w:rsidRDefault="00334747">
            <w:pPr>
              <w:rPr>
                <w:rStyle w:val="normaltextrun"/>
                <w:rFonts w:asciiTheme="minorHAnsi" w:hAnsiTheme="minorHAnsi" w:cs="Segoe UI"/>
              </w:rPr>
            </w:pPr>
            <w:r w:rsidRPr="00745682">
              <w:rPr>
                <w:rStyle w:val="normaltextrun"/>
                <w:rFonts w:asciiTheme="minorHAnsi" w:hAnsiTheme="minorHAnsi" w:cs="Segoe UI"/>
              </w:rPr>
              <w:t>refers to events listed in Appendix A of these guidelines.</w:t>
            </w:r>
          </w:p>
        </w:tc>
      </w:tr>
      <w:tr w:rsidR="00334747" w:rsidRPr="00921F81" w14:paraId="555B5FBA" w14:textId="77777777" w:rsidTr="0B73110E">
        <w:trPr>
          <w:cantSplit/>
        </w:trPr>
        <w:tc>
          <w:tcPr>
            <w:tcW w:w="1077" w:type="pct"/>
          </w:tcPr>
          <w:p w14:paraId="53F711C7" w14:textId="77777777" w:rsidR="00334747" w:rsidRPr="00745682" w:rsidRDefault="00334747">
            <w:pPr>
              <w:rPr>
                <w:rFonts w:asciiTheme="minorHAnsi" w:hAnsiTheme="minorHAnsi"/>
              </w:rPr>
            </w:pPr>
            <w:r w:rsidRPr="00745682">
              <w:rPr>
                <w:rStyle w:val="normaltextrun"/>
                <w:rFonts w:asciiTheme="minorHAnsi" w:hAnsiTheme="minorHAnsi" w:cs="Segoe UI"/>
              </w:rPr>
              <w:t>eligibility criteria  </w:t>
            </w:r>
            <w:r w:rsidRPr="00745682">
              <w:rPr>
                <w:rStyle w:val="eop"/>
                <w:rFonts w:asciiTheme="minorHAnsi" w:hAnsiTheme="minorHAnsi" w:cs="Segoe UI"/>
              </w:rPr>
              <w:t> </w:t>
            </w:r>
          </w:p>
        </w:tc>
        <w:tc>
          <w:tcPr>
            <w:tcW w:w="3923" w:type="pct"/>
          </w:tcPr>
          <w:p w14:paraId="4871EB44" w14:textId="77777777" w:rsidR="00334747" w:rsidRPr="00745682" w:rsidRDefault="00334747">
            <w:pPr>
              <w:rPr>
                <w:rFonts w:asciiTheme="minorHAnsi" w:hAnsiTheme="minorHAnsi" w:cs="Arial"/>
                <w:lang w:eastAsia="en-AU"/>
              </w:rPr>
            </w:pPr>
            <w:r w:rsidRPr="00745682">
              <w:rPr>
                <w:rStyle w:val="normaltextrun"/>
                <w:rFonts w:asciiTheme="minorHAnsi" w:hAnsiTheme="minorHAnsi" w:cs="Segoe UI"/>
              </w:rPr>
              <w:t>refer to the mandatory criteria which must be met to qualify for a grant. Assessment criteria may apply in addition to eligibility criteria.</w:t>
            </w:r>
            <w:r w:rsidRPr="00745682">
              <w:rPr>
                <w:rStyle w:val="eop"/>
                <w:rFonts w:asciiTheme="minorHAnsi" w:hAnsiTheme="minorHAnsi" w:cs="Segoe UI"/>
              </w:rPr>
              <w:t> </w:t>
            </w:r>
          </w:p>
        </w:tc>
      </w:tr>
      <w:tr w:rsidR="00334747" w:rsidRPr="00921F81" w14:paraId="3CEED8C1" w14:textId="77777777" w:rsidTr="0B73110E">
        <w:trPr>
          <w:cantSplit/>
        </w:trPr>
        <w:tc>
          <w:tcPr>
            <w:tcW w:w="1077" w:type="pct"/>
          </w:tcPr>
          <w:p w14:paraId="2D743C1C" w14:textId="77777777" w:rsidR="00334747" w:rsidRPr="00745682" w:rsidRDefault="00334747">
            <w:pPr>
              <w:rPr>
                <w:rStyle w:val="normaltextrun"/>
                <w:rFonts w:asciiTheme="minorHAnsi" w:hAnsiTheme="minorHAnsi" w:cs="Segoe UI"/>
              </w:rPr>
            </w:pPr>
            <w:r w:rsidRPr="00745682">
              <w:rPr>
                <w:rFonts w:asciiTheme="minorHAnsi" w:hAnsiTheme="minorHAnsi"/>
              </w:rPr>
              <w:t>end date</w:t>
            </w:r>
          </w:p>
        </w:tc>
        <w:tc>
          <w:tcPr>
            <w:tcW w:w="3923" w:type="pct"/>
          </w:tcPr>
          <w:p w14:paraId="5F32DA55" w14:textId="506411B8" w:rsidR="00334747" w:rsidRPr="00745682" w:rsidRDefault="00334747">
            <w:pPr>
              <w:rPr>
                <w:rStyle w:val="normaltextrun"/>
                <w:rFonts w:asciiTheme="minorHAnsi" w:hAnsiTheme="minorHAnsi" w:cs="Segoe UI"/>
              </w:rPr>
            </w:pPr>
            <w:r w:rsidRPr="00745682">
              <w:rPr>
                <w:rFonts w:asciiTheme="minorHAnsi" w:hAnsiTheme="minorHAnsi"/>
              </w:rPr>
              <w:t xml:space="preserve">the expected date that the grant activity must be </w:t>
            </w:r>
            <w:proofErr w:type="gramStart"/>
            <w:r w:rsidRPr="00745682">
              <w:rPr>
                <w:rFonts w:asciiTheme="minorHAnsi" w:hAnsiTheme="minorHAnsi"/>
              </w:rPr>
              <w:t>completed</w:t>
            </w:r>
            <w:proofErr w:type="gramEnd"/>
            <w:r w:rsidRPr="00745682">
              <w:rPr>
                <w:rFonts w:asciiTheme="minorHAnsi" w:hAnsiTheme="minorHAnsi"/>
              </w:rPr>
              <w:t xml:space="preserve"> and the grant spent by</w:t>
            </w:r>
            <w:r w:rsidR="00390092">
              <w:rPr>
                <w:rFonts w:asciiTheme="minorHAnsi" w:hAnsiTheme="minorHAnsi"/>
              </w:rPr>
              <w:t>.</w:t>
            </w:r>
            <w:r w:rsidRPr="00745682">
              <w:rPr>
                <w:rFonts w:asciiTheme="minorHAnsi" w:hAnsiTheme="minorHAnsi"/>
              </w:rPr>
              <w:t xml:space="preserve"> </w:t>
            </w:r>
          </w:p>
        </w:tc>
      </w:tr>
      <w:tr w:rsidR="00AE575F" w:rsidRPr="00921F81" w14:paraId="35206457" w14:textId="77777777" w:rsidTr="0B73110E">
        <w:trPr>
          <w:cantSplit/>
        </w:trPr>
        <w:tc>
          <w:tcPr>
            <w:tcW w:w="1077" w:type="pct"/>
          </w:tcPr>
          <w:p w14:paraId="57E62073" w14:textId="57583550" w:rsidR="00AE575F" w:rsidRPr="004D54BF" w:rsidRDefault="3DE30D7F" w:rsidP="658320F5">
            <w:pPr>
              <w:rPr>
                <w:rFonts w:asciiTheme="minorHAnsi" w:hAnsiTheme="minorHAnsi"/>
                <w:highlight w:val="yellow"/>
              </w:rPr>
            </w:pPr>
            <w:r w:rsidRPr="658320F5">
              <w:rPr>
                <w:rFonts w:asciiTheme="minorHAnsi" w:hAnsiTheme="minorHAnsi" w:cstheme="minorBidi"/>
              </w:rPr>
              <w:t>f</w:t>
            </w:r>
            <w:r w:rsidR="460ED908" w:rsidRPr="658320F5">
              <w:rPr>
                <w:rFonts w:asciiTheme="minorHAnsi" w:hAnsiTheme="minorHAnsi"/>
              </w:rPr>
              <w:t>inancial CATO member</w:t>
            </w:r>
          </w:p>
        </w:tc>
        <w:tc>
          <w:tcPr>
            <w:tcW w:w="3923" w:type="pct"/>
            <w:shd w:val="clear" w:color="auto" w:fill="auto"/>
          </w:tcPr>
          <w:p w14:paraId="3277B325" w14:textId="715AECBB" w:rsidR="00AE575F" w:rsidRPr="004D54BF" w:rsidRDefault="00CE227C">
            <w:pPr>
              <w:rPr>
                <w:rFonts w:asciiTheme="minorHAnsi" w:hAnsiTheme="minorHAnsi"/>
                <w:highlight w:val="yellow"/>
              </w:rPr>
            </w:pPr>
            <w:r w:rsidRPr="008A37A7">
              <w:rPr>
                <w:rFonts w:asciiTheme="minorHAnsi" w:hAnsiTheme="minorHAnsi"/>
              </w:rPr>
              <w:t>a</w:t>
            </w:r>
            <w:r w:rsidR="00BB1E88" w:rsidRPr="008A37A7">
              <w:rPr>
                <w:rFonts w:asciiTheme="minorHAnsi" w:hAnsiTheme="minorHAnsi"/>
              </w:rPr>
              <w:t xml:space="preserve"> member of the </w:t>
            </w:r>
            <w:r w:rsidR="00450EA6" w:rsidRPr="008A37A7">
              <w:rPr>
                <w:rFonts w:asciiTheme="minorHAnsi" w:hAnsiTheme="minorHAnsi"/>
              </w:rPr>
              <w:t>Council of Australian Tour Operators</w:t>
            </w:r>
            <w:r w:rsidR="0055607C" w:rsidRPr="008A37A7">
              <w:rPr>
                <w:rFonts w:asciiTheme="minorHAnsi" w:hAnsiTheme="minorHAnsi"/>
              </w:rPr>
              <w:t xml:space="preserve"> </w:t>
            </w:r>
            <w:r w:rsidR="0055607C" w:rsidRPr="008A37A7">
              <w:t>(CATO)</w:t>
            </w:r>
            <w:r w:rsidR="00450EA6" w:rsidRPr="008A37A7">
              <w:rPr>
                <w:rFonts w:asciiTheme="minorHAnsi" w:hAnsiTheme="minorHAnsi"/>
              </w:rPr>
              <w:t xml:space="preserve"> under </w:t>
            </w:r>
            <w:r w:rsidR="00390092" w:rsidRPr="008A37A7">
              <w:rPr>
                <w:rFonts w:asciiTheme="minorHAnsi" w:hAnsiTheme="minorHAnsi"/>
              </w:rPr>
              <w:t>the</w:t>
            </w:r>
            <w:r w:rsidR="00BB1E88" w:rsidRPr="008A37A7">
              <w:rPr>
                <w:rFonts w:asciiTheme="minorHAnsi" w:hAnsiTheme="minorHAnsi"/>
              </w:rPr>
              <w:t xml:space="preserve"> CATO full member</w:t>
            </w:r>
            <w:r w:rsidR="00390092" w:rsidRPr="008A37A7">
              <w:rPr>
                <w:rFonts w:asciiTheme="minorHAnsi" w:hAnsiTheme="minorHAnsi"/>
              </w:rPr>
              <w:t xml:space="preserve"> category only. </w:t>
            </w:r>
          </w:p>
        </w:tc>
      </w:tr>
      <w:tr w:rsidR="000E4E03" w:rsidRPr="00921F81" w14:paraId="45798A1D" w14:textId="77777777" w:rsidTr="0B73110E">
        <w:trPr>
          <w:cantSplit/>
        </w:trPr>
        <w:tc>
          <w:tcPr>
            <w:tcW w:w="1077" w:type="pct"/>
          </w:tcPr>
          <w:p w14:paraId="1AAFE618" w14:textId="3FBEA5B9" w:rsidR="000E4E03" w:rsidRPr="004D54BF" w:rsidRDefault="00543024">
            <w:pPr>
              <w:rPr>
                <w:rFonts w:asciiTheme="minorHAnsi" w:hAnsiTheme="minorHAnsi"/>
                <w:highlight w:val="yellow"/>
              </w:rPr>
            </w:pPr>
            <w:r w:rsidRPr="008A37A7">
              <w:rPr>
                <w:rFonts w:asciiTheme="minorHAnsi" w:hAnsiTheme="minorHAnsi" w:cstheme="minorBidi"/>
              </w:rPr>
              <w:t>f</w:t>
            </w:r>
            <w:r w:rsidR="000E4E03" w:rsidRPr="008A37A7">
              <w:rPr>
                <w:rFonts w:asciiTheme="minorHAnsi" w:hAnsiTheme="minorHAnsi" w:cstheme="minorBidi"/>
              </w:rPr>
              <w:t>inancial year</w:t>
            </w:r>
          </w:p>
        </w:tc>
        <w:tc>
          <w:tcPr>
            <w:tcW w:w="3923" w:type="pct"/>
            <w:shd w:val="clear" w:color="auto" w:fill="auto"/>
          </w:tcPr>
          <w:p w14:paraId="691AD566" w14:textId="12118284" w:rsidR="000E4E03" w:rsidRPr="004D54BF" w:rsidRDefault="00CE227C">
            <w:pPr>
              <w:rPr>
                <w:rFonts w:asciiTheme="minorHAnsi" w:hAnsiTheme="minorHAnsi"/>
                <w:highlight w:val="yellow"/>
              </w:rPr>
            </w:pPr>
            <w:r w:rsidRPr="008A37A7">
              <w:rPr>
                <w:rFonts w:asciiTheme="minorHAnsi" w:hAnsiTheme="minorHAnsi" w:cstheme="minorBidi"/>
              </w:rPr>
              <w:t>t</w:t>
            </w:r>
            <w:r w:rsidR="000E4E03" w:rsidRPr="008A37A7">
              <w:rPr>
                <w:rFonts w:asciiTheme="minorHAnsi" w:hAnsiTheme="minorHAnsi" w:cstheme="minorBidi"/>
              </w:rPr>
              <w:t xml:space="preserve">he financial year that </w:t>
            </w:r>
            <w:r w:rsidR="00543024" w:rsidRPr="008A37A7">
              <w:rPr>
                <w:rFonts w:asciiTheme="minorHAnsi" w:hAnsiTheme="minorHAnsi" w:cstheme="minorBidi"/>
              </w:rPr>
              <w:t xml:space="preserve">the applicant’s business operates under. This may </w:t>
            </w:r>
            <w:r w:rsidR="00DD793D" w:rsidRPr="008A37A7">
              <w:rPr>
                <w:rFonts w:asciiTheme="minorHAnsi" w:hAnsiTheme="minorHAnsi" w:cstheme="minorBidi"/>
              </w:rPr>
              <w:t xml:space="preserve">differ from </w:t>
            </w:r>
            <w:r w:rsidR="00CD23D8" w:rsidRPr="008A37A7">
              <w:rPr>
                <w:rFonts w:asciiTheme="minorHAnsi" w:hAnsiTheme="minorHAnsi" w:cstheme="minorBidi"/>
              </w:rPr>
              <w:t xml:space="preserve">Australian financial year of </w:t>
            </w:r>
            <w:r w:rsidR="00543024" w:rsidRPr="008A37A7">
              <w:rPr>
                <w:rFonts w:asciiTheme="minorHAnsi" w:hAnsiTheme="minorHAnsi" w:cstheme="minorBidi"/>
              </w:rPr>
              <w:t xml:space="preserve">1 July – 30 June. </w:t>
            </w:r>
          </w:p>
        </w:tc>
      </w:tr>
      <w:tr w:rsidR="00334747" w:rsidRPr="00921F81" w14:paraId="4C649511" w14:textId="77777777" w:rsidTr="0B73110E">
        <w:trPr>
          <w:cantSplit/>
        </w:trPr>
        <w:tc>
          <w:tcPr>
            <w:tcW w:w="1077" w:type="pct"/>
          </w:tcPr>
          <w:p w14:paraId="31FE30D7" w14:textId="77777777" w:rsidR="00334747" w:rsidRPr="00745682" w:rsidRDefault="00334747">
            <w:pPr>
              <w:rPr>
                <w:rFonts w:asciiTheme="minorHAnsi" w:hAnsiTheme="minorHAnsi"/>
              </w:rPr>
            </w:pPr>
            <w:r w:rsidRPr="00745682">
              <w:rPr>
                <w:rFonts w:asciiTheme="minorHAnsi" w:hAnsiTheme="minorHAnsi" w:cs="Arial"/>
                <w:lang w:eastAsia="en-AU"/>
              </w:rPr>
              <w:t xml:space="preserve">grant </w:t>
            </w:r>
          </w:p>
        </w:tc>
        <w:tc>
          <w:tcPr>
            <w:tcW w:w="3923" w:type="pct"/>
          </w:tcPr>
          <w:p w14:paraId="7FA481F1" w14:textId="77777777" w:rsidR="00334747" w:rsidRPr="00745682" w:rsidRDefault="00334747">
            <w:pPr>
              <w:suppressAutoHyphens/>
              <w:spacing w:before="60"/>
              <w:rPr>
                <w:rFonts w:asciiTheme="minorHAnsi" w:hAnsiTheme="minorHAnsi" w:cs="Arial"/>
              </w:rPr>
            </w:pPr>
            <w:r w:rsidRPr="00745682">
              <w:rPr>
                <w:rFonts w:asciiTheme="minorHAnsi" w:hAnsiTheme="minorHAnsi"/>
              </w:rPr>
              <w:t xml:space="preserve">for the purposes of the CGRGs, a ‘grant’ is an arrangement for the provision of financial assistance by the </w:t>
            </w:r>
            <w:r w:rsidRPr="00745682">
              <w:rPr>
                <w:rFonts w:asciiTheme="minorHAnsi" w:hAnsiTheme="minorHAnsi" w:cs="Arial"/>
              </w:rPr>
              <w:t>Commonwealth or on behalf of the Commonwealth:</w:t>
            </w:r>
          </w:p>
          <w:p w14:paraId="6519F295" w14:textId="77777777" w:rsidR="00334747" w:rsidRPr="00745682" w:rsidRDefault="00334747" w:rsidP="004F4524">
            <w:pPr>
              <w:pStyle w:val="NumberedList2"/>
              <w:numPr>
                <w:ilvl w:val="1"/>
                <w:numId w:val="24"/>
              </w:numPr>
              <w:spacing w:before="60"/>
              <w:ind w:left="284"/>
              <w:rPr>
                <w:rFonts w:asciiTheme="minorHAnsi" w:hAnsiTheme="minorHAnsi" w:cs="Arial"/>
                <w:sz w:val="20"/>
                <w:szCs w:val="20"/>
              </w:rPr>
            </w:pPr>
            <w:r w:rsidRPr="48C93FF6">
              <w:rPr>
                <w:rFonts w:asciiTheme="minorHAnsi" w:hAnsiTheme="minorHAnsi" w:cs="Arial"/>
                <w:sz w:val="20"/>
                <w:szCs w:val="20"/>
              </w:rPr>
              <w:t>under which relevant money</w:t>
            </w:r>
            <w:r w:rsidRPr="48C93FF6">
              <w:rPr>
                <w:rStyle w:val="FootnoteReference"/>
                <w:rFonts w:asciiTheme="minorHAnsi" w:hAnsiTheme="minorHAnsi" w:cs="Arial"/>
                <w:sz w:val="20"/>
                <w:szCs w:val="20"/>
              </w:rPr>
              <w:footnoteReference w:id="6"/>
            </w:r>
            <w:r w:rsidRPr="48C93FF6">
              <w:rPr>
                <w:rFonts w:asciiTheme="minorHAnsi" w:hAnsiTheme="minorHAnsi" w:cs="Arial"/>
                <w:sz w:val="20"/>
                <w:szCs w:val="20"/>
              </w:rPr>
              <w:t xml:space="preserve"> or other </w:t>
            </w:r>
            <w:hyperlink r:id="rId43" w:history="1">
              <w:r w:rsidRPr="48C93FF6">
                <w:rPr>
                  <w:rStyle w:val="Hyperlink"/>
                  <w:rFonts w:asciiTheme="minorHAnsi" w:hAnsiTheme="minorHAnsi" w:cs="Arial"/>
                  <w:sz w:val="20"/>
                  <w:szCs w:val="20"/>
                </w:rPr>
                <w:t>Consolidated Revenue Fund</w:t>
              </w:r>
            </w:hyperlink>
            <w:r w:rsidRPr="48C93FF6">
              <w:rPr>
                <w:rFonts w:asciiTheme="minorHAnsi" w:hAnsiTheme="minorHAnsi" w:cs="Arial"/>
                <w:sz w:val="20"/>
                <w:szCs w:val="20"/>
              </w:rPr>
              <w:t xml:space="preserve"> (CRF) money</w:t>
            </w:r>
            <w:r w:rsidRPr="48C93FF6">
              <w:rPr>
                <w:rStyle w:val="FootnoteReference"/>
                <w:rFonts w:asciiTheme="minorHAnsi" w:hAnsiTheme="minorHAnsi" w:cs="Arial"/>
                <w:sz w:val="20"/>
                <w:szCs w:val="20"/>
              </w:rPr>
              <w:footnoteReference w:id="7"/>
            </w:r>
            <w:r w:rsidRPr="48C93FF6">
              <w:rPr>
                <w:rFonts w:asciiTheme="minorHAnsi" w:hAnsiTheme="minorHAnsi" w:cs="Arial"/>
                <w:sz w:val="20"/>
                <w:szCs w:val="20"/>
              </w:rPr>
              <w:t xml:space="preserve"> is to be paid to a grantee other than the Commonwealth; and</w:t>
            </w:r>
          </w:p>
          <w:p w14:paraId="2F7C3E08" w14:textId="77777777" w:rsidR="00334747" w:rsidRPr="00745682" w:rsidRDefault="00334747" w:rsidP="004F4524">
            <w:pPr>
              <w:pStyle w:val="NumberedList2"/>
              <w:numPr>
                <w:ilvl w:val="1"/>
                <w:numId w:val="23"/>
              </w:numPr>
              <w:spacing w:before="60"/>
              <w:ind w:left="284"/>
              <w:rPr>
                <w:rFonts w:asciiTheme="minorHAnsi" w:hAnsiTheme="minorHAnsi"/>
                <w:sz w:val="20"/>
                <w:szCs w:val="20"/>
              </w:rPr>
            </w:pPr>
            <w:r w:rsidRPr="00745682">
              <w:rPr>
                <w:rFonts w:asciiTheme="minorHAnsi" w:hAnsiTheme="minorHAnsi" w:cs="Arial"/>
                <w:sz w:val="20"/>
                <w:szCs w:val="20"/>
              </w:rPr>
              <w:t xml:space="preserve">which is intended to help address one or more of the Australian Government’s policy outcomes while assisting the grantee achieve its objectives. </w:t>
            </w:r>
          </w:p>
        </w:tc>
      </w:tr>
      <w:tr w:rsidR="00334747" w:rsidRPr="00921F81" w14:paraId="3474079E" w14:textId="77777777" w:rsidTr="0B73110E">
        <w:trPr>
          <w:cantSplit/>
        </w:trPr>
        <w:tc>
          <w:tcPr>
            <w:tcW w:w="1077" w:type="pct"/>
          </w:tcPr>
          <w:p w14:paraId="49B7970D" w14:textId="77777777" w:rsidR="00334747" w:rsidRPr="00745682" w:rsidRDefault="00334747">
            <w:pPr>
              <w:rPr>
                <w:rFonts w:asciiTheme="minorHAnsi" w:hAnsiTheme="minorHAnsi" w:cs="Arial"/>
                <w:lang w:eastAsia="en-AU"/>
              </w:rPr>
            </w:pPr>
            <w:r w:rsidRPr="00745682">
              <w:rPr>
                <w:rFonts w:asciiTheme="minorHAnsi" w:hAnsiTheme="minorHAnsi"/>
              </w:rPr>
              <w:t>grant activity/activities</w:t>
            </w:r>
          </w:p>
        </w:tc>
        <w:tc>
          <w:tcPr>
            <w:tcW w:w="3923" w:type="pct"/>
          </w:tcPr>
          <w:p w14:paraId="232A9A74" w14:textId="77777777" w:rsidR="00334747" w:rsidRPr="00745682" w:rsidRDefault="00334747">
            <w:pPr>
              <w:rPr>
                <w:rFonts w:asciiTheme="minorHAnsi" w:hAnsiTheme="minorHAnsi" w:cs="Arial"/>
                <w:lang w:eastAsia="en-AU"/>
              </w:rPr>
            </w:pPr>
            <w:r w:rsidRPr="00745682">
              <w:rPr>
                <w:rFonts w:asciiTheme="minorHAnsi" w:hAnsiTheme="minorHAnsi"/>
              </w:rPr>
              <w:t>refers to the project/tasks/services that the grantee is required or can undertake.</w:t>
            </w:r>
          </w:p>
        </w:tc>
      </w:tr>
      <w:tr w:rsidR="00334747" w:rsidRPr="00921F81" w14:paraId="319ED1B0" w14:textId="77777777" w:rsidTr="0B73110E">
        <w:trPr>
          <w:cantSplit/>
        </w:trPr>
        <w:tc>
          <w:tcPr>
            <w:tcW w:w="1077" w:type="pct"/>
          </w:tcPr>
          <w:p w14:paraId="62550A12" w14:textId="77777777" w:rsidR="00334747" w:rsidRPr="00745682" w:rsidRDefault="008E0FBF">
            <w:pPr>
              <w:rPr>
                <w:rFonts w:asciiTheme="minorHAnsi" w:hAnsiTheme="minorHAnsi"/>
              </w:rPr>
            </w:pPr>
            <w:hyperlink r:id="rId44" w:history="1">
              <w:proofErr w:type="spellStart"/>
              <w:r w:rsidR="00334747" w:rsidRPr="00745682">
                <w:rPr>
                  <w:rStyle w:val="Hyperlink"/>
                  <w:rFonts w:asciiTheme="minorHAnsi" w:hAnsiTheme="minorHAnsi"/>
                </w:rPr>
                <w:t>GrantConnect</w:t>
              </w:r>
              <w:proofErr w:type="spellEnd"/>
            </w:hyperlink>
          </w:p>
        </w:tc>
        <w:tc>
          <w:tcPr>
            <w:tcW w:w="3923" w:type="pct"/>
          </w:tcPr>
          <w:p w14:paraId="73702DED" w14:textId="77777777" w:rsidR="00334747" w:rsidRPr="00745682" w:rsidRDefault="00334747">
            <w:pPr>
              <w:rPr>
                <w:rFonts w:asciiTheme="minorHAnsi" w:hAnsiTheme="minorHAnsi"/>
              </w:rPr>
            </w:pPr>
            <w:r w:rsidRPr="00745682">
              <w:rPr>
                <w:rFonts w:asciiTheme="minorHAnsi" w:hAnsiTheme="minorHAnsi"/>
              </w:rPr>
              <w:t>is the Australian Government’s whole-of-government grants information system, which centralises the publication and reporting of Commonwealth grants in accordance with the CGRGs.</w:t>
            </w:r>
          </w:p>
        </w:tc>
      </w:tr>
      <w:tr w:rsidR="00334747" w:rsidRPr="00921F81" w14:paraId="6E6E26AC" w14:textId="77777777" w:rsidTr="0B73110E">
        <w:trPr>
          <w:cantSplit/>
        </w:trPr>
        <w:tc>
          <w:tcPr>
            <w:tcW w:w="1077" w:type="pct"/>
          </w:tcPr>
          <w:p w14:paraId="34DF18B1" w14:textId="77777777" w:rsidR="00334747" w:rsidRPr="00745682" w:rsidRDefault="00334747">
            <w:pPr>
              <w:rPr>
                <w:rFonts w:asciiTheme="minorHAnsi" w:hAnsiTheme="minorHAnsi"/>
              </w:rPr>
            </w:pPr>
            <w:r w:rsidRPr="00745682">
              <w:rPr>
                <w:rFonts w:asciiTheme="minorHAnsi" w:hAnsiTheme="minorHAnsi" w:cs="Arial"/>
                <w:lang w:eastAsia="en-AU"/>
              </w:rPr>
              <w:t>grantee</w:t>
            </w:r>
          </w:p>
        </w:tc>
        <w:tc>
          <w:tcPr>
            <w:tcW w:w="3923" w:type="pct"/>
          </w:tcPr>
          <w:p w14:paraId="6DC30A47" w14:textId="080D3369" w:rsidR="00334747" w:rsidRPr="00745682" w:rsidRDefault="00334747">
            <w:pPr>
              <w:rPr>
                <w:rFonts w:asciiTheme="minorHAnsi" w:hAnsiTheme="minorHAnsi"/>
              </w:rPr>
            </w:pPr>
            <w:r w:rsidRPr="00745682">
              <w:rPr>
                <w:rFonts w:asciiTheme="minorHAnsi" w:hAnsiTheme="minorHAnsi"/>
              </w:rPr>
              <w:t xml:space="preserve">the recipient (individual/organisation) of a </w:t>
            </w:r>
            <w:r w:rsidR="007B25B1">
              <w:rPr>
                <w:rFonts w:asciiTheme="minorHAnsi" w:hAnsiTheme="minorHAnsi"/>
              </w:rPr>
              <w:t>letter of</w:t>
            </w:r>
            <w:r w:rsidRPr="00745682">
              <w:rPr>
                <w:rFonts w:asciiTheme="minorHAnsi" w:hAnsiTheme="minorHAnsi"/>
              </w:rPr>
              <w:t xml:space="preserve"> agreement and grant payment </w:t>
            </w:r>
          </w:p>
        </w:tc>
      </w:tr>
      <w:tr w:rsidR="00334747" w:rsidRPr="00921F81" w14:paraId="55DF2696" w14:textId="77777777" w:rsidTr="0B73110E">
        <w:trPr>
          <w:cantSplit/>
        </w:trPr>
        <w:tc>
          <w:tcPr>
            <w:tcW w:w="1077" w:type="pct"/>
          </w:tcPr>
          <w:p w14:paraId="12CE8F72" w14:textId="77777777" w:rsidR="00334747" w:rsidRPr="00745682" w:rsidRDefault="00334747">
            <w:pPr>
              <w:rPr>
                <w:rFonts w:asciiTheme="minorHAnsi" w:hAnsiTheme="minorHAnsi"/>
              </w:rPr>
            </w:pPr>
            <w:r w:rsidRPr="00745682">
              <w:rPr>
                <w:rFonts w:asciiTheme="minorHAnsi" w:hAnsiTheme="minorHAnsi"/>
              </w:rPr>
              <w:t>grant opportunity</w:t>
            </w:r>
          </w:p>
        </w:tc>
        <w:tc>
          <w:tcPr>
            <w:tcW w:w="3923" w:type="pct"/>
          </w:tcPr>
          <w:p w14:paraId="1961BEBD" w14:textId="77777777" w:rsidR="00334747" w:rsidRPr="00745682" w:rsidRDefault="00334747">
            <w:pPr>
              <w:rPr>
                <w:rFonts w:asciiTheme="minorHAnsi" w:hAnsiTheme="minorHAnsi"/>
              </w:rPr>
            </w:pPr>
            <w:r w:rsidRPr="00745682">
              <w:rPr>
                <w:rFonts w:asciiTheme="minorHAnsi" w:hAnsiTheme="minorHAnsi"/>
              </w:rPr>
              <w:t xml:space="preserve">refers to the specific grant round or process where a Commonwealth grant is made available to potential grantees. Grant opportunities may be open or </w:t>
            </w:r>
            <w:proofErr w:type="gramStart"/>
            <w:r w:rsidRPr="00745682">
              <w:rPr>
                <w:rFonts w:asciiTheme="minorHAnsi" w:hAnsiTheme="minorHAnsi"/>
              </w:rPr>
              <w:t>targeted, and</w:t>
            </w:r>
            <w:proofErr w:type="gramEnd"/>
            <w:r w:rsidRPr="00745682">
              <w:rPr>
                <w:rFonts w:asciiTheme="minorHAnsi" w:hAnsiTheme="minorHAnsi"/>
              </w:rPr>
              <w:t xml:space="preserve"> will reflect the relevant grant selection process.</w:t>
            </w:r>
          </w:p>
        </w:tc>
      </w:tr>
      <w:tr w:rsidR="00334747" w:rsidRPr="00921F81" w14:paraId="38E1FE69" w14:textId="77777777" w:rsidTr="0B73110E">
        <w:trPr>
          <w:cantSplit/>
        </w:trPr>
        <w:tc>
          <w:tcPr>
            <w:tcW w:w="1077" w:type="pct"/>
          </w:tcPr>
          <w:p w14:paraId="7AFE0544" w14:textId="2564A636" w:rsidR="00334747" w:rsidRPr="00745682" w:rsidRDefault="00334747">
            <w:pPr>
              <w:rPr>
                <w:rFonts w:asciiTheme="minorHAnsi" w:hAnsiTheme="minorHAnsi"/>
              </w:rPr>
            </w:pPr>
            <w:r w:rsidRPr="00745682">
              <w:rPr>
                <w:rFonts w:asciiTheme="minorHAnsi" w:hAnsiTheme="minorHAnsi"/>
              </w:rPr>
              <w:t>grant program</w:t>
            </w:r>
          </w:p>
        </w:tc>
        <w:tc>
          <w:tcPr>
            <w:tcW w:w="3923" w:type="pct"/>
          </w:tcPr>
          <w:p w14:paraId="7E1CFB4F" w14:textId="77777777" w:rsidR="00334747" w:rsidRPr="00745682" w:rsidRDefault="00334747">
            <w:pPr>
              <w:rPr>
                <w:rFonts w:asciiTheme="minorHAnsi" w:hAnsiTheme="minorHAnsi" w:cs="Arial"/>
              </w:rPr>
            </w:pPr>
            <w:r w:rsidRPr="00745682">
              <w:rPr>
                <w:rFonts w:asciiTheme="minorHAnsi" w:hAnsiTheme="minorHAnsi" w:cs="Arial"/>
              </w:rPr>
              <w:t>a grant ‘Program’ carries its natural meaning and is intended to cover a potentially wide range of related activities aimed at achieving government policy outcomes. A grant Program is a group of one or more grant opportunities under a single Austrade Portfolio Budget Statement Program.</w:t>
            </w:r>
          </w:p>
        </w:tc>
      </w:tr>
      <w:tr w:rsidR="00E9008C" w:rsidRPr="00921F81" w14:paraId="65E6E9C3" w14:textId="77777777" w:rsidTr="0B73110E">
        <w:trPr>
          <w:cantSplit/>
        </w:trPr>
        <w:tc>
          <w:tcPr>
            <w:tcW w:w="1077" w:type="pct"/>
          </w:tcPr>
          <w:p w14:paraId="235C5DFF" w14:textId="58E8E2C2" w:rsidR="00E9008C" w:rsidRPr="004D54BF" w:rsidRDefault="004943C9">
            <w:pPr>
              <w:rPr>
                <w:rFonts w:asciiTheme="minorHAnsi" w:hAnsiTheme="minorHAnsi" w:cs="Arial"/>
                <w:highlight w:val="yellow"/>
              </w:rPr>
            </w:pPr>
            <w:r w:rsidRPr="00800E35">
              <w:rPr>
                <w:rFonts w:asciiTheme="minorHAnsi" w:hAnsiTheme="minorHAnsi" w:cs="Arial"/>
              </w:rPr>
              <w:lastRenderedPageBreak/>
              <w:t>i</w:t>
            </w:r>
            <w:r w:rsidR="00E9008C" w:rsidRPr="00800E35">
              <w:rPr>
                <w:rFonts w:asciiTheme="minorHAnsi" w:hAnsiTheme="minorHAnsi" w:cs="Arial"/>
              </w:rPr>
              <w:t>nbound tour</w:t>
            </w:r>
            <w:r w:rsidRPr="00800E35">
              <w:rPr>
                <w:rFonts w:asciiTheme="minorHAnsi" w:hAnsiTheme="minorHAnsi" w:cs="Arial"/>
              </w:rPr>
              <w:t xml:space="preserve"> operator</w:t>
            </w:r>
          </w:p>
        </w:tc>
        <w:tc>
          <w:tcPr>
            <w:tcW w:w="3923" w:type="pct"/>
          </w:tcPr>
          <w:p w14:paraId="298EC9F8" w14:textId="17BF2671" w:rsidR="00E9008C" w:rsidRPr="004D54BF" w:rsidRDefault="0062507A">
            <w:pPr>
              <w:rPr>
                <w:rFonts w:asciiTheme="minorHAnsi" w:hAnsiTheme="minorHAnsi" w:cs="Arial"/>
                <w:highlight w:val="yellow"/>
              </w:rPr>
            </w:pPr>
            <w:r w:rsidRPr="00800E35">
              <w:rPr>
                <w:rFonts w:asciiTheme="minorHAnsi" w:hAnsiTheme="minorHAnsi" w:cs="Arial"/>
              </w:rPr>
              <w:t>an</w:t>
            </w:r>
            <w:r w:rsidR="00E9008C" w:rsidRPr="00800E35">
              <w:rPr>
                <w:rFonts w:asciiTheme="minorHAnsi" w:hAnsiTheme="minorHAnsi" w:cs="Arial"/>
              </w:rPr>
              <w:t xml:space="preserve"> inbound tour operator (ITO) is an Australian-based business that </w:t>
            </w:r>
            <w:r w:rsidR="005F670C" w:rsidRPr="00800E35">
              <w:rPr>
                <w:rFonts w:asciiTheme="minorHAnsi" w:hAnsiTheme="minorHAnsi" w:cs="Arial"/>
              </w:rPr>
              <w:t xml:space="preserve">curates Australian travel itineraries on behalf of international travel wholesalers. They </w:t>
            </w:r>
            <w:r w:rsidR="00E9008C" w:rsidRPr="00800E35">
              <w:rPr>
                <w:rFonts w:asciiTheme="minorHAnsi" w:hAnsiTheme="minorHAnsi" w:cs="Arial"/>
              </w:rPr>
              <w:t xml:space="preserve">provide itinerary planning, product selection and co-ordinate the reservation, </w:t>
            </w:r>
            <w:proofErr w:type="gramStart"/>
            <w:r w:rsidR="00E9008C" w:rsidRPr="00800E35">
              <w:rPr>
                <w:rFonts w:asciiTheme="minorHAnsi" w:hAnsiTheme="minorHAnsi" w:cs="Arial"/>
              </w:rPr>
              <w:t>confirmation</w:t>
            </w:r>
            <w:proofErr w:type="gramEnd"/>
            <w:r w:rsidR="00E9008C" w:rsidRPr="00800E35">
              <w:rPr>
                <w:rFonts w:asciiTheme="minorHAnsi" w:hAnsiTheme="minorHAnsi" w:cs="Arial"/>
              </w:rPr>
              <w:t xml:space="preserve"> and payment of travel arrangements </w:t>
            </w:r>
            <w:r w:rsidR="00AE64C8" w:rsidRPr="00800E35">
              <w:rPr>
                <w:rFonts w:asciiTheme="minorHAnsi" w:hAnsiTheme="minorHAnsi" w:cs="Arial"/>
              </w:rPr>
              <w:t>to Australian tourism suppliers</w:t>
            </w:r>
            <w:r w:rsidR="00F5333B" w:rsidRPr="00800E35">
              <w:rPr>
                <w:rFonts w:asciiTheme="minorHAnsi" w:hAnsiTheme="minorHAnsi" w:cs="Arial"/>
              </w:rPr>
              <w:t xml:space="preserve"> on behalf of their overseas clients</w:t>
            </w:r>
            <w:r w:rsidR="00E9008C" w:rsidRPr="00800E35">
              <w:rPr>
                <w:rFonts w:asciiTheme="minorHAnsi" w:hAnsiTheme="minorHAnsi" w:cs="Arial"/>
              </w:rPr>
              <w:t>. They bring components of the Australian travel experience together to form itineraries which are promoted and sold overseas</w:t>
            </w:r>
            <w:r w:rsidR="00F2467E" w:rsidRPr="00800E35">
              <w:rPr>
                <w:rFonts w:asciiTheme="minorHAnsi" w:hAnsiTheme="minorHAnsi" w:cs="Arial"/>
              </w:rPr>
              <w:t>.</w:t>
            </w:r>
          </w:p>
        </w:tc>
      </w:tr>
      <w:tr w:rsidR="00334747" w:rsidRPr="00921F81" w14:paraId="5D0FE6B9" w14:textId="77777777" w:rsidTr="0B73110E">
        <w:trPr>
          <w:cantSplit/>
        </w:trPr>
        <w:tc>
          <w:tcPr>
            <w:tcW w:w="1077" w:type="pct"/>
          </w:tcPr>
          <w:p w14:paraId="50E9CD99" w14:textId="5BF2FB05" w:rsidR="00334747" w:rsidRPr="00745682" w:rsidRDefault="003D0377">
            <w:pPr>
              <w:rPr>
                <w:rFonts w:asciiTheme="minorHAnsi" w:hAnsiTheme="minorHAnsi"/>
              </w:rPr>
            </w:pPr>
            <w:r>
              <w:rPr>
                <w:rFonts w:asciiTheme="minorHAnsi" w:hAnsiTheme="minorHAnsi"/>
              </w:rPr>
              <w:t>l</w:t>
            </w:r>
            <w:r w:rsidR="00334747" w:rsidRPr="00745682">
              <w:rPr>
                <w:rFonts w:asciiTheme="minorHAnsi" w:hAnsiTheme="minorHAnsi"/>
              </w:rPr>
              <w:t>etter of agreement</w:t>
            </w:r>
          </w:p>
        </w:tc>
        <w:tc>
          <w:tcPr>
            <w:tcW w:w="3923" w:type="pct"/>
          </w:tcPr>
          <w:p w14:paraId="34813D0D" w14:textId="77777777" w:rsidR="00334747" w:rsidRPr="00745682" w:rsidRDefault="00334747">
            <w:pPr>
              <w:rPr>
                <w:rFonts w:asciiTheme="minorHAnsi" w:hAnsiTheme="minorHAnsi" w:cs="Arial"/>
              </w:rPr>
            </w:pPr>
            <w:r w:rsidRPr="00745682">
              <w:rPr>
                <w:rFonts w:asciiTheme="minorHAnsi" w:hAnsiTheme="minorHAnsi"/>
              </w:rPr>
              <w:t>sets out the relationship between the parties to the agreement and specifies the details of the grant.</w:t>
            </w:r>
          </w:p>
        </w:tc>
      </w:tr>
      <w:tr w:rsidR="00334747" w:rsidRPr="00921F81" w14:paraId="37FF7F44" w14:textId="77777777" w:rsidTr="0B73110E">
        <w:trPr>
          <w:cantSplit/>
        </w:trPr>
        <w:tc>
          <w:tcPr>
            <w:tcW w:w="1077" w:type="pct"/>
            <w:shd w:val="clear" w:color="auto" w:fill="auto"/>
          </w:tcPr>
          <w:p w14:paraId="46134097" w14:textId="0DB414A0" w:rsidR="00334747" w:rsidRPr="00745682" w:rsidRDefault="00334747">
            <w:pPr>
              <w:rPr>
                <w:rFonts w:asciiTheme="minorHAnsi" w:hAnsiTheme="minorHAnsi"/>
              </w:rPr>
            </w:pPr>
            <w:r w:rsidRPr="00745682">
              <w:rPr>
                <w:rFonts w:asciiTheme="minorHAnsi" w:hAnsiTheme="minorHAnsi"/>
              </w:rPr>
              <w:t>PBS Program</w:t>
            </w:r>
          </w:p>
        </w:tc>
        <w:tc>
          <w:tcPr>
            <w:tcW w:w="3923" w:type="pct"/>
          </w:tcPr>
          <w:p w14:paraId="6BA1C495" w14:textId="77777777" w:rsidR="00334747" w:rsidRPr="00745682" w:rsidRDefault="00334747">
            <w:pPr>
              <w:rPr>
                <w:rFonts w:asciiTheme="minorHAnsi" w:hAnsiTheme="minorHAnsi"/>
              </w:rPr>
            </w:pPr>
            <w:r w:rsidRPr="00745682">
              <w:rPr>
                <w:rFonts w:asciiTheme="minorHAnsi" w:hAnsiTheme="minorHAnsi" w:cs="Arial"/>
              </w:rPr>
              <w:t xml:space="preserve">described within the entity’s </w:t>
            </w:r>
            <w:hyperlink r:id="rId45" w:history="1">
              <w:r w:rsidRPr="00745682">
                <w:rPr>
                  <w:rStyle w:val="Hyperlink"/>
                  <w:rFonts w:asciiTheme="minorHAnsi" w:hAnsiTheme="minorHAnsi" w:cs="Arial"/>
                </w:rPr>
                <w:t>Portfolio Budget Statement</w:t>
              </w:r>
            </w:hyperlink>
            <w:r w:rsidRPr="00745682">
              <w:rPr>
                <w:rFonts w:asciiTheme="minorHAnsi" w:hAnsiTheme="minorHAnsi" w:cs="Arial"/>
              </w:rPr>
              <w:t xml:space="preserve">, </w:t>
            </w:r>
            <w:r w:rsidRPr="00745682">
              <w:rPr>
                <w:rFonts w:asciiTheme="minorHAnsi" w:hAnsiTheme="minorHAnsi"/>
              </w:rPr>
              <w:t xml:space="preserve">PBS programs each link to a single outcome and provide transparency for funding decisions. These high-level PBS programs often comprise a number of lower </w:t>
            </w:r>
            <w:proofErr w:type="gramStart"/>
            <w:r w:rsidRPr="00745682">
              <w:rPr>
                <w:rFonts w:asciiTheme="minorHAnsi" w:hAnsiTheme="minorHAnsi"/>
              </w:rPr>
              <w:t>level</w:t>
            </w:r>
            <w:proofErr w:type="gramEnd"/>
            <w:r w:rsidRPr="00745682">
              <w:rPr>
                <w:rFonts w:asciiTheme="minorHAnsi" w:hAnsiTheme="minorHAnsi"/>
              </w:rPr>
              <w:t xml:space="preserve">, more publicly recognised programs, some of which will be Grant Programs. A PBS Program may have more than one Grant Program associated with it, and each of these may have </w:t>
            </w:r>
            <w:r w:rsidRPr="00745682">
              <w:rPr>
                <w:rFonts w:asciiTheme="minorHAnsi" w:hAnsiTheme="minorHAnsi" w:cs="Arial"/>
              </w:rPr>
              <w:t>one or more grant opportunities.</w:t>
            </w:r>
          </w:p>
        </w:tc>
      </w:tr>
      <w:tr w:rsidR="00334747" w:rsidRPr="00921F81" w14:paraId="38373882" w14:textId="77777777" w:rsidTr="0B73110E">
        <w:trPr>
          <w:cantSplit/>
        </w:trPr>
        <w:tc>
          <w:tcPr>
            <w:tcW w:w="1077" w:type="pct"/>
          </w:tcPr>
          <w:p w14:paraId="5FC22659" w14:textId="77777777" w:rsidR="00334747" w:rsidRPr="00745682" w:rsidRDefault="00334747">
            <w:pPr>
              <w:rPr>
                <w:rFonts w:asciiTheme="minorHAnsi" w:hAnsiTheme="minorHAnsi"/>
              </w:rPr>
            </w:pPr>
            <w:r w:rsidRPr="00745682">
              <w:rPr>
                <w:rFonts w:asciiTheme="minorHAnsi" w:hAnsiTheme="minorHAnsi"/>
              </w:rPr>
              <w:t>RITG</w:t>
            </w:r>
          </w:p>
        </w:tc>
        <w:tc>
          <w:tcPr>
            <w:tcW w:w="3923" w:type="pct"/>
          </w:tcPr>
          <w:p w14:paraId="36460B96" w14:textId="0EE316EC" w:rsidR="00334747" w:rsidRPr="00745682" w:rsidRDefault="00334747" w:rsidP="0B73110E">
            <w:pPr>
              <w:rPr>
                <w:rFonts w:asciiTheme="minorHAnsi" w:hAnsiTheme="minorHAnsi" w:cs="Arial"/>
              </w:rPr>
            </w:pPr>
            <w:r w:rsidRPr="0B73110E">
              <w:rPr>
                <w:rFonts w:asciiTheme="minorHAnsi" w:hAnsiTheme="minorHAnsi"/>
              </w:rPr>
              <w:t>Reviving International Tourism</w:t>
            </w:r>
            <w:r w:rsidR="3674248E" w:rsidRPr="0B73110E">
              <w:rPr>
                <w:rFonts w:asciiTheme="minorHAnsi" w:hAnsiTheme="minorHAnsi"/>
              </w:rPr>
              <w:t xml:space="preserve"> Grant</w:t>
            </w:r>
            <w:r w:rsidRPr="0B73110E">
              <w:rPr>
                <w:rFonts w:asciiTheme="minorHAnsi" w:hAnsiTheme="minorHAnsi"/>
              </w:rPr>
              <w:t xml:space="preserve"> Program</w:t>
            </w:r>
            <w:r w:rsidR="3674248E" w:rsidRPr="0B73110E">
              <w:rPr>
                <w:rFonts w:asciiTheme="minorHAnsi" w:hAnsiTheme="minorHAnsi"/>
              </w:rPr>
              <w:t xml:space="preserve"> (</w:t>
            </w:r>
            <w:r w:rsidR="170D5E4B" w:rsidRPr="0B73110E">
              <w:rPr>
                <w:rFonts w:asciiTheme="minorHAnsi" w:hAnsiTheme="minorHAnsi"/>
              </w:rPr>
              <w:t>also referred to as The Program</w:t>
            </w:r>
            <w:r w:rsidR="3674248E" w:rsidRPr="0B73110E">
              <w:rPr>
                <w:rFonts w:asciiTheme="minorHAnsi" w:hAnsiTheme="minorHAnsi"/>
              </w:rPr>
              <w:t>)</w:t>
            </w:r>
            <w:r w:rsidR="088F5A96" w:rsidRPr="0B73110E">
              <w:rPr>
                <w:rFonts w:asciiTheme="minorHAnsi" w:hAnsiTheme="minorHAnsi"/>
              </w:rPr>
              <w:t>.</w:t>
            </w:r>
          </w:p>
        </w:tc>
      </w:tr>
      <w:tr w:rsidR="00334747" w:rsidRPr="00921F81" w14:paraId="10395C25" w14:textId="77777777" w:rsidTr="0B73110E">
        <w:trPr>
          <w:cantSplit/>
        </w:trPr>
        <w:tc>
          <w:tcPr>
            <w:tcW w:w="1077" w:type="pct"/>
          </w:tcPr>
          <w:p w14:paraId="397FA3DA" w14:textId="77777777" w:rsidR="00334747" w:rsidRPr="00745682" w:rsidRDefault="00334747">
            <w:pPr>
              <w:rPr>
                <w:rFonts w:asciiTheme="minorHAnsi" w:hAnsiTheme="minorHAnsi"/>
              </w:rPr>
            </w:pPr>
            <w:r w:rsidRPr="00745682">
              <w:rPr>
                <w:rStyle w:val="normaltextrun"/>
                <w:rFonts w:asciiTheme="minorHAnsi" w:eastAsia="Verdana" w:hAnsiTheme="minorHAnsi" w:cs="Verdana"/>
              </w:rPr>
              <w:t>revenue</w:t>
            </w:r>
          </w:p>
        </w:tc>
        <w:tc>
          <w:tcPr>
            <w:tcW w:w="3923" w:type="pct"/>
          </w:tcPr>
          <w:p w14:paraId="36B31BAC" w14:textId="563C9C3D" w:rsidR="00334747" w:rsidRPr="00745682" w:rsidRDefault="003D0377" w:rsidP="00745682">
            <w:pPr>
              <w:rPr>
                <w:rFonts w:asciiTheme="minorHAnsi" w:hAnsiTheme="minorHAnsi"/>
              </w:rPr>
            </w:pPr>
            <w:r>
              <w:rPr>
                <w:rFonts w:asciiTheme="minorHAnsi" w:hAnsiTheme="minorHAnsi" w:cs="Segoe UI"/>
                <w:color w:val="212529"/>
                <w:shd w:val="clear" w:color="auto" w:fill="FFFFFF"/>
              </w:rPr>
              <w:t>i</w:t>
            </w:r>
            <w:r w:rsidR="00334747" w:rsidRPr="00745682">
              <w:rPr>
                <w:rFonts w:asciiTheme="minorHAnsi" w:hAnsiTheme="minorHAnsi" w:cs="Segoe UI"/>
                <w:color w:val="212529"/>
                <w:shd w:val="clear" w:color="auto" w:fill="FFFFFF"/>
              </w:rPr>
              <w:t xml:space="preserve">ncome that arises </w:t>
            </w:r>
            <w:proofErr w:type="gramStart"/>
            <w:r w:rsidR="00334747" w:rsidRPr="00745682">
              <w:rPr>
                <w:rFonts w:asciiTheme="minorHAnsi" w:hAnsiTheme="minorHAnsi" w:cs="Segoe UI"/>
                <w:color w:val="212529"/>
                <w:shd w:val="clear" w:color="auto" w:fill="FFFFFF"/>
              </w:rPr>
              <w:t>in the course of</w:t>
            </w:r>
            <w:proofErr w:type="gramEnd"/>
            <w:r w:rsidR="00334747" w:rsidRPr="00745682">
              <w:rPr>
                <w:rFonts w:asciiTheme="minorHAnsi" w:hAnsiTheme="minorHAnsi" w:cs="Segoe UI"/>
                <w:color w:val="212529"/>
                <w:shd w:val="clear" w:color="auto" w:fill="FFFFFF"/>
              </w:rPr>
              <w:t xml:space="preserve"> ordinary activities of an entity and is referred to as sales, fees, interest, dividends and royalties. </w:t>
            </w:r>
            <w:r w:rsidR="00334747" w:rsidRPr="00745682">
              <w:rPr>
                <w:rFonts w:asciiTheme="minorHAnsi" w:hAnsiTheme="minorHAnsi"/>
              </w:rPr>
              <w:t>(</w:t>
            </w:r>
            <w:hyperlink r:id="rId46" w:history="1">
              <w:r w:rsidR="00334747" w:rsidRPr="00745682">
                <w:rPr>
                  <w:rStyle w:val="Hyperlink"/>
                  <w:rFonts w:asciiTheme="minorHAnsi" w:hAnsiTheme="minorHAnsi"/>
                </w:rPr>
                <w:t>https://www.aasb.gov.au/admin/file/content105/c9/AASB118_07-04_%20COMPapr07_07-07.pdf</w:t>
              </w:r>
            </w:hyperlink>
            <w:r w:rsidR="00334747" w:rsidRPr="00745682">
              <w:rPr>
                <w:rFonts w:asciiTheme="minorHAnsi" w:hAnsiTheme="minorHAnsi"/>
              </w:rPr>
              <w:t>)</w:t>
            </w:r>
          </w:p>
        </w:tc>
      </w:tr>
      <w:tr w:rsidR="00334747" w:rsidRPr="00921F81" w14:paraId="5F5E0C50" w14:textId="77777777" w:rsidTr="0B73110E">
        <w:trPr>
          <w:cantSplit/>
        </w:trPr>
        <w:tc>
          <w:tcPr>
            <w:tcW w:w="1077" w:type="pct"/>
          </w:tcPr>
          <w:p w14:paraId="0390B5F0" w14:textId="77777777" w:rsidR="00334747" w:rsidRPr="00745682" w:rsidRDefault="00334747">
            <w:pPr>
              <w:rPr>
                <w:rFonts w:asciiTheme="minorHAnsi" w:hAnsiTheme="minorHAnsi"/>
              </w:rPr>
            </w:pPr>
            <w:r w:rsidRPr="00745682">
              <w:rPr>
                <w:rFonts w:asciiTheme="minorHAnsi" w:hAnsiTheme="minorHAnsi"/>
              </w:rPr>
              <w:t>SME</w:t>
            </w:r>
          </w:p>
        </w:tc>
        <w:tc>
          <w:tcPr>
            <w:tcW w:w="3923" w:type="pct"/>
          </w:tcPr>
          <w:p w14:paraId="61A05808" w14:textId="24282B2E" w:rsidR="00334747" w:rsidRPr="00745682" w:rsidRDefault="0050423D">
            <w:pPr>
              <w:rPr>
                <w:rFonts w:asciiTheme="minorHAnsi" w:hAnsiTheme="minorHAnsi"/>
              </w:rPr>
            </w:pPr>
            <w:r>
              <w:rPr>
                <w:rFonts w:asciiTheme="minorHAnsi" w:hAnsiTheme="minorHAnsi"/>
              </w:rPr>
              <w:t>S</w:t>
            </w:r>
            <w:r w:rsidR="00334747" w:rsidRPr="00745682">
              <w:rPr>
                <w:rFonts w:asciiTheme="minorHAnsi" w:hAnsiTheme="minorHAnsi"/>
              </w:rPr>
              <w:t xml:space="preserve">mall to Medium-Sized Enterprise (Note: This Program is focussed on tourism SMEs that work directly within the </w:t>
            </w:r>
            <w:r w:rsidR="00334747" w:rsidRPr="00800E35">
              <w:rPr>
                <w:rFonts w:asciiTheme="minorHAnsi" w:hAnsiTheme="minorHAnsi"/>
              </w:rPr>
              <w:t xml:space="preserve">Australian </w:t>
            </w:r>
            <w:r w:rsidR="00CE0BA8" w:rsidRPr="00800E35">
              <w:rPr>
                <w:rFonts w:asciiTheme="minorHAnsi" w:hAnsiTheme="minorHAnsi"/>
              </w:rPr>
              <w:t>tourism export or travel wholesale (inbound tour operator or outbound tour operator or travel wholesaler</w:t>
            </w:r>
            <w:r w:rsidR="00334747" w:rsidRPr="00800E35">
              <w:rPr>
                <w:rFonts w:asciiTheme="minorHAnsi" w:hAnsiTheme="minorHAnsi"/>
              </w:rPr>
              <w:t>) </w:t>
            </w:r>
            <w:r w:rsidR="00CE0BA8" w:rsidRPr="00800E35">
              <w:rPr>
                <w:rFonts w:asciiTheme="minorHAnsi" w:hAnsiTheme="minorHAnsi"/>
              </w:rPr>
              <w:t>industry sectors.</w:t>
            </w:r>
            <w:r w:rsidR="00CE0BA8">
              <w:rPr>
                <w:rFonts w:asciiTheme="minorHAnsi" w:hAnsiTheme="minorHAnsi"/>
              </w:rPr>
              <w:t xml:space="preserve"> </w:t>
            </w:r>
          </w:p>
        </w:tc>
      </w:tr>
      <w:tr w:rsidR="00334747" w:rsidRPr="00921F81" w14:paraId="51412FCF" w14:textId="77777777" w:rsidTr="0B73110E">
        <w:trPr>
          <w:cantSplit/>
        </w:trPr>
        <w:tc>
          <w:tcPr>
            <w:tcW w:w="1077" w:type="pct"/>
          </w:tcPr>
          <w:p w14:paraId="360B37FF" w14:textId="77777777" w:rsidR="00334747" w:rsidRPr="00745682" w:rsidRDefault="00334747">
            <w:pPr>
              <w:rPr>
                <w:rFonts w:asciiTheme="minorHAnsi" w:hAnsiTheme="minorHAnsi"/>
              </w:rPr>
            </w:pPr>
            <w:r w:rsidRPr="00745682">
              <w:rPr>
                <w:rStyle w:val="normaltextrun"/>
                <w:rFonts w:asciiTheme="minorHAnsi" w:hAnsiTheme="minorHAnsi" w:cs="Segoe UI"/>
              </w:rPr>
              <w:t>THRIVE 2030 </w:t>
            </w:r>
            <w:r w:rsidRPr="00745682">
              <w:rPr>
                <w:rStyle w:val="eop"/>
                <w:rFonts w:asciiTheme="minorHAnsi" w:hAnsiTheme="minorHAnsi" w:cs="Segoe UI"/>
              </w:rPr>
              <w:t> </w:t>
            </w:r>
          </w:p>
        </w:tc>
        <w:tc>
          <w:tcPr>
            <w:tcW w:w="3923" w:type="pct"/>
          </w:tcPr>
          <w:p w14:paraId="677010CB" w14:textId="77777777" w:rsidR="00334747" w:rsidRPr="00745682" w:rsidRDefault="00334747">
            <w:pPr>
              <w:rPr>
                <w:rFonts w:asciiTheme="minorHAnsi" w:hAnsiTheme="minorHAnsi"/>
              </w:rPr>
            </w:pPr>
            <w:proofErr w:type="spellStart"/>
            <w:r w:rsidRPr="00745682">
              <w:rPr>
                <w:rStyle w:val="normaltextrun"/>
                <w:rFonts w:asciiTheme="minorHAnsi" w:hAnsiTheme="minorHAnsi" w:cs="Segoe UI"/>
              </w:rPr>
              <w:t>THe</w:t>
            </w:r>
            <w:proofErr w:type="spellEnd"/>
            <w:r w:rsidRPr="00745682">
              <w:rPr>
                <w:rStyle w:val="normaltextrun"/>
                <w:rFonts w:asciiTheme="minorHAnsi" w:hAnsiTheme="minorHAnsi" w:cs="Segoe UI"/>
              </w:rPr>
              <w:t xml:space="preserve"> </w:t>
            </w:r>
            <w:proofErr w:type="spellStart"/>
            <w:r w:rsidRPr="00745682">
              <w:rPr>
                <w:rStyle w:val="normaltextrun"/>
                <w:rFonts w:asciiTheme="minorHAnsi" w:hAnsiTheme="minorHAnsi" w:cs="Segoe UI"/>
              </w:rPr>
              <w:t>ReImagined</w:t>
            </w:r>
            <w:proofErr w:type="spellEnd"/>
            <w:r w:rsidRPr="00745682">
              <w:rPr>
                <w:rStyle w:val="normaltextrun"/>
                <w:rFonts w:asciiTheme="minorHAnsi" w:hAnsiTheme="minorHAnsi" w:cs="Segoe UI"/>
              </w:rPr>
              <w:t xml:space="preserve"> Visitor Economy (THRIVE) 2030 is Australia’s national strategy for the long-term sustainable growth of the visitor economy.</w:t>
            </w:r>
            <w:r w:rsidRPr="00745682">
              <w:rPr>
                <w:rStyle w:val="eop"/>
                <w:rFonts w:asciiTheme="minorHAnsi" w:hAnsiTheme="minorHAnsi" w:cs="Segoe UI"/>
              </w:rPr>
              <w:t> </w:t>
            </w:r>
          </w:p>
        </w:tc>
      </w:tr>
      <w:tr w:rsidR="00937937" w:rsidRPr="00921F81" w14:paraId="41337E36" w14:textId="77777777" w:rsidTr="0B73110E">
        <w:trPr>
          <w:cantSplit/>
        </w:trPr>
        <w:tc>
          <w:tcPr>
            <w:tcW w:w="1077" w:type="pct"/>
          </w:tcPr>
          <w:p w14:paraId="7A35A1BC" w14:textId="2B1E0D33" w:rsidR="00937937" w:rsidRPr="00D80AA0" w:rsidRDefault="009A5CEE">
            <w:pPr>
              <w:rPr>
                <w:rFonts w:asciiTheme="minorHAnsi" w:hAnsiTheme="minorHAnsi" w:cs="Arial"/>
                <w:highlight w:val="yellow"/>
              </w:rPr>
            </w:pPr>
            <w:r w:rsidRPr="00800E35">
              <w:rPr>
                <w:rFonts w:asciiTheme="minorHAnsi" w:hAnsiTheme="minorHAnsi" w:cs="Arial"/>
              </w:rPr>
              <w:t>t</w:t>
            </w:r>
            <w:r w:rsidR="00937937" w:rsidRPr="00800E35">
              <w:rPr>
                <w:rFonts w:asciiTheme="minorHAnsi" w:hAnsiTheme="minorHAnsi" w:cs="Arial"/>
              </w:rPr>
              <w:t>ravel agent</w:t>
            </w:r>
            <w:r w:rsidR="00013B92" w:rsidRPr="00800E35">
              <w:rPr>
                <w:rFonts w:asciiTheme="minorHAnsi" w:hAnsiTheme="minorHAnsi" w:cs="Arial"/>
              </w:rPr>
              <w:t xml:space="preserve"> / retail travel agent</w:t>
            </w:r>
          </w:p>
        </w:tc>
        <w:tc>
          <w:tcPr>
            <w:tcW w:w="3923" w:type="pct"/>
          </w:tcPr>
          <w:p w14:paraId="768AAD9E" w14:textId="77777777" w:rsidR="00937937" w:rsidRPr="00D80AA0" w:rsidRDefault="00937937" w:rsidP="00013B92">
            <w:pPr>
              <w:rPr>
                <w:rFonts w:asciiTheme="minorHAnsi" w:hAnsiTheme="minorHAnsi" w:cs="Arial"/>
                <w:highlight w:val="yellow"/>
              </w:rPr>
            </w:pPr>
            <w:r w:rsidRPr="00800E35">
              <w:rPr>
                <w:rFonts w:asciiTheme="minorHAnsi" w:hAnsiTheme="minorHAnsi" w:cs="Arial"/>
              </w:rPr>
              <w:t>a business that organises travel for the retail market and is an agent for a tour operator/wholesaler and/or supplier regardless of where the tour operator, wholesaler or supplier is domiciled.</w:t>
            </w:r>
          </w:p>
        </w:tc>
      </w:tr>
      <w:tr w:rsidR="00937937" w:rsidRPr="00921F81" w14:paraId="39943E49" w14:textId="77777777" w:rsidTr="0B73110E">
        <w:trPr>
          <w:cantSplit/>
        </w:trPr>
        <w:tc>
          <w:tcPr>
            <w:tcW w:w="1077" w:type="pct"/>
          </w:tcPr>
          <w:p w14:paraId="277B8890" w14:textId="5030EB88" w:rsidR="00937937" w:rsidRPr="00201AED" w:rsidRDefault="009A5CEE">
            <w:pPr>
              <w:rPr>
                <w:rFonts w:asciiTheme="minorHAnsi" w:hAnsiTheme="minorHAnsi" w:cs="Arial"/>
              </w:rPr>
            </w:pPr>
            <w:r w:rsidRPr="00201AED">
              <w:rPr>
                <w:rFonts w:asciiTheme="minorHAnsi" w:hAnsiTheme="minorHAnsi" w:cs="Arial"/>
              </w:rPr>
              <w:t>t</w:t>
            </w:r>
            <w:r w:rsidR="00937937" w:rsidRPr="00201AED">
              <w:rPr>
                <w:rFonts w:asciiTheme="minorHAnsi" w:hAnsiTheme="minorHAnsi" w:cs="Arial"/>
              </w:rPr>
              <w:t xml:space="preserve">urnover </w:t>
            </w:r>
            <w:r w:rsidR="00FB15BC" w:rsidRPr="00201AED">
              <w:rPr>
                <w:rFonts w:asciiTheme="minorHAnsi" w:hAnsiTheme="minorHAnsi" w:cs="Arial"/>
              </w:rPr>
              <w:t>/ total turnover</w:t>
            </w:r>
          </w:p>
        </w:tc>
        <w:tc>
          <w:tcPr>
            <w:tcW w:w="3923" w:type="pct"/>
          </w:tcPr>
          <w:p w14:paraId="692A4037" w14:textId="75E25460" w:rsidR="00760757" w:rsidRPr="00201AED" w:rsidRDefault="00760757" w:rsidP="00DD793D">
            <w:pPr>
              <w:rPr>
                <w:rFonts w:asciiTheme="minorHAnsi" w:hAnsiTheme="minorHAnsi" w:cs="Arial"/>
              </w:rPr>
            </w:pPr>
            <w:r w:rsidRPr="00201AED">
              <w:rPr>
                <w:rFonts w:asciiTheme="minorHAnsi" w:hAnsiTheme="minorHAnsi" w:cs="Arial"/>
              </w:rPr>
              <w:t>T</w:t>
            </w:r>
            <w:r w:rsidR="00D775A3" w:rsidRPr="00201AED">
              <w:rPr>
                <w:rFonts w:asciiTheme="minorHAnsi" w:hAnsiTheme="minorHAnsi" w:cs="Arial"/>
              </w:rPr>
              <w:t>urnover</w:t>
            </w:r>
            <w:r w:rsidRPr="00201AED">
              <w:rPr>
                <w:rFonts w:asciiTheme="minorHAnsi" w:hAnsiTheme="minorHAnsi" w:cs="Arial"/>
              </w:rPr>
              <w:t xml:space="preserve"> / total turnover</w:t>
            </w:r>
            <w:r w:rsidR="00D775A3" w:rsidRPr="00201AED">
              <w:rPr>
                <w:rFonts w:asciiTheme="minorHAnsi" w:hAnsiTheme="minorHAnsi" w:cs="Arial"/>
              </w:rPr>
              <w:t xml:space="preserve"> </w:t>
            </w:r>
            <w:r w:rsidR="00FA3211" w:rsidRPr="00201AED">
              <w:rPr>
                <w:rFonts w:asciiTheme="minorHAnsi" w:hAnsiTheme="minorHAnsi" w:cs="Arial"/>
              </w:rPr>
              <w:t xml:space="preserve">is the </w:t>
            </w:r>
            <w:r w:rsidRPr="00201AED">
              <w:rPr>
                <w:rFonts w:asciiTheme="minorHAnsi" w:hAnsiTheme="minorHAnsi" w:cs="Arial"/>
              </w:rPr>
              <w:t>g</w:t>
            </w:r>
            <w:r w:rsidR="00FA3211" w:rsidRPr="00201AED">
              <w:rPr>
                <w:rFonts w:asciiTheme="minorHAnsi" w:hAnsiTheme="minorHAnsi" w:cs="Arial"/>
              </w:rPr>
              <w:t xml:space="preserve">ross </w:t>
            </w:r>
            <w:proofErr w:type="gramStart"/>
            <w:r w:rsidRPr="00201AED">
              <w:rPr>
                <w:rFonts w:asciiTheme="minorHAnsi" w:hAnsiTheme="minorHAnsi" w:cs="Arial"/>
              </w:rPr>
              <w:t>p</w:t>
            </w:r>
            <w:r w:rsidR="00FA3211" w:rsidRPr="00201AED">
              <w:rPr>
                <w:rFonts w:asciiTheme="minorHAnsi" w:hAnsiTheme="minorHAnsi" w:cs="Arial"/>
              </w:rPr>
              <w:t>rofit</w:t>
            </w:r>
            <w:r w:rsidR="00444B6D" w:rsidRPr="00201AED">
              <w:rPr>
                <w:rFonts w:asciiTheme="minorHAnsi" w:hAnsiTheme="minorHAnsi" w:cs="Arial"/>
              </w:rPr>
              <w:t>(</w:t>
            </w:r>
            <w:proofErr w:type="gramEnd"/>
            <w:r w:rsidR="00444B6D" w:rsidRPr="00201AED">
              <w:rPr>
                <w:rFonts w:asciiTheme="minorHAnsi" w:hAnsiTheme="minorHAnsi" w:cs="Arial"/>
              </w:rPr>
              <w:t>before business expenses)</w:t>
            </w:r>
            <w:r w:rsidR="00FA3211" w:rsidRPr="00201AED">
              <w:rPr>
                <w:rFonts w:asciiTheme="minorHAnsi" w:hAnsiTheme="minorHAnsi" w:cs="Arial"/>
              </w:rPr>
              <w:t xml:space="preserve"> </w:t>
            </w:r>
          </w:p>
          <w:p w14:paraId="561BF25C" w14:textId="65ED7011" w:rsidR="00D775A3" w:rsidRPr="00201AED" w:rsidRDefault="00A3252C" w:rsidP="00DD793D">
            <w:pPr>
              <w:rPr>
                <w:rFonts w:asciiTheme="minorHAnsi" w:hAnsiTheme="minorHAnsi" w:cs="Arial"/>
              </w:rPr>
            </w:pPr>
            <w:proofErr w:type="gramStart"/>
            <w:r w:rsidRPr="00201AED">
              <w:rPr>
                <w:rFonts w:asciiTheme="minorHAnsi" w:hAnsiTheme="minorHAnsi" w:cs="Arial"/>
              </w:rPr>
              <w:t>i</w:t>
            </w:r>
            <w:r w:rsidR="00862E4B">
              <w:rPr>
                <w:rFonts w:asciiTheme="minorHAnsi" w:hAnsiTheme="minorHAnsi" w:cs="Arial"/>
              </w:rPr>
              <w:t>.</w:t>
            </w:r>
            <w:r w:rsidRPr="00201AED">
              <w:rPr>
                <w:rFonts w:asciiTheme="minorHAnsi" w:hAnsiTheme="minorHAnsi" w:cs="Arial"/>
              </w:rPr>
              <w:t>e</w:t>
            </w:r>
            <w:r w:rsidR="00862E4B">
              <w:rPr>
                <w:rFonts w:asciiTheme="minorHAnsi" w:hAnsiTheme="minorHAnsi" w:cs="Arial"/>
              </w:rPr>
              <w:t>.</w:t>
            </w:r>
            <w:proofErr w:type="gramEnd"/>
            <w:r w:rsidR="00D775A3" w:rsidRPr="00201AED">
              <w:rPr>
                <w:rFonts w:asciiTheme="minorHAnsi" w:hAnsiTheme="minorHAnsi" w:cs="Arial"/>
              </w:rPr>
              <w:t xml:space="preserve"> Total Income (“S” on a tax return), less cost of sales (“A” on a tax return) = Gross Profit (before business expenses)</w:t>
            </w:r>
            <w:r w:rsidR="00D775A3" w:rsidRPr="00201AED" w:rsidDel="00D775A3">
              <w:rPr>
                <w:rFonts w:asciiTheme="minorHAnsi" w:hAnsiTheme="minorHAnsi" w:cs="Arial"/>
              </w:rPr>
              <w:t xml:space="preserve"> </w:t>
            </w:r>
          </w:p>
          <w:p w14:paraId="4932B69B" w14:textId="57001AD5" w:rsidR="00937937" w:rsidRPr="00201AED" w:rsidRDefault="725217B7" w:rsidP="0B73110E">
            <w:pPr>
              <w:rPr>
                <w:rFonts w:asciiTheme="minorHAnsi" w:hAnsiTheme="minorHAnsi" w:cs="Arial"/>
              </w:rPr>
            </w:pPr>
            <w:r w:rsidRPr="0B73110E">
              <w:rPr>
                <w:rFonts w:asciiTheme="minorHAnsi" w:hAnsiTheme="minorHAnsi" w:cs="Arial"/>
              </w:rPr>
              <w:t>For this Grant Program, total turnover must be less than $20m for the</w:t>
            </w:r>
            <w:r w:rsidR="73CC8FEA" w:rsidRPr="0B73110E">
              <w:rPr>
                <w:rFonts w:asciiTheme="minorHAnsi" w:hAnsiTheme="minorHAnsi" w:cs="Arial"/>
              </w:rPr>
              <w:t xml:space="preserve"> applicant’s financial year immediately preceding the application. </w:t>
            </w:r>
          </w:p>
        </w:tc>
      </w:tr>
      <w:tr w:rsidR="00334747" w:rsidRPr="00921F81" w14:paraId="7999C3BC" w14:textId="77777777" w:rsidTr="0B73110E">
        <w:trPr>
          <w:cantSplit/>
        </w:trPr>
        <w:tc>
          <w:tcPr>
            <w:tcW w:w="1077" w:type="pct"/>
          </w:tcPr>
          <w:p w14:paraId="4CD3FFE6" w14:textId="77777777" w:rsidR="00334747" w:rsidRPr="00745682" w:rsidRDefault="00334747">
            <w:pPr>
              <w:rPr>
                <w:rFonts w:asciiTheme="minorHAnsi" w:hAnsiTheme="minorHAnsi"/>
              </w:rPr>
            </w:pPr>
            <w:r w:rsidRPr="00745682">
              <w:rPr>
                <w:rFonts w:asciiTheme="minorHAnsi" w:hAnsiTheme="minorHAnsi"/>
              </w:rPr>
              <w:lastRenderedPageBreak/>
              <w:t>value with money</w:t>
            </w:r>
          </w:p>
        </w:tc>
        <w:tc>
          <w:tcPr>
            <w:tcW w:w="3923" w:type="pct"/>
          </w:tcPr>
          <w:p w14:paraId="7C0D0360" w14:textId="77777777" w:rsidR="00334747" w:rsidRPr="00745682" w:rsidRDefault="00334747">
            <w:pPr>
              <w:rPr>
                <w:rFonts w:asciiTheme="minorHAnsi" w:hAnsiTheme="minorHAnsi"/>
              </w:rPr>
            </w:pPr>
            <w:r w:rsidRPr="00745682">
              <w:rPr>
                <w:rFonts w:asciiTheme="minorHAnsi" w:hAnsiTheme="minorHAnsi"/>
              </w:rPr>
              <w:t xml:space="preserve">value with money in this document refers to ‘value with relevant money’ which is a judgement based on the grant proposal representing an efficient, effective, </w:t>
            </w:r>
            <w:proofErr w:type="gramStart"/>
            <w:r w:rsidRPr="00745682">
              <w:rPr>
                <w:rFonts w:asciiTheme="minorHAnsi" w:hAnsiTheme="minorHAnsi"/>
              </w:rPr>
              <w:t>economical</w:t>
            </w:r>
            <w:proofErr w:type="gramEnd"/>
            <w:r w:rsidRPr="00745682">
              <w:rPr>
                <w:rFonts w:asciiTheme="minorHAnsi" w:hAnsiTheme="minorHAnsi"/>
              </w:rPr>
              <w:t xml:space="preserve"> and ethical use of public resources and determined from a variety of considerations.</w:t>
            </w:r>
          </w:p>
          <w:p w14:paraId="1A477E80" w14:textId="77777777" w:rsidR="00334747" w:rsidRPr="00745682" w:rsidRDefault="00334747">
            <w:pPr>
              <w:spacing w:after="40" w:line="240" w:lineRule="auto"/>
              <w:rPr>
                <w:rFonts w:asciiTheme="minorHAnsi" w:hAnsiTheme="minorHAnsi"/>
              </w:rPr>
            </w:pPr>
            <w:r w:rsidRPr="00745682">
              <w:rPr>
                <w:rFonts w:asciiTheme="minorHAnsi" w:hAnsiTheme="minorHAnsi"/>
              </w:rPr>
              <w:t>When administering a grant opportunity, an official should consider the relevant financial and non-financial costs and benefits of each proposal including, but not limited to:</w:t>
            </w:r>
          </w:p>
          <w:p w14:paraId="43CCBB75" w14:textId="77777777" w:rsidR="00334747" w:rsidRPr="00745682" w:rsidRDefault="00334747" w:rsidP="00745682">
            <w:pPr>
              <w:numPr>
                <w:ilvl w:val="0"/>
                <w:numId w:val="22"/>
              </w:numPr>
              <w:spacing w:after="40" w:line="240" w:lineRule="auto"/>
              <w:ind w:left="342" w:hanging="342"/>
              <w:rPr>
                <w:rFonts w:asciiTheme="minorHAnsi" w:hAnsiTheme="minorHAnsi" w:cs="Arial"/>
                <w:lang w:eastAsia="en-AU"/>
              </w:rPr>
            </w:pPr>
            <w:r w:rsidRPr="00745682">
              <w:rPr>
                <w:rFonts w:asciiTheme="minorHAnsi" w:hAnsiTheme="minorHAnsi" w:cs="Arial"/>
                <w:lang w:eastAsia="en-AU"/>
              </w:rPr>
              <w:t xml:space="preserve">the quality of the project proposal and </w:t>
            </w:r>
            <w:proofErr w:type="gramStart"/>
            <w:r w:rsidRPr="00745682">
              <w:rPr>
                <w:rFonts w:asciiTheme="minorHAnsi" w:hAnsiTheme="minorHAnsi" w:cs="Arial"/>
                <w:lang w:eastAsia="en-AU"/>
              </w:rPr>
              <w:t>activities;</w:t>
            </w:r>
            <w:proofErr w:type="gramEnd"/>
          </w:p>
          <w:p w14:paraId="204051DF" w14:textId="77777777" w:rsidR="00334747" w:rsidRPr="00745682" w:rsidRDefault="00334747" w:rsidP="00745682">
            <w:pPr>
              <w:numPr>
                <w:ilvl w:val="0"/>
                <w:numId w:val="22"/>
              </w:numPr>
              <w:spacing w:after="40" w:line="240" w:lineRule="auto"/>
              <w:ind w:left="342" w:hanging="342"/>
              <w:rPr>
                <w:rFonts w:asciiTheme="minorHAnsi" w:hAnsiTheme="minorHAnsi" w:cs="Arial"/>
                <w:lang w:eastAsia="en-AU"/>
              </w:rPr>
            </w:pPr>
            <w:r w:rsidRPr="00745682">
              <w:rPr>
                <w:rFonts w:asciiTheme="minorHAnsi" w:hAnsiTheme="minorHAnsi" w:cs="Arial"/>
                <w:lang w:eastAsia="en-AU"/>
              </w:rPr>
              <w:t xml:space="preserve">fitness for purpose of the proposal in contributing to government </w:t>
            </w:r>
            <w:proofErr w:type="gramStart"/>
            <w:r w:rsidRPr="00745682">
              <w:rPr>
                <w:rFonts w:asciiTheme="minorHAnsi" w:hAnsiTheme="minorHAnsi" w:cs="Arial"/>
                <w:lang w:eastAsia="en-AU"/>
              </w:rPr>
              <w:t>objectives;</w:t>
            </w:r>
            <w:proofErr w:type="gramEnd"/>
          </w:p>
          <w:p w14:paraId="5E918DBC" w14:textId="77777777" w:rsidR="00334747" w:rsidRPr="00745682" w:rsidRDefault="00334747" w:rsidP="00745682">
            <w:pPr>
              <w:numPr>
                <w:ilvl w:val="0"/>
                <w:numId w:val="22"/>
              </w:numPr>
              <w:spacing w:after="40" w:line="240" w:lineRule="auto"/>
              <w:ind w:left="342" w:hanging="342"/>
              <w:rPr>
                <w:rFonts w:asciiTheme="minorHAnsi" w:hAnsiTheme="minorHAnsi"/>
              </w:rPr>
            </w:pPr>
            <w:r w:rsidRPr="00745682">
              <w:rPr>
                <w:rFonts w:asciiTheme="minorHAnsi" w:hAnsiTheme="minorHAnsi" w:cs="Arial"/>
                <w:lang w:eastAsia="en-AU"/>
              </w:rPr>
              <w:t>that the absence of a grant is likely to prevent the grantee and government’s outcomes being achieved; and</w:t>
            </w:r>
          </w:p>
          <w:p w14:paraId="10F74835" w14:textId="77777777" w:rsidR="00334747" w:rsidRPr="00745682" w:rsidRDefault="00334747" w:rsidP="00745682">
            <w:pPr>
              <w:numPr>
                <w:ilvl w:val="0"/>
                <w:numId w:val="22"/>
              </w:numPr>
              <w:spacing w:after="40" w:line="240" w:lineRule="auto"/>
              <w:ind w:left="342" w:hanging="342"/>
              <w:rPr>
                <w:rFonts w:asciiTheme="minorHAnsi" w:hAnsiTheme="minorHAnsi"/>
              </w:rPr>
            </w:pPr>
            <w:r w:rsidRPr="00745682">
              <w:rPr>
                <w:rFonts w:asciiTheme="minorHAnsi" w:hAnsiTheme="minorHAnsi" w:cs="Arial"/>
                <w:lang w:eastAsia="en-AU"/>
              </w:rPr>
              <w:t>the potential grantee’s relevant experience and performance history</w:t>
            </w:r>
            <w:r w:rsidRPr="00745682">
              <w:rPr>
                <w:rFonts w:asciiTheme="minorHAnsi" w:hAnsiTheme="minorHAnsi"/>
                <w:lang w:val="en" w:eastAsia="en-AU"/>
              </w:rPr>
              <w:t>.</w:t>
            </w:r>
          </w:p>
        </w:tc>
      </w:tr>
      <w:tr w:rsidR="00334747" w:rsidRPr="00921F81" w14:paraId="54817AA9" w14:textId="77777777" w:rsidTr="0B73110E">
        <w:trPr>
          <w:cantSplit/>
        </w:trPr>
        <w:tc>
          <w:tcPr>
            <w:tcW w:w="1077" w:type="pct"/>
          </w:tcPr>
          <w:p w14:paraId="1AF70321" w14:textId="77777777" w:rsidR="00334747" w:rsidRPr="00745682" w:rsidRDefault="00334747">
            <w:pPr>
              <w:rPr>
                <w:rFonts w:asciiTheme="minorHAnsi" w:hAnsiTheme="minorHAnsi"/>
              </w:rPr>
            </w:pPr>
            <w:r w:rsidRPr="00745682">
              <w:rPr>
                <w:rFonts w:asciiTheme="minorHAnsi" w:hAnsiTheme="minorHAnsi"/>
              </w:rPr>
              <w:t>VCC (Virtual Credit Card)</w:t>
            </w:r>
          </w:p>
        </w:tc>
        <w:tc>
          <w:tcPr>
            <w:tcW w:w="3923" w:type="pct"/>
            <w:shd w:val="clear" w:color="auto" w:fill="auto"/>
          </w:tcPr>
          <w:p w14:paraId="113FB7F9" w14:textId="02A57D0B" w:rsidR="00334747" w:rsidRPr="00745682" w:rsidRDefault="00334747">
            <w:pPr>
              <w:rPr>
                <w:rFonts w:asciiTheme="minorHAnsi" w:hAnsiTheme="minorHAnsi"/>
              </w:rPr>
            </w:pPr>
            <w:r w:rsidRPr="00745682">
              <w:rPr>
                <w:rStyle w:val="cf01"/>
                <w:rFonts w:asciiTheme="minorHAnsi" w:hAnsiTheme="minorHAnsi"/>
                <w:sz w:val="20"/>
                <w:szCs w:val="20"/>
              </w:rPr>
              <w:t xml:space="preserve">funds will be made available via VCC which can then be used to pay for specific merchant coded online services only. Funds from the VCC cannot be withdrawn or transferred to a bank account. </w:t>
            </w:r>
            <w:r w:rsidR="00BA7F81">
              <w:rPr>
                <w:rStyle w:val="cf01"/>
                <w:rFonts w:asciiTheme="minorHAnsi" w:hAnsiTheme="minorHAnsi"/>
                <w:sz w:val="20"/>
                <w:szCs w:val="20"/>
              </w:rPr>
              <w:t>A</w:t>
            </w:r>
            <w:r w:rsidR="00BA7F81" w:rsidRPr="00FB15BC">
              <w:rPr>
                <w:rStyle w:val="cf01"/>
                <w:rFonts w:asciiTheme="minorHAnsi" w:hAnsiTheme="minorHAnsi"/>
                <w:sz w:val="20"/>
                <w:szCs w:val="20"/>
              </w:rPr>
              <w:t>ustrade will receive a report of all transactions made using VCCs issued as part of this program.</w:t>
            </w:r>
          </w:p>
        </w:tc>
      </w:tr>
    </w:tbl>
    <w:p w14:paraId="064B8FDF" w14:textId="77777777" w:rsidR="00334747" w:rsidRPr="00D53548" w:rsidRDefault="00334747" w:rsidP="00334747">
      <w:pPr>
        <w:rPr>
          <w:rFonts w:ascii="Verdana" w:hAnsi="Verdana"/>
        </w:rPr>
      </w:pPr>
    </w:p>
    <w:p w14:paraId="35108CF2" w14:textId="0577C8FB" w:rsidR="00745682" w:rsidRDefault="00745682">
      <w:r>
        <w:br w:type="page"/>
      </w:r>
    </w:p>
    <w:p w14:paraId="1BDEC532" w14:textId="6713EE4E" w:rsidR="00745682" w:rsidRPr="00AD570B" w:rsidRDefault="0D59CA20" w:rsidP="00745682">
      <w:pPr>
        <w:pStyle w:val="Heading2"/>
      </w:pPr>
      <w:bookmarkStart w:id="69" w:name="_Toc134711999"/>
      <w:r>
        <w:lastRenderedPageBreak/>
        <w:t xml:space="preserve">Appendix A: </w:t>
      </w:r>
      <w:bookmarkStart w:id="70" w:name="_Toc120534729"/>
      <w:r>
        <w:t xml:space="preserve"> List of Pre-Approved Eligible Events</w:t>
      </w:r>
      <w:bookmarkEnd w:id="69"/>
      <w:bookmarkEnd w:id="70"/>
      <w:r>
        <w:t xml:space="preserve"> </w:t>
      </w:r>
    </w:p>
    <w:p w14:paraId="6F26616D" w14:textId="77777777" w:rsidR="00F403B7" w:rsidRDefault="00F403B7" w:rsidP="00745682">
      <w:pPr>
        <w:rPr>
          <w:rFonts w:ascii="Verdana" w:eastAsia="Verdana" w:hAnsi="Verdana" w:cs="Verdana"/>
        </w:rPr>
      </w:pPr>
    </w:p>
    <w:p w14:paraId="2DF317B2" w14:textId="2CFC8927" w:rsidR="00745682" w:rsidRPr="00CC10EB" w:rsidRDefault="00745682" w:rsidP="00745682">
      <w:r w:rsidRPr="68610743">
        <w:rPr>
          <w:rFonts w:ascii="Verdana" w:eastAsia="Verdana" w:hAnsi="Verdana" w:cs="Verdana"/>
        </w:rPr>
        <w:t>Eligible events include:</w:t>
      </w:r>
    </w:p>
    <w:p w14:paraId="61E0D8CF" w14:textId="77777777" w:rsidR="00745682" w:rsidRPr="00EF210F" w:rsidRDefault="00745682" w:rsidP="00F403B7">
      <w:pPr>
        <w:spacing w:before="240"/>
      </w:pPr>
      <w:r w:rsidRPr="00EF210F">
        <w:rPr>
          <w:rFonts w:ascii="Verdana" w:eastAsia="Verdana" w:hAnsi="Verdana" w:cs="Verdana"/>
          <w:b/>
        </w:rPr>
        <w:t>2023</w:t>
      </w:r>
    </w:p>
    <w:p w14:paraId="140363A3" w14:textId="77777777" w:rsidR="00013B92" w:rsidRPr="00201AED" w:rsidRDefault="00013B92" w:rsidP="002353B7">
      <w:pPr>
        <w:pStyle w:val="ListBullet"/>
      </w:pPr>
      <w:r w:rsidRPr="00201AED">
        <w:t xml:space="preserve">Arabian Travel Market Dubai (UAE) 2023 (May) </w:t>
      </w:r>
    </w:p>
    <w:p w14:paraId="61121631" w14:textId="563111B7" w:rsidR="00013B92" w:rsidRPr="00201AED" w:rsidRDefault="00013B92" w:rsidP="002353B7">
      <w:pPr>
        <w:pStyle w:val="ListBullet"/>
      </w:pPr>
      <w:proofErr w:type="spellStart"/>
      <w:r w:rsidRPr="00201AED">
        <w:t>Rendez-vous</w:t>
      </w:r>
      <w:proofErr w:type="spellEnd"/>
      <w:r w:rsidRPr="00201AED">
        <w:t xml:space="preserve"> (Canada) 2023 (May)</w:t>
      </w:r>
    </w:p>
    <w:p w14:paraId="0238DCD9" w14:textId="77777777" w:rsidR="00745682" w:rsidRPr="00745682" w:rsidRDefault="00745682" w:rsidP="002353B7">
      <w:pPr>
        <w:pStyle w:val="ListBullet"/>
      </w:pPr>
      <w:r w:rsidRPr="00201AED">
        <w:t>Tourism Australia Marketplace events</w:t>
      </w:r>
      <w:r w:rsidRPr="00745682">
        <w:t xml:space="preserve"> in 2023</w:t>
      </w:r>
    </w:p>
    <w:p w14:paraId="5A7D1399" w14:textId="77777777" w:rsidR="00745682" w:rsidRDefault="00745682" w:rsidP="002353B7">
      <w:pPr>
        <w:pStyle w:val="ListBullet"/>
      </w:pPr>
      <w:r w:rsidRPr="00745682">
        <w:t>ATEC Meeting Place 2023</w:t>
      </w:r>
    </w:p>
    <w:p w14:paraId="293238BC" w14:textId="351677DE" w:rsidR="00FB4DB6" w:rsidRPr="008D4886" w:rsidRDefault="00CE7BDF" w:rsidP="002353B7">
      <w:pPr>
        <w:pStyle w:val="ListBullet"/>
      </w:pPr>
      <w:r w:rsidRPr="008D4886">
        <w:t>ATEC Regional B2B trade event</w:t>
      </w:r>
      <w:r w:rsidR="00387750" w:rsidRPr="008D4886">
        <w:t>s</w:t>
      </w:r>
      <w:r w:rsidRPr="008D4886">
        <w:t xml:space="preserve"> </w:t>
      </w:r>
      <w:r w:rsidR="00B21A9F" w:rsidRPr="008D4886">
        <w:t>2023</w:t>
      </w:r>
    </w:p>
    <w:p w14:paraId="0B65B937" w14:textId="77777777" w:rsidR="00745682" w:rsidRPr="00745682" w:rsidRDefault="00745682" w:rsidP="002353B7">
      <w:pPr>
        <w:pStyle w:val="ListBullet"/>
      </w:pPr>
      <w:r w:rsidRPr="00745682">
        <w:t>G’day Australia 2023</w:t>
      </w:r>
    </w:p>
    <w:p w14:paraId="587F3B49" w14:textId="77777777" w:rsidR="00745682" w:rsidRPr="00745682" w:rsidRDefault="00745682" w:rsidP="002353B7">
      <w:pPr>
        <w:pStyle w:val="ListBullet"/>
      </w:pPr>
      <w:r w:rsidRPr="00745682">
        <w:t>International Tourism Bourse (ITB Asia, China) 2023</w:t>
      </w:r>
    </w:p>
    <w:p w14:paraId="2412443A" w14:textId="77777777" w:rsidR="00745682" w:rsidRPr="00745682" w:rsidRDefault="00745682" w:rsidP="002353B7">
      <w:pPr>
        <w:pStyle w:val="ListBullet"/>
      </w:pPr>
      <w:r w:rsidRPr="00745682">
        <w:t>World Travel Market (WTM London) 2023</w:t>
      </w:r>
    </w:p>
    <w:p w14:paraId="6BD01D57" w14:textId="76966EDF" w:rsidR="00745682" w:rsidRPr="00745682" w:rsidRDefault="00745682" w:rsidP="002353B7">
      <w:pPr>
        <w:pStyle w:val="ListBullet"/>
      </w:pPr>
      <w:r w:rsidRPr="00745682">
        <w:t xml:space="preserve">International Luxury Travel Mart (ILTM, </w:t>
      </w:r>
      <w:r w:rsidR="00531B2E">
        <w:t xml:space="preserve">Africa, </w:t>
      </w:r>
      <w:r w:rsidRPr="00745682">
        <w:t>Singapore &amp; Cannes) 2023</w:t>
      </w:r>
    </w:p>
    <w:p w14:paraId="2A027C42" w14:textId="77777777" w:rsidR="00745682" w:rsidRPr="00745682" w:rsidRDefault="00745682" w:rsidP="002353B7">
      <w:pPr>
        <w:pStyle w:val="ListBullet"/>
      </w:pPr>
      <w:r w:rsidRPr="00745682">
        <w:t>PURE (Morocco) 2023</w:t>
      </w:r>
    </w:p>
    <w:p w14:paraId="3C65A7F3" w14:textId="77777777" w:rsidR="00745682" w:rsidRPr="00745682" w:rsidRDefault="00745682" w:rsidP="002353B7">
      <w:pPr>
        <w:pStyle w:val="ListBullet"/>
      </w:pPr>
      <w:r w:rsidRPr="00745682">
        <w:t>Africa's Travel Indaba (Africa) 2023</w:t>
      </w:r>
    </w:p>
    <w:p w14:paraId="4AA8553D" w14:textId="0A615546" w:rsidR="685B1363" w:rsidRDefault="685B1363" w:rsidP="685B1363">
      <w:pPr>
        <w:ind w:left="360"/>
        <w:rPr>
          <w:rFonts w:eastAsia="Verdana" w:cs="Verdana"/>
          <w:b/>
          <w:bCs/>
          <w:color w:val="000000" w:themeColor="text1"/>
          <w:u w:val="single"/>
        </w:rPr>
      </w:pPr>
    </w:p>
    <w:p w14:paraId="72465E25" w14:textId="15383517" w:rsidR="00745682" w:rsidRPr="001F2B81" w:rsidRDefault="00745682" w:rsidP="002353B7">
      <w:pPr>
        <w:rPr>
          <w:b/>
          <w:bCs/>
        </w:rPr>
      </w:pPr>
      <w:r w:rsidRPr="001F2B81">
        <w:rPr>
          <w:rFonts w:eastAsia="Verdana" w:cs="Verdana"/>
          <w:b/>
          <w:bCs/>
          <w:color w:val="000000" w:themeColor="text1"/>
        </w:rPr>
        <w:t>2024</w:t>
      </w:r>
    </w:p>
    <w:p w14:paraId="1096B864" w14:textId="77777777" w:rsidR="00745682" w:rsidRPr="00745682" w:rsidRDefault="00745682" w:rsidP="002353B7">
      <w:pPr>
        <w:pStyle w:val="ListBullet"/>
      </w:pPr>
      <w:r w:rsidRPr="00745682">
        <w:t>Australian Tourism Exchange 2024</w:t>
      </w:r>
    </w:p>
    <w:p w14:paraId="012C8D0E" w14:textId="77777777" w:rsidR="00745682" w:rsidRPr="00745682" w:rsidRDefault="00745682" w:rsidP="002353B7">
      <w:pPr>
        <w:pStyle w:val="ListBullet"/>
      </w:pPr>
      <w:r w:rsidRPr="00745682">
        <w:t>Tourism Australia Marketplace events in 2024</w:t>
      </w:r>
    </w:p>
    <w:p w14:paraId="252BF275" w14:textId="77777777" w:rsidR="00745682" w:rsidRDefault="00745682" w:rsidP="002353B7">
      <w:pPr>
        <w:pStyle w:val="ListBullet"/>
      </w:pPr>
      <w:r w:rsidRPr="00745682">
        <w:t>ATEC Meeting Place 2024</w:t>
      </w:r>
    </w:p>
    <w:p w14:paraId="05518AC2" w14:textId="4CE9C516" w:rsidR="00387750" w:rsidRPr="008D4886" w:rsidRDefault="00387750" w:rsidP="002353B7">
      <w:pPr>
        <w:pStyle w:val="ListBullet"/>
      </w:pPr>
      <w:r w:rsidRPr="008D4886">
        <w:t>ATEC Regional B2B trade events 2024</w:t>
      </w:r>
    </w:p>
    <w:p w14:paraId="220137F7" w14:textId="77777777" w:rsidR="00745682" w:rsidRPr="00745682" w:rsidRDefault="00745682" w:rsidP="002353B7">
      <w:pPr>
        <w:pStyle w:val="ListBullet"/>
      </w:pPr>
      <w:r w:rsidRPr="00745682">
        <w:t>G’day Australia 2024</w:t>
      </w:r>
    </w:p>
    <w:p w14:paraId="23CCCC52" w14:textId="77777777" w:rsidR="00745682" w:rsidRPr="00745682" w:rsidRDefault="00745682" w:rsidP="002353B7">
      <w:pPr>
        <w:pStyle w:val="ListBullet"/>
      </w:pPr>
      <w:r w:rsidRPr="00745682">
        <w:t>International Tourism Bourse (ITB, Germany, Asia, China, India) 2024</w:t>
      </w:r>
    </w:p>
    <w:p w14:paraId="02C72FDC" w14:textId="77777777" w:rsidR="00745682" w:rsidRPr="00745682" w:rsidRDefault="00745682" w:rsidP="002353B7">
      <w:pPr>
        <w:pStyle w:val="ListBullet"/>
      </w:pPr>
      <w:r w:rsidRPr="00745682">
        <w:t>World Travel Market (WTM London, Latin America Africa) events 2024</w:t>
      </w:r>
    </w:p>
    <w:p w14:paraId="2E83C062" w14:textId="77777777" w:rsidR="00745682" w:rsidRPr="00745682" w:rsidRDefault="00745682" w:rsidP="002353B7">
      <w:pPr>
        <w:pStyle w:val="ListBullet"/>
      </w:pPr>
      <w:r w:rsidRPr="00745682">
        <w:t xml:space="preserve">Arabian Travel Market (UAE) 2024 </w:t>
      </w:r>
    </w:p>
    <w:p w14:paraId="0F784D4E" w14:textId="1F790E72" w:rsidR="00745682" w:rsidRPr="00745682" w:rsidRDefault="00745682" w:rsidP="002353B7">
      <w:pPr>
        <w:pStyle w:val="ListBullet"/>
      </w:pPr>
      <w:r w:rsidRPr="00745682">
        <w:t xml:space="preserve">International Luxury Travel Mart (ILTM, </w:t>
      </w:r>
      <w:r w:rsidR="00C17411" w:rsidRPr="008D4886">
        <w:t>Africa,</w:t>
      </w:r>
      <w:r w:rsidR="00C17411">
        <w:t xml:space="preserve"> </w:t>
      </w:r>
      <w:r w:rsidRPr="00745682">
        <w:t>Singapore &amp; Cannes) 2024</w:t>
      </w:r>
    </w:p>
    <w:p w14:paraId="153A6611" w14:textId="77777777" w:rsidR="00745682" w:rsidRPr="00745682" w:rsidRDefault="00745682" w:rsidP="002353B7">
      <w:pPr>
        <w:pStyle w:val="ListBullet"/>
      </w:pPr>
      <w:r w:rsidRPr="00745682">
        <w:t xml:space="preserve">PURE (Morocco) 2024 </w:t>
      </w:r>
    </w:p>
    <w:p w14:paraId="7C6A6942" w14:textId="77777777" w:rsidR="00745682" w:rsidRPr="00745682" w:rsidRDefault="00745682" w:rsidP="002353B7">
      <w:pPr>
        <w:pStyle w:val="ListBullet"/>
      </w:pPr>
      <w:r w:rsidRPr="00745682">
        <w:t>Africa's Travel Indaba (Africa) 2024</w:t>
      </w:r>
    </w:p>
    <w:p w14:paraId="6F943CD0" w14:textId="77777777" w:rsidR="00745682" w:rsidRPr="00745682" w:rsidRDefault="00745682" w:rsidP="002353B7">
      <w:pPr>
        <w:pStyle w:val="ListBullet"/>
      </w:pPr>
      <w:r w:rsidRPr="00745682">
        <w:t>IPW (International Pow Wow, USA) 2024</w:t>
      </w:r>
    </w:p>
    <w:p w14:paraId="58AB877F" w14:textId="77777777" w:rsidR="00745682" w:rsidRDefault="00745682" w:rsidP="002353B7">
      <w:pPr>
        <w:pStyle w:val="ListBullet"/>
      </w:pPr>
      <w:r w:rsidRPr="00745682">
        <w:t>FITUR (Spain) 2024</w:t>
      </w:r>
    </w:p>
    <w:p w14:paraId="247784BE" w14:textId="2C06FC59" w:rsidR="00D23594" w:rsidRPr="008D4886" w:rsidRDefault="00A015A8" w:rsidP="002353B7">
      <w:pPr>
        <w:pStyle w:val="ListBullet"/>
      </w:pPr>
      <w:proofErr w:type="spellStart"/>
      <w:r w:rsidRPr="008D4886">
        <w:t>Rendez-vous</w:t>
      </w:r>
      <w:proofErr w:type="spellEnd"/>
      <w:r w:rsidRPr="008D4886">
        <w:t xml:space="preserve"> (Canada) 2024</w:t>
      </w:r>
    </w:p>
    <w:p w14:paraId="3ABD7B47" w14:textId="75E49F36" w:rsidR="008A57F4" w:rsidRDefault="008A57F4" w:rsidP="00745682">
      <w:pPr>
        <w:rPr>
          <w:rStyle w:val="highlightedtextChar"/>
          <w:rFonts w:cs="Arial"/>
          <w:b w:val="0"/>
          <w:color w:val="000000" w:themeColor="text1"/>
          <w:sz w:val="20"/>
          <w:szCs w:val="20"/>
        </w:rPr>
      </w:pPr>
    </w:p>
    <w:p w14:paraId="3568C4B1" w14:textId="77777777" w:rsidR="00745682" w:rsidRPr="00745682" w:rsidRDefault="00745682" w:rsidP="00745682">
      <w:pPr>
        <w:rPr>
          <w:rStyle w:val="highlightedtextChar"/>
          <w:rFonts w:cs="Arial"/>
          <w:b w:val="0"/>
          <w:i/>
          <w:iCs w:val="0"/>
          <w:color w:val="000000" w:themeColor="text1"/>
          <w:sz w:val="20"/>
          <w:szCs w:val="20"/>
        </w:rPr>
      </w:pPr>
      <w:r w:rsidRPr="00745682">
        <w:rPr>
          <w:rStyle w:val="highlightedtextChar"/>
          <w:rFonts w:cs="Arial"/>
          <w:b w:val="0"/>
          <w:color w:val="000000" w:themeColor="text1"/>
          <w:sz w:val="20"/>
          <w:szCs w:val="20"/>
        </w:rPr>
        <w:t>Any other event may be approved by Austrade and agreed to, by the relevant industry association. This would need to be approved prior to application.</w:t>
      </w:r>
    </w:p>
    <w:p w14:paraId="5F65FA3B" w14:textId="4C3FD153" w:rsidR="00334747" w:rsidRPr="00334747" w:rsidRDefault="00334747" w:rsidP="00745682"/>
    <w:sectPr w:rsidR="00334747" w:rsidRPr="00334747" w:rsidSect="004A0D20">
      <w:headerReference w:type="default" r:id="rId47"/>
      <w:footerReference w:type="default" r:id="rId48"/>
      <w:footerReference w:type="first" r:id="rId49"/>
      <w:pgSz w:w="11906" w:h="16838" w:code="9"/>
      <w:pgMar w:top="1021" w:right="1134" w:bottom="1474" w:left="1134" w:header="454"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B4047" w14:textId="77777777" w:rsidR="0043440B" w:rsidRDefault="0043440B" w:rsidP="00D52B20">
      <w:pPr>
        <w:spacing w:after="0" w:line="240" w:lineRule="auto"/>
      </w:pPr>
      <w:r>
        <w:separator/>
      </w:r>
    </w:p>
  </w:endnote>
  <w:endnote w:type="continuationSeparator" w:id="0">
    <w:p w14:paraId="487CACE8" w14:textId="77777777" w:rsidR="0043440B" w:rsidRDefault="0043440B" w:rsidP="00D52B20">
      <w:pPr>
        <w:spacing w:after="0" w:line="240" w:lineRule="auto"/>
      </w:pPr>
      <w:r>
        <w:continuationSeparator/>
      </w:r>
    </w:p>
  </w:endnote>
  <w:endnote w:type="continuationNotice" w:id="1">
    <w:p w14:paraId="55970A19" w14:textId="77777777" w:rsidR="0043440B" w:rsidRDefault="004344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FEC1" w14:textId="3E393277" w:rsidR="006B3279" w:rsidRPr="006B3279" w:rsidRDefault="0B73110E" w:rsidP="006B3279">
    <w:pPr>
      <w:pStyle w:val="Footer"/>
    </w:pPr>
    <w:r>
      <w:t>Reviving International Tourism Grant Program Guidelines (Streams 1&amp;2) – 22 May 2023</w:t>
    </w:r>
    <w:r w:rsidR="006B3279">
      <w:tab/>
    </w:r>
    <w:r w:rsidR="006B3279">
      <w:ptab w:relativeTo="margin" w:alignment="right" w:leader="none"/>
    </w:r>
    <w:r w:rsidR="006B3279" w:rsidRPr="006B3279">
      <w:rPr>
        <w:noProof/>
      </w:rPr>
      <w:fldChar w:fldCharType="begin"/>
    </w:r>
    <w:r w:rsidR="006B3279" w:rsidRPr="006B3279">
      <w:instrText xml:space="preserve"> PAGE   \* MERGEFORMAT </w:instrText>
    </w:r>
    <w:r w:rsidR="006B3279" w:rsidRPr="006B3279">
      <w:fldChar w:fldCharType="separate"/>
    </w:r>
    <w:r>
      <w:rPr>
        <w:noProof/>
      </w:rPr>
      <w:t>2</w:t>
    </w:r>
    <w:r w:rsidR="006B3279" w:rsidRPr="006B327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1E0D" w14:textId="7CB302D2" w:rsidR="004E1ACB" w:rsidRDefault="004E1ACB">
    <w:pPr>
      <w:pStyle w:val="Footer"/>
      <w:jc w:val="right"/>
    </w:pPr>
    <w:r>
      <w:fldChar w:fldCharType="begin"/>
    </w:r>
    <w:r>
      <w:instrText xml:space="preserve"> PAGE   \* MERGEFORMAT </w:instrText>
    </w:r>
    <w:r>
      <w:fldChar w:fldCharType="separate"/>
    </w:r>
    <w:r>
      <w:rPr>
        <w:noProof/>
      </w:rPr>
      <w:t>2</w:t>
    </w:r>
    <w:r>
      <w:rPr>
        <w:noProof/>
      </w:rPr>
      <w:fldChar w:fldCharType="end"/>
    </w:r>
  </w:p>
  <w:p w14:paraId="34B84CB6" w14:textId="7D7E0CB3" w:rsidR="00B7523B" w:rsidRPr="00B7523B" w:rsidRDefault="00B7523B" w:rsidP="00B75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BA260" w14:textId="77777777" w:rsidR="0043440B" w:rsidRDefault="0043440B" w:rsidP="00D52B20">
      <w:pPr>
        <w:spacing w:after="0" w:line="240" w:lineRule="auto"/>
      </w:pPr>
    </w:p>
  </w:footnote>
  <w:footnote w:type="continuationSeparator" w:id="0">
    <w:p w14:paraId="393E4BE1" w14:textId="77777777" w:rsidR="0043440B" w:rsidRDefault="0043440B" w:rsidP="00D52B20">
      <w:pPr>
        <w:spacing w:after="0" w:line="240" w:lineRule="auto"/>
      </w:pPr>
      <w:r>
        <w:continuationSeparator/>
      </w:r>
    </w:p>
  </w:footnote>
  <w:footnote w:type="continuationNotice" w:id="1">
    <w:p w14:paraId="472F42B5" w14:textId="77777777" w:rsidR="0043440B" w:rsidRDefault="0043440B">
      <w:pPr>
        <w:spacing w:after="0" w:line="240" w:lineRule="auto"/>
      </w:pPr>
    </w:p>
  </w:footnote>
  <w:footnote w:id="2">
    <w:p w14:paraId="195B6DE1" w14:textId="77777777" w:rsidR="00EB13ED" w:rsidRDefault="00EB13ED" w:rsidP="00EB13ED">
      <w:pPr>
        <w:pStyle w:val="FootnoteText"/>
      </w:pPr>
      <w:r>
        <w:rPr>
          <w:rStyle w:val="FootnoteReference"/>
        </w:rPr>
        <w:footnoteRef/>
      </w:r>
      <w:r>
        <w:t xml:space="preserve"> List of pre-approved events is available at Appendix A.</w:t>
      </w:r>
    </w:p>
  </w:footnote>
  <w:footnote w:id="3">
    <w:p w14:paraId="6393020A" w14:textId="37F1599F" w:rsidR="00EB13ED" w:rsidRDefault="00EB13ED" w:rsidP="00EB13ED">
      <w:pPr>
        <w:pStyle w:val="FootnoteText"/>
        <w:rPr>
          <w:sz w:val="14"/>
          <w:szCs w:val="14"/>
        </w:rPr>
      </w:pPr>
      <w:r w:rsidRPr="00BC17C1">
        <w:rPr>
          <w:rStyle w:val="FootnoteReference"/>
          <w:sz w:val="14"/>
          <w:szCs w:val="14"/>
        </w:rPr>
        <w:footnoteRef/>
      </w:r>
      <w:r w:rsidRPr="00BC17C1">
        <w:rPr>
          <w:sz w:val="14"/>
          <w:szCs w:val="14"/>
        </w:rPr>
        <w:t xml:space="preserve"> </w:t>
      </w:r>
      <w:hyperlink r:id="rId1" w:history="1">
        <w:r w:rsidRPr="00BC17C1">
          <w:rPr>
            <w:rStyle w:val="Hyperlink"/>
            <w:sz w:val="14"/>
            <w:szCs w:val="14"/>
          </w:rPr>
          <w:t>https://www.finance.gov.au/government/commonwealth-grants/commonwealth-grants-rules-guidelines</w:t>
        </w:r>
      </w:hyperlink>
      <w:r w:rsidRPr="00BC17C1">
        <w:rPr>
          <w:sz w:val="14"/>
          <w:szCs w:val="14"/>
        </w:rPr>
        <w:t xml:space="preserve"> </w:t>
      </w:r>
    </w:p>
    <w:p w14:paraId="410804B3" w14:textId="43AF7D6B" w:rsidR="000A759E" w:rsidRPr="00BC17C1" w:rsidRDefault="000A759E" w:rsidP="000A759E">
      <w:pPr>
        <w:pStyle w:val="FootnoteText"/>
        <w:rPr>
          <w:sz w:val="14"/>
          <w:szCs w:val="14"/>
        </w:rPr>
      </w:pPr>
      <w:r>
        <w:rPr>
          <w:sz w:val="14"/>
          <w:szCs w:val="14"/>
        </w:rPr>
        <w:t>*</w:t>
      </w:r>
      <w:r>
        <w:rPr>
          <w:sz w:val="14"/>
          <w:szCs w:val="14"/>
        </w:rPr>
        <w:t xml:space="preserve">trade, </w:t>
      </w:r>
      <w:r w:rsidR="006F6086">
        <w:rPr>
          <w:sz w:val="14"/>
          <w:szCs w:val="14"/>
        </w:rPr>
        <w:t>meet their tax obligations</w:t>
      </w:r>
      <w:r>
        <w:rPr>
          <w:sz w:val="14"/>
          <w:szCs w:val="14"/>
        </w:rPr>
        <w:t xml:space="preserve"> and maintain financial membership of the approved industry body </w:t>
      </w:r>
    </w:p>
  </w:footnote>
  <w:footnote w:id="4">
    <w:p w14:paraId="250F112E" w14:textId="79A66E31" w:rsidR="00CA78C6" w:rsidRDefault="007D00AE" w:rsidP="00CA78C6">
      <w:r>
        <w:rPr>
          <w:rStyle w:val="FootnoteReference"/>
        </w:rPr>
        <w:footnoteRef/>
      </w:r>
      <w:r>
        <w:t xml:space="preserve"> </w:t>
      </w:r>
      <w:r w:rsidR="00490B79" w:rsidRPr="00ED4458">
        <w:rPr>
          <w:sz w:val="16"/>
          <w:szCs w:val="16"/>
        </w:rPr>
        <w:t>For this program</w:t>
      </w:r>
      <w:r w:rsidR="00490B79" w:rsidRPr="00B96CC9">
        <w:rPr>
          <w:sz w:val="16"/>
          <w:szCs w:val="16"/>
        </w:rPr>
        <w:t>,</w:t>
      </w:r>
      <w:r w:rsidR="00490B79" w:rsidRPr="000C3A42">
        <w:rPr>
          <w:sz w:val="16"/>
          <w:szCs w:val="16"/>
        </w:rPr>
        <w:t xml:space="preserve"> </w:t>
      </w:r>
      <w:r w:rsidR="00B96CC9" w:rsidRPr="000C3A42">
        <w:rPr>
          <w:sz w:val="16"/>
          <w:szCs w:val="16"/>
        </w:rPr>
        <w:t>Total</w:t>
      </w:r>
      <w:r w:rsidR="00B96CC9">
        <w:t xml:space="preserve"> </w:t>
      </w:r>
      <w:r w:rsidR="00490B79" w:rsidRPr="00ED4458">
        <w:rPr>
          <w:sz w:val="16"/>
          <w:szCs w:val="16"/>
        </w:rPr>
        <w:t>Turnover is Gross Profit (before business expenses)</w:t>
      </w:r>
      <w:r w:rsidR="00437C05">
        <w:rPr>
          <w:sz w:val="16"/>
          <w:szCs w:val="16"/>
        </w:rPr>
        <w:t>.</w:t>
      </w:r>
      <w:r w:rsidR="00490B79" w:rsidRPr="00ED4458">
        <w:rPr>
          <w:sz w:val="16"/>
          <w:szCs w:val="16"/>
        </w:rPr>
        <w:t xml:space="preserve"> </w:t>
      </w:r>
      <w:r w:rsidR="00B96CC9">
        <w:rPr>
          <w:sz w:val="16"/>
          <w:szCs w:val="16"/>
        </w:rPr>
        <w:t>E</w:t>
      </w:r>
      <w:r w:rsidR="005B7C29">
        <w:rPr>
          <w:sz w:val="16"/>
          <w:szCs w:val="16"/>
        </w:rPr>
        <w:t>.</w:t>
      </w:r>
      <w:r w:rsidR="00B96CC9">
        <w:rPr>
          <w:sz w:val="16"/>
          <w:szCs w:val="16"/>
        </w:rPr>
        <w:t xml:space="preserve">g. </w:t>
      </w:r>
      <w:r w:rsidR="00CA78C6" w:rsidRPr="00ED4458">
        <w:rPr>
          <w:sz w:val="16"/>
          <w:szCs w:val="16"/>
        </w:rPr>
        <w:t xml:space="preserve">Total Income (“S” on a tax return) less cost of sales (“A” on a tax return) </w:t>
      </w:r>
      <w:r w:rsidR="00B96CC9">
        <w:rPr>
          <w:sz w:val="16"/>
          <w:szCs w:val="16"/>
        </w:rPr>
        <w:t>= Gross Profit (before business expenses)</w:t>
      </w:r>
    </w:p>
    <w:p w14:paraId="2B764096" w14:textId="4E12CCFB" w:rsidR="007D00AE" w:rsidRDefault="007D00AE">
      <w:pPr>
        <w:pStyle w:val="FootnoteText"/>
      </w:pPr>
    </w:p>
  </w:footnote>
  <w:footnote w:id="5">
    <w:p w14:paraId="4875C5A4" w14:textId="77777777" w:rsidR="00C91A6F" w:rsidRPr="00BC17C1" w:rsidRDefault="00C91A6F" w:rsidP="00C91A6F">
      <w:pPr>
        <w:pStyle w:val="FootnoteText"/>
        <w:rPr>
          <w:sz w:val="14"/>
          <w:szCs w:val="14"/>
        </w:rPr>
      </w:pPr>
      <w:r w:rsidRPr="00BC17C1">
        <w:rPr>
          <w:rStyle w:val="FootnoteReference"/>
          <w:sz w:val="14"/>
          <w:szCs w:val="14"/>
        </w:rPr>
        <w:footnoteRef/>
      </w:r>
      <w:r w:rsidRPr="00BC17C1">
        <w:rPr>
          <w:sz w:val="14"/>
          <w:szCs w:val="14"/>
        </w:rPr>
        <w:t xml:space="preserve"> </w:t>
      </w:r>
      <w:hyperlink r:id="rId2" w:history="1">
        <w:r w:rsidRPr="00BC17C1">
          <w:rPr>
            <w:rStyle w:val="Hyperlink"/>
            <w:sz w:val="14"/>
            <w:szCs w:val="14"/>
          </w:rPr>
          <w:t>https://www.ato.gov.au/</w:t>
        </w:r>
      </w:hyperlink>
      <w:r w:rsidRPr="00BC17C1">
        <w:rPr>
          <w:sz w:val="14"/>
          <w:szCs w:val="14"/>
        </w:rPr>
        <w:t xml:space="preserve"> </w:t>
      </w:r>
    </w:p>
  </w:footnote>
  <w:footnote w:id="6">
    <w:p w14:paraId="3EDE92B6" w14:textId="77777777" w:rsidR="00334747" w:rsidRPr="00EF1977" w:rsidRDefault="00334747" w:rsidP="00334747">
      <w:pPr>
        <w:pStyle w:val="FootnoteText"/>
      </w:pPr>
      <w:r w:rsidRPr="00EF1977">
        <w:rPr>
          <w:rStyle w:val="FootnoteReference"/>
          <w:sz w:val="14"/>
          <w:szCs w:val="14"/>
        </w:rPr>
        <w:footnoteRef/>
      </w:r>
      <w:r w:rsidRPr="00EF1977">
        <w:t xml:space="preserve"> Relevant money is defined in the PGPA Act. See section 8, Dictionary.</w:t>
      </w:r>
    </w:p>
  </w:footnote>
  <w:footnote w:id="7">
    <w:p w14:paraId="7BAF24C8" w14:textId="77777777" w:rsidR="00334747" w:rsidRPr="00EF1977" w:rsidRDefault="00334747" w:rsidP="00334747">
      <w:pPr>
        <w:pStyle w:val="FootnoteText"/>
      </w:pPr>
      <w:r w:rsidRPr="00EF1977">
        <w:rPr>
          <w:rStyle w:val="FootnoteReference"/>
          <w:sz w:val="14"/>
          <w:szCs w:val="14"/>
        </w:rPr>
        <w:footnoteRef/>
      </w:r>
      <w:r w:rsidRPr="00EF1977">
        <w:t xml:space="preserve"> Other CRF money is defined in the PGPA Act. See section 105, Rules in relation to other CRF money.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6B1B" w14:textId="7F6463B3" w:rsidR="006B3279" w:rsidRDefault="00EB13ED" w:rsidP="004E1ACB">
    <w:pPr>
      <w:pStyle w:val="Header"/>
      <w:tabs>
        <w:tab w:val="clear" w:pos="4513"/>
        <w:tab w:val="clear" w:pos="9026"/>
        <w:tab w:val="left" w:pos="6720"/>
      </w:tabs>
    </w:pPr>
    <w:r>
      <w:rPr>
        <w:noProof/>
        <w:lang w:eastAsia="en-AU"/>
      </w:rPr>
      <mc:AlternateContent>
        <mc:Choice Requires="wps">
          <w:drawing>
            <wp:anchor distT="0" distB="0" distL="114300" distR="114300" simplePos="0" relativeHeight="251658240" behindDoc="1" locked="1" layoutInCell="1" allowOverlap="1" wp14:anchorId="4951CF1A" wp14:editId="5488A4BE">
              <wp:simplePos x="0" y="0"/>
              <wp:positionH relativeFrom="margin">
                <wp:align>center</wp:align>
              </wp:positionH>
              <wp:positionV relativeFrom="page">
                <wp:posOffset>240030</wp:posOffset>
              </wp:positionV>
              <wp:extent cx="6983730" cy="215900"/>
              <wp:effectExtent l="0" t="0" r="762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83730" cy="2159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6FC895D3">
            <v:rect id="Rectangle 2" style="position:absolute;margin-left:0;margin-top:18.9pt;width:549.9pt;height:1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lt="&quot;&quot;" o:spid="_x0000_s1026" fillcolor="#2e1a47 [3215]" stroked="f" strokeweight="2pt" w14:anchorId="21D09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">
              <w10:wrap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CFA9F8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8F312D"/>
    <w:multiLevelType w:val="multilevel"/>
    <w:tmpl w:val="9D52C0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BC6F51"/>
    <w:multiLevelType w:val="hybridMultilevel"/>
    <w:tmpl w:val="EEEEAA38"/>
    <w:lvl w:ilvl="0" w:tplc="0D3E7110">
      <w:start w:val="1"/>
      <w:numFmt w:val="bullet"/>
      <w:lvlText w:val=""/>
      <w:lvlJc w:val="left"/>
      <w:pPr>
        <w:ind w:left="720" w:hanging="360"/>
      </w:pPr>
      <w:rPr>
        <w:rFonts w:ascii="Symbol" w:hAnsi="Symbol" w:hint="default"/>
        <w:color w:val="1E988A"/>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53C73C1"/>
    <w:multiLevelType w:val="hybridMultilevel"/>
    <w:tmpl w:val="EEEEAA38"/>
    <w:lvl w:ilvl="0" w:tplc="FFFFFFFF">
      <w:start w:val="1"/>
      <w:numFmt w:val="bullet"/>
      <w:lvlText w:val=""/>
      <w:lvlJc w:val="left"/>
      <w:pPr>
        <w:ind w:left="720" w:hanging="360"/>
      </w:pPr>
      <w:rPr>
        <w:rFonts w:ascii="Symbol" w:hAnsi="Symbol" w:hint="default"/>
        <w:color w:val="1E988A"/>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0B126E5E"/>
    <w:multiLevelType w:val="hybridMultilevel"/>
    <w:tmpl w:val="DF18268C"/>
    <w:lvl w:ilvl="0" w:tplc="0D3E7110">
      <w:start w:val="1"/>
      <w:numFmt w:val="bullet"/>
      <w:lvlText w:val=""/>
      <w:lvlJc w:val="left"/>
      <w:pPr>
        <w:ind w:left="360" w:hanging="360"/>
      </w:pPr>
      <w:rPr>
        <w:rFonts w:ascii="Symbol" w:hAnsi="Symbol" w:hint="default"/>
        <w:color w:val="1E988A"/>
        <w:w w:val="100"/>
        <w:sz w:val="20"/>
        <w:szCs w:val="20"/>
      </w:rPr>
    </w:lvl>
    <w:lvl w:ilvl="1" w:tplc="FFFFFFFF">
      <w:start w:val="1"/>
      <w:numFmt w:val="bullet"/>
      <w:lvlText w:val=""/>
      <w:lvlJc w:val="left"/>
      <w:pPr>
        <w:ind w:left="720" w:hanging="360"/>
      </w:pPr>
      <w:rPr>
        <w:rFonts w:ascii="Wingdings" w:hAnsi="Wingdings" w:hint="default"/>
        <w:color w:val="auto"/>
      </w:rPr>
    </w:lvl>
    <w:lvl w:ilvl="2" w:tplc="FFFFFFFF">
      <w:start w:val="1"/>
      <w:numFmt w:val="bullet"/>
      <w:lvlText w:val="o"/>
      <w:lvlJc w:val="left"/>
      <w:pPr>
        <w:ind w:left="1080" w:hanging="360"/>
      </w:pPr>
      <w:rPr>
        <w:rFonts w:ascii="Courier New" w:hAnsi="Courier New" w:hint="default"/>
        <w:color w:val="264F90"/>
      </w:rPr>
    </w:lvl>
    <w:lvl w:ilvl="3" w:tplc="FFFFFFFF">
      <w:start w:val="1"/>
      <w:numFmt w:val="bullet"/>
      <w:lvlText w:val=""/>
      <w:lvlJc w:val="left"/>
      <w:pPr>
        <w:ind w:left="1440" w:hanging="360"/>
      </w:pPr>
      <w:rPr>
        <w:rFonts w:ascii="Symbol" w:hAnsi="Symbol" w:hint="default"/>
      </w:rPr>
    </w:lvl>
    <w:lvl w:ilvl="4" w:tplc="FFFFFFFF">
      <w:start w:val="1"/>
      <w:numFmt w:val="bullet"/>
      <w:lvlText w:val=""/>
      <w:lvlJc w:val="left"/>
      <w:pPr>
        <w:ind w:left="1800" w:hanging="360"/>
      </w:pPr>
      <w:rPr>
        <w:rFonts w:ascii="Symbol" w:hAnsi="Symbol" w:hint="default"/>
      </w:rPr>
    </w:lvl>
    <w:lvl w:ilvl="5" w:tplc="FFFFFFFF">
      <w:start w:val="1"/>
      <w:numFmt w:val="bullet"/>
      <w:lvlText w:val=""/>
      <w:lvlJc w:val="left"/>
      <w:pPr>
        <w:ind w:left="2160" w:hanging="360"/>
      </w:pPr>
      <w:rPr>
        <w:rFonts w:ascii="Wingdings" w:hAnsi="Wingdings" w:hint="default"/>
      </w:rPr>
    </w:lvl>
    <w:lvl w:ilvl="6" w:tplc="FFFFFFFF">
      <w:start w:val="1"/>
      <w:numFmt w:val="bullet"/>
      <w:lvlText w:val=""/>
      <w:lvlJc w:val="left"/>
      <w:pPr>
        <w:ind w:left="2520" w:hanging="360"/>
      </w:pPr>
      <w:rPr>
        <w:rFonts w:ascii="Wingdings" w:hAnsi="Wingdings" w:hint="default"/>
      </w:rPr>
    </w:lvl>
    <w:lvl w:ilvl="7" w:tplc="FFFFFFFF">
      <w:start w:val="1"/>
      <w:numFmt w:val="bullet"/>
      <w:lvlText w:val=""/>
      <w:lvlJc w:val="left"/>
      <w:pPr>
        <w:ind w:left="2880" w:hanging="360"/>
      </w:pPr>
      <w:rPr>
        <w:rFonts w:ascii="Symbol" w:hAnsi="Symbol" w:hint="default"/>
      </w:rPr>
    </w:lvl>
    <w:lvl w:ilvl="8" w:tplc="FFFFFFFF">
      <w:start w:val="1"/>
      <w:numFmt w:val="bullet"/>
      <w:lvlText w:val=""/>
      <w:lvlJc w:val="left"/>
      <w:pPr>
        <w:ind w:left="3240" w:hanging="360"/>
      </w:pPr>
      <w:rPr>
        <w:rFonts w:ascii="Symbol" w:hAnsi="Symbol" w:hint="default"/>
      </w:rPr>
    </w:lvl>
  </w:abstractNum>
  <w:abstractNum w:abstractNumId="7" w15:restartNumberingAfterBreak="0">
    <w:nsid w:val="0C0E2006"/>
    <w:multiLevelType w:val="hybridMultilevel"/>
    <w:tmpl w:val="386AB76C"/>
    <w:lvl w:ilvl="0" w:tplc="FFFFFFFF">
      <w:start w:val="1"/>
      <w:numFmt w:val="bullet"/>
      <w:lvlText w:val=""/>
      <w:lvlJc w:val="left"/>
      <w:pPr>
        <w:ind w:left="360" w:hanging="360"/>
      </w:pPr>
      <w:rPr>
        <w:rFonts w:ascii="Wingdings" w:hAnsi="Wingdings" w:hint="default"/>
        <w:color w:val="264F90"/>
        <w:w w:val="100"/>
        <w:sz w:val="20"/>
        <w:szCs w:val="20"/>
      </w:rPr>
    </w:lvl>
    <w:lvl w:ilvl="1" w:tplc="FFFFFFFF">
      <w:start w:val="1"/>
      <w:numFmt w:val="bullet"/>
      <w:lvlText w:val=""/>
      <w:lvlJc w:val="left"/>
      <w:pPr>
        <w:ind w:left="720" w:hanging="360"/>
      </w:pPr>
      <w:rPr>
        <w:rFonts w:ascii="Wingdings" w:hAnsi="Wingdings" w:hint="default"/>
        <w:color w:val="auto"/>
      </w:rPr>
    </w:lvl>
    <w:lvl w:ilvl="2" w:tplc="FFFFFFFF">
      <w:start w:val="1"/>
      <w:numFmt w:val="bullet"/>
      <w:lvlText w:val="o"/>
      <w:lvlJc w:val="left"/>
      <w:pPr>
        <w:ind w:left="1080" w:hanging="360"/>
      </w:pPr>
      <w:rPr>
        <w:rFonts w:ascii="Courier New" w:hAnsi="Courier New" w:hint="default"/>
        <w:color w:val="264F90"/>
      </w:rPr>
    </w:lvl>
    <w:lvl w:ilvl="3" w:tplc="8DCA0D8A">
      <w:start w:val="1"/>
      <w:numFmt w:val="bullet"/>
      <w:lvlText w:val=""/>
      <w:lvlJc w:val="left"/>
      <w:pPr>
        <w:ind w:left="720" w:hanging="360"/>
      </w:pPr>
      <w:rPr>
        <w:rFonts w:ascii="Symbol" w:hAnsi="Symbol" w:hint="default"/>
        <w:color w:val="009999"/>
        <w:sz w:val="20"/>
      </w:rPr>
    </w:lvl>
    <w:lvl w:ilvl="4" w:tplc="FFFFFFFF">
      <w:start w:val="1"/>
      <w:numFmt w:val="bullet"/>
      <w:lvlText w:val=""/>
      <w:lvlJc w:val="left"/>
      <w:pPr>
        <w:ind w:left="1800" w:hanging="360"/>
      </w:pPr>
      <w:rPr>
        <w:rFonts w:ascii="Symbol" w:hAnsi="Symbol" w:hint="default"/>
      </w:rPr>
    </w:lvl>
    <w:lvl w:ilvl="5" w:tplc="FFFFFFFF">
      <w:start w:val="1"/>
      <w:numFmt w:val="bullet"/>
      <w:lvlText w:val=""/>
      <w:lvlJc w:val="left"/>
      <w:pPr>
        <w:ind w:left="2160" w:hanging="360"/>
      </w:pPr>
      <w:rPr>
        <w:rFonts w:ascii="Wingdings" w:hAnsi="Wingdings" w:hint="default"/>
      </w:rPr>
    </w:lvl>
    <w:lvl w:ilvl="6" w:tplc="FFFFFFFF">
      <w:start w:val="1"/>
      <w:numFmt w:val="bullet"/>
      <w:lvlText w:val=""/>
      <w:lvlJc w:val="left"/>
      <w:pPr>
        <w:ind w:left="2520" w:hanging="360"/>
      </w:pPr>
      <w:rPr>
        <w:rFonts w:ascii="Wingdings" w:hAnsi="Wingdings" w:hint="default"/>
      </w:rPr>
    </w:lvl>
    <w:lvl w:ilvl="7" w:tplc="FFFFFFFF">
      <w:start w:val="1"/>
      <w:numFmt w:val="bullet"/>
      <w:lvlText w:val=""/>
      <w:lvlJc w:val="left"/>
      <w:pPr>
        <w:ind w:left="2880" w:hanging="360"/>
      </w:pPr>
      <w:rPr>
        <w:rFonts w:ascii="Symbol" w:hAnsi="Symbol" w:hint="default"/>
      </w:rPr>
    </w:lvl>
    <w:lvl w:ilvl="8" w:tplc="FFFFFFFF">
      <w:start w:val="1"/>
      <w:numFmt w:val="bullet"/>
      <w:lvlText w:val=""/>
      <w:lvlJc w:val="left"/>
      <w:pPr>
        <w:ind w:left="3240" w:hanging="360"/>
      </w:pPr>
      <w:rPr>
        <w:rFonts w:ascii="Symbol" w:hAnsi="Symbol" w:hint="default"/>
      </w:rPr>
    </w:lvl>
  </w:abstractNum>
  <w:abstractNum w:abstractNumId="8" w15:restartNumberingAfterBreak="0">
    <w:nsid w:val="17F00C19"/>
    <w:multiLevelType w:val="hybridMultilevel"/>
    <w:tmpl w:val="C598EF0E"/>
    <w:lvl w:ilvl="0" w:tplc="0D3E7110">
      <w:start w:val="1"/>
      <w:numFmt w:val="bullet"/>
      <w:lvlText w:val=""/>
      <w:lvlJc w:val="left"/>
      <w:pPr>
        <w:ind w:left="360" w:hanging="360"/>
      </w:pPr>
      <w:rPr>
        <w:rFonts w:ascii="Symbol" w:hAnsi="Symbol" w:hint="default"/>
        <w:color w:val="1E988A"/>
        <w:w w:val="100"/>
        <w:sz w:val="20"/>
        <w:szCs w:val="20"/>
      </w:rPr>
    </w:lvl>
    <w:lvl w:ilvl="1" w:tplc="FFFFFFFF">
      <w:start w:val="1"/>
      <w:numFmt w:val="bullet"/>
      <w:lvlText w:val=""/>
      <w:lvlJc w:val="left"/>
      <w:pPr>
        <w:ind w:left="720" w:hanging="360"/>
      </w:pPr>
      <w:rPr>
        <w:rFonts w:ascii="Wingdings" w:hAnsi="Wingdings" w:hint="default"/>
        <w:color w:val="auto"/>
      </w:rPr>
    </w:lvl>
    <w:lvl w:ilvl="2" w:tplc="FFFFFFFF">
      <w:start w:val="1"/>
      <w:numFmt w:val="bullet"/>
      <w:lvlText w:val="o"/>
      <w:lvlJc w:val="left"/>
      <w:pPr>
        <w:ind w:left="1080" w:hanging="360"/>
      </w:pPr>
      <w:rPr>
        <w:rFonts w:ascii="Courier New" w:hAnsi="Courier New" w:hint="default"/>
        <w:color w:val="264F90"/>
      </w:rPr>
    </w:lvl>
    <w:lvl w:ilvl="3" w:tplc="FFFFFFFF">
      <w:start w:val="1"/>
      <w:numFmt w:val="bullet"/>
      <w:lvlText w:val=""/>
      <w:lvlJc w:val="left"/>
      <w:pPr>
        <w:ind w:left="1440" w:hanging="360"/>
      </w:pPr>
      <w:rPr>
        <w:rFonts w:ascii="Symbol" w:hAnsi="Symbol" w:hint="default"/>
      </w:rPr>
    </w:lvl>
    <w:lvl w:ilvl="4" w:tplc="FFFFFFFF">
      <w:start w:val="1"/>
      <w:numFmt w:val="bullet"/>
      <w:lvlText w:val=""/>
      <w:lvlJc w:val="left"/>
      <w:pPr>
        <w:ind w:left="1800" w:hanging="360"/>
      </w:pPr>
      <w:rPr>
        <w:rFonts w:ascii="Symbol" w:hAnsi="Symbol" w:hint="default"/>
      </w:rPr>
    </w:lvl>
    <w:lvl w:ilvl="5" w:tplc="FFFFFFFF">
      <w:start w:val="1"/>
      <w:numFmt w:val="bullet"/>
      <w:lvlText w:val=""/>
      <w:lvlJc w:val="left"/>
      <w:pPr>
        <w:ind w:left="2160" w:hanging="360"/>
      </w:pPr>
      <w:rPr>
        <w:rFonts w:ascii="Wingdings" w:hAnsi="Wingdings" w:hint="default"/>
      </w:rPr>
    </w:lvl>
    <w:lvl w:ilvl="6" w:tplc="FFFFFFFF">
      <w:start w:val="1"/>
      <w:numFmt w:val="bullet"/>
      <w:lvlText w:val=""/>
      <w:lvlJc w:val="left"/>
      <w:pPr>
        <w:ind w:left="2520" w:hanging="360"/>
      </w:pPr>
      <w:rPr>
        <w:rFonts w:ascii="Wingdings" w:hAnsi="Wingdings" w:hint="default"/>
      </w:rPr>
    </w:lvl>
    <w:lvl w:ilvl="7" w:tplc="FFFFFFFF">
      <w:start w:val="1"/>
      <w:numFmt w:val="bullet"/>
      <w:lvlText w:val=""/>
      <w:lvlJc w:val="left"/>
      <w:pPr>
        <w:ind w:left="2880" w:hanging="360"/>
      </w:pPr>
      <w:rPr>
        <w:rFonts w:ascii="Symbol" w:hAnsi="Symbol" w:hint="default"/>
      </w:rPr>
    </w:lvl>
    <w:lvl w:ilvl="8" w:tplc="FFFFFFFF">
      <w:start w:val="1"/>
      <w:numFmt w:val="bullet"/>
      <w:lvlText w:val=""/>
      <w:lvlJc w:val="left"/>
      <w:pPr>
        <w:ind w:left="3240" w:hanging="360"/>
      </w:pPr>
      <w:rPr>
        <w:rFonts w:ascii="Symbol" w:hAnsi="Symbol" w:hint="default"/>
      </w:rPr>
    </w:lvl>
  </w:abstractNum>
  <w:abstractNum w:abstractNumId="9" w15:restartNumberingAfterBreak="0">
    <w:nsid w:val="256310CB"/>
    <w:multiLevelType w:val="hybridMultilevel"/>
    <w:tmpl w:val="A6D605EA"/>
    <w:lvl w:ilvl="0" w:tplc="14347980">
      <w:start w:val="3"/>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B5500E"/>
    <w:multiLevelType w:val="multilevel"/>
    <w:tmpl w:val="F4C85D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444C71"/>
    <w:multiLevelType w:val="multilevel"/>
    <w:tmpl w:val="A9B0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4528A3"/>
    <w:multiLevelType w:val="hybridMultilevel"/>
    <w:tmpl w:val="B0C297F0"/>
    <w:lvl w:ilvl="0" w:tplc="0D3E7110">
      <w:start w:val="1"/>
      <w:numFmt w:val="bullet"/>
      <w:lvlText w:val=""/>
      <w:lvlJc w:val="left"/>
      <w:pPr>
        <w:ind w:left="360" w:hanging="360"/>
      </w:pPr>
      <w:rPr>
        <w:rFonts w:ascii="Symbol" w:hAnsi="Symbol" w:hint="default"/>
        <w:color w:val="1E988A"/>
        <w:w w:val="100"/>
        <w:sz w:val="20"/>
        <w:szCs w:val="20"/>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2D51316F"/>
    <w:multiLevelType w:val="hybridMultilevel"/>
    <w:tmpl w:val="CB7CEDDC"/>
    <w:lvl w:ilvl="0" w:tplc="0D3E7110">
      <w:start w:val="1"/>
      <w:numFmt w:val="bullet"/>
      <w:lvlText w:val=""/>
      <w:lvlJc w:val="left"/>
      <w:pPr>
        <w:ind w:left="360" w:hanging="360"/>
      </w:pPr>
      <w:rPr>
        <w:rFonts w:ascii="Symbol" w:hAnsi="Symbol" w:hint="default"/>
        <w:color w:val="1E988A"/>
        <w:w w:val="100"/>
        <w:sz w:val="20"/>
        <w:szCs w:val="20"/>
      </w:rPr>
    </w:lvl>
    <w:lvl w:ilvl="1" w:tplc="FFFFFFFF">
      <w:start w:val="1"/>
      <w:numFmt w:val="bullet"/>
      <w:lvlText w:val=""/>
      <w:lvlJc w:val="left"/>
      <w:pPr>
        <w:ind w:left="720" w:hanging="360"/>
      </w:pPr>
      <w:rPr>
        <w:rFonts w:ascii="Wingdings" w:hAnsi="Wingdings" w:hint="default"/>
        <w:color w:val="auto"/>
      </w:rPr>
    </w:lvl>
    <w:lvl w:ilvl="2" w:tplc="FFFFFFFF">
      <w:start w:val="1"/>
      <w:numFmt w:val="bullet"/>
      <w:lvlText w:val="o"/>
      <w:lvlJc w:val="left"/>
      <w:pPr>
        <w:ind w:left="1080" w:hanging="360"/>
      </w:pPr>
      <w:rPr>
        <w:rFonts w:ascii="Courier New" w:hAnsi="Courier New" w:hint="default"/>
        <w:color w:val="264F90"/>
      </w:rPr>
    </w:lvl>
    <w:lvl w:ilvl="3" w:tplc="FFFFFFFF">
      <w:start w:val="1"/>
      <w:numFmt w:val="bullet"/>
      <w:lvlText w:val=""/>
      <w:lvlJc w:val="left"/>
      <w:pPr>
        <w:ind w:left="1440" w:hanging="360"/>
      </w:pPr>
      <w:rPr>
        <w:rFonts w:ascii="Symbol" w:hAnsi="Symbol" w:hint="default"/>
      </w:rPr>
    </w:lvl>
    <w:lvl w:ilvl="4" w:tplc="FFFFFFFF">
      <w:start w:val="1"/>
      <w:numFmt w:val="bullet"/>
      <w:lvlText w:val=""/>
      <w:lvlJc w:val="left"/>
      <w:pPr>
        <w:ind w:left="1800" w:hanging="360"/>
      </w:pPr>
      <w:rPr>
        <w:rFonts w:ascii="Symbol" w:hAnsi="Symbol" w:hint="default"/>
      </w:rPr>
    </w:lvl>
    <w:lvl w:ilvl="5" w:tplc="FFFFFFFF">
      <w:start w:val="1"/>
      <w:numFmt w:val="bullet"/>
      <w:lvlText w:val=""/>
      <w:lvlJc w:val="left"/>
      <w:pPr>
        <w:ind w:left="2160" w:hanging="360"/>
      </w:pPr>
      <w:rPr>
        <w:rFonts w:ascii="Wingdings" w:hAnsi="Wingdings" w:hint="default"/>
      </w:rPr>
    </w:lvl>
    <w:lvl w:ilvl="6" w:tplc="FFFFFFFF">
      <w:start w:val="1"/>
      <w:numFmt w:val="bullet"/>
      <w:lvlText w:val=""/>
      <w:lvlJc w:val="left"/>
      <w:pPr>
        <w:ind w:left="2520" w:hanging="360"/>
      </w:pPr>
      <w:rPr>
        <w:rFonts w:ascii="Wingdings" w:hAnsi="Wingdings" w:hint="default"/>
      </w:rPr>
    </w:lvl>
    <w:lvl w:ilvl="7" w:tplc="FFFFFFFF">
      <w:start w:val="1"/>
      <w:numFmt w:val="bullet"/>
      <w:lvlText w:val=""/>
      <w:lvlJc w:val="left"/>
      <w:pPr>
        <w:ind w:left="2880" w:hanging="360"/>
      </w:pPr>
      <w:rPr>
        <w:rFonts w:ascii="Symbol" w:hAnsi="Symbol" w:hint="default"/>
      </w:rPr>
    </w:lvl>
    <w:lvl w:ilvl="8" w:tplc="FFFFFFFF">
      <w:start w:val="1"/>
      <w:numFmt w:val="bullet"/>
      <w:lvlText w:val=""/>
      <w:lvlJc w:val="left"/>
      <w:pPr>
        <w:ind w:left="3240" w:hanging="360"/>
      </w:pPr>
      <w:rPr>
        <w:rFonts w:ascii="Symbol" w:hAnsi="Symbol" w:hint="default"/>
      </w:rPr>
    </w:lvl>
  </w:abstractNum>
  <w:abstractNum w:abstractNumId="14" w15:restartNumberingAfterBreak="0">
    <w:nsid w:val="2E5231C4"/>
    <w:multiLevelType w:val="hybridMultilevel"/>
    <w:tmpl w:val="E996CE38"/>
    <w:lvl w:ilvl="0" w:tplc="8DCA0D8A">
      <w:start w:val="1"/>
      <w:numFmt w:val="bullet"/>
      <w:lvlText w:val=""/>
      <w:lvlJc w:val="left"/>
      <w:pPr>
        <w:ind w:left="720" w:hanging="360"/>
      </w:pPr>
      <w:rPr>
        <w:rFonts w:ascii="Symbol" w:hAnsi="Symbol" w:hint="default"/>
        <w:color w:val="009999"/>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D9378D"/>
    <w:multiLevelType w:val="hybridMultilevel"/>
    <w:tmpl w:val="ED440DFC"/>
    <w:lvl w:ilvl="0" w:tplc="FFFFFFFF">
      <w:start w:val="1"/>
      <w:numFmt w:val="bullet"/>
      <w:lvlText w:val=""/>
      <w:lvlJc w:val="left"/>
      <w:pPr>
        <w:ind w:left="360" w:hanging="360"/>
      </w:pPr>
      <w:rPr>
        <w:rFonts w:ascii="Wingdings" w:hAnsi="Wingdings" w:hint="default"/>
        <w:color w:val="264F90"/>
        <w:w w:val="100"/>
        <w:sz w:val="20"/>
        <w:szCs w:val="20"/>
      </w:rPr>
    </w:lvl>
    <w:lvl w:ilvl="1" w:tplc="FFFFFFFF">
      <w:start w:val="1"/>
      <w:numFmt w:val="bullet"/>
      <w:lvlText w:val=""/>
      <w:lvlJc w:val="left"/>
      <w:pPr>
        <w:ind w:left="720" w:hanging="360"/>
      </w:pPr>
      <w:rPr>
        <w:rFonts w:ascii="Wingdings" w:hAnsi="Wingdings" w:hint="default"/>
        <w:color w:val="auto"/>
      </w:rPr>
    </w:lvl>
    <w:lvl w:ilvl="2" w:tplc="FFFFFFFF">
      <w:start w:val="1"/>
      <w:numFmt w:val="bullet"/>
      <w:lvlText w:val="o"/>
      <w:lvlJc w:val="left"/>
      <w:pPr>
        <w:ind w:left="1080" w:hanging="360"/>
      </w:pPr>
      <w:rPr>
        <w:rFonts w:ascii="Courier New" w:hAnsi="Courier New" w:hint="default"/>
        <w:color w:val="264F90"/>
      </w:rPr>
    </w:lvl>
    <w:lvl w:ilvl="3" w:tplc="0D3E7110">
      <w:start w:val="1"/>
      <w:numFmt w:val="bullet"/>
      <w:lvlText w:val=""/>
      <w:lvlJc w:val="left"/>
      <w:pPr>
        <w:ind w:left="1440" w:hanging="360"/>
      </w:pPr>
      <w:rPr>
        <w:rFonts w:ascii="Symbol" w:hAnsi="Symbol" w:hint="default"/>
        <w:color w:val="1E988A"/>
      </w:rPr>
    </w:lvl>
    <w:lvl w:ilvl="4" w:tplc="FFFFFFFF">
      <w:start w:val="1"/>
      <w:numFmt w:val="bullet"/>
      <w:lvlText w:val=""/>
      <w:lvlJc w:val="left"/>
      <w:pPr>
        <w:ind w:left="1800" w:hanging="360"/>
      </w:pPr>
      <w:rPr>
        <w:rFonts w:ascii="Symbol" w:hAnsi="Symbol" w:hint="default"/>
      </w:rPr>
    </w:lvl>
    <w:lvl w:ilvl="5" w:tplc="FFFFFFFF">
      <w:start w:val="1"/>
      <w:numFmt w:val="bullet"/>
      <w:lvlText w:val=""/>
      <w:lvlJc w:val="left"/>
      <w:pPr>
        <w:ind w:left="2160" w:hanging="360"/>
      </w:pPr>
      <w:rPr>
        <w:rFonts w:ascii="Wingdings" w:hAnsi="Wingdings" w:hint="default"/>
      </w:rPr>
    </w:lvl>
    <w:lvl w:ilvl="6" w:tplc="FFFFFFFF">
      <w:start w:val="1"/>
      <w:numFmt w:val="bullet"/>
      <w:lvlText w:val=""/>
      <w:lvlJc w:val="left"/>
      <w:pPr>
        <w:ind w:left="2520" w:hanging="360"/>
      </w:pPr>
      <w:rPr>
        <w:rFonts w:ascii="Wingdings" w:hAnsi="Wingdings" w:hint="default"/>
      </w:rPr>
    </w:lvl>
    <w:lvl w:ilvl="7" w:tplc="FFFFFFFF">
      <w:start w:val="1"/>
      <w:numFmt w:val="bullet"/>
      <w:lvlText w:val=""/>
      <w:lvlJc w:val="left"/>
      <w:pPr>
        <w:ind w:left="2880" w:hanging="360"/>
      </w:pPr>
      <w:rPr>
        <w:rFonts w:ascii="Symbol" w:hAnsi="Symbol" w:hint="default"/>
      </w:rPr>
    </w:lvl>
    <w:lvl w:ilvl="8" w:tplc="FFFFFFFF">
      <w:start w:val="1"/>
      <w:numFmt w:val="bullet"/>
      <w:lvlText w:val=""/>
      <w:lvlJc w:val="left"/>
      <w:pPr>
        <w:ind w:left="3240" w:hanging="360"/>
      </w:pPr>
      <w:rPr>
        <w:rFonts w:ascii="Symbol" w:hAnsi="Symbol" w:hint="default"/>
      </w:rPr>
    </w:lvl>
  </w:abstractNum>
  <w:abstractNum w:abstractNumId="16" w15:restartNumberingAfterBreak="0">
    <w:nsid w:val="33255F1F"/>
    <w:multiLevelType w:val="multilevel"/>
    <w:tmpl w:val="BD1EE1B4"/>
    <w:lvl w:ilvl="0">
      <w:start w:val="1"/>
      <w:numFmt w:val="decimal"/>
      <w:lvlText w:val="%1.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34A426B6"/>
    <w:multiLevelType w:val="multilevel"/>
    <w:tmpl w:val="A1A853B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5066B5B"/>
    <w:multiLevelType w:val="hybridMultilevel"/>
    <w:tmpl w:val="C5E0AA5E"/>
    <w:lvl w:ilvl="0" w:tplc="8DCA0D8A">
      <w:start w:val="1"/>
      <w:numFmt w:val="bullet"/>
      <w:lvlText w:val=""/>
      <w:lvlJc w:val="left"/>
      <w:pPr>
        <w:ind w:left="720" w:hanging="360"/>
      </w:pPr>
      <w:rPr>
        <w:rFonts w:ascii="Symbol" w:hAnsi="Symbol" w:hint="default"/>
        <w:color w:val="009999"/>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5F42C4"/>
    <w:multiLevelType w:val="hybridMultilevel"/>
    <w:tmpl w:val="25301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FE43BE"/>
    <w:multiLevelType w:val="multilevel"/>
    <w:tmpl w:val="E124DA12"/>
    <w:lvl w:ilvl="0">
      <w:start w:val="1"/>
      <w:numFmt w:val="bullet"/>
      <w:pStyle w:val="ListBullet"/>
      <w:lvlText w:val=""/>
      <w:lvlJc w:val="left"/>
      <w:pPr>
        <w:ind w:left="284" w:hanging="284"/>
      </w:pPr>
      <w:rPr>
        <w:rFonts w:ascii="Symbol" w:hAnsi="Symbol" w:hint="default"/>
        <w:color w:val="1E988A" w:themeColor="background2"/>
      </w:rPr>
    </w:lvl>
    <w:lvl w:ilvl="1">
      <w:start w:val="1"/>
      <w:numFmt w:val="bullet"/>
      <w:pStyle w:val="ListBullet2"/>
      <w:lvlText w:val="–"/>
      <w:lvlJc w:val="left"/>
      <w:pPr>
        <w:ind w:left="568" w:hanging="284"/>
      </w:pPr>
      <w:rPr>
        <w:rFonts w:ascii="Calibri" w:hAnsi="Calibri" w:hint="default"/>
        <w:color w:val="1E988A" w:themeColor="background2"/>
      </w:rPr>
    </w:lvl>
    <w:lvl w:ilvl="2">
      <w:start w:val="1"/>
      <w:numFmt w:val="bullet"/>
      <w:pStyle w:val="ListBullet3"/>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447E5274"/>
    <w:multiLevelType w:val="multilevel"/>
    <w:tmpl w:val="BD8C3EF6"/>
    <w:lvl w:ilvl="0">
      <w:start w:val="1"/>
      <w:numFmt w:val="decimal"/>
      <w:pStyle w:val="ListNumber"/>
      <w:lvlText w:val="%1."/>
      <w:lvlJc w:val="left"/>
      <w:pPr>
        <w:ind w:left="284" w:hanging="284"/>
      </w:pPr>
      <w:rPr>
        <w:rFonts w:hint="default"/>
        <w:b/>
        <w:i w:val="0"/>
        <w:color w:val="auto"/>
      </w:rPr>
    </w:lvl>
    <w:lvl w:ilvl="1">
      <w:start w:val="1"/>
      <w:numFmt w:val="lowerLetter"/>
      <w:pStyle w:val="ListNumber2"/>
      <w:lvlText w:val="%2)"/>
      <w:lvlJc w:val="left"/>
      <w:pPr>
        <w:ind w:left="568" w:hanging="284"/>
      </w:pPr>
      <w:rPr>
        <w:rFonts w:hint="default"/>
        <w:color w:val="auto"/>
      </w:rPr>
    </w:lvl>
    <w:lvl w:ilvl="2">
      <w:start w:val="1"/>
      <w:numFmt w:val="lowerRoman"/>
      <w:pStyle w:val="ListNumber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44B2200B"/>
    <w:multiLevelType w:val="multilevel"/>
    <w:tmpl w:val="4880E562"/>
    <w:lvl w:ilvl="0">
      <w:start w:val="1"/>
      <w:numFmt w:val="decimal"/>
      <w:lvlText w:val="%1.1"/>
      <w:lvlJc w:val="left"/>
      <w:pPr>
        <w:ind w:left="284" w:hanging="284"/>
      </w:pPr>
    </w:lvl>
    <w:lvl w:ilvl="1">
      <w:start w:val="1"/>
      <w:numFmt w:val="lowerLetter"/>
      <w:lvlText w:val="%2."/>
      <w:lvlJc w:val="left"/>
      <w:pPr>
        <w:ind w:left="568" w:hanging="284"/>
      </w:pPr>
    </w:lvl>
    <w:lvl w:ilvl="2">
      <w:start w:val="1"/>
      <w:numFmt w:val="lowerRoman"/>
      <w:lvlText w:val="%3."/>
      <w:lvlJc w:val="left"/>
      <w:pPr>
        <w:ind w:left="852" w:hanging="284"/>
      </w:p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23" w15:restartNumberingAfterBreak="0">
    <w:nsid w:val="490A37BE"/>
    <w:multiLevelType w:val="hybridMultilevel"/>
    <w:tmpl w:val="FAEE0358"/>
    <w:lvl w:ilvl="0" w:tplc="8DCA0D8A">
      <w:start w:val="1"/>
      <w:numFmt w:val="bullet"/>
      <w:lvlText w:val=""/>
      <w:lvlJc w:val="left"/>
      <w:pPr>
        <w:ind w:left="720" w:hanging="360"/>
      </w:pPr>
      <w:rPr>
        <w:rFonts w:ascii="Symbol" w:hAnsi="Symbol" w:hint="default"/>
        <w:color w:val="009999"/>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B4140F3"/>
    <w:multiLevelType w:val="multilevel"/>
    <w:tmpl w:val="E86A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66FE36"/>
    <w:multiLevelType w:val="hybridMultilevel"/>
    <w:tmpl w:val="3E2EB730"/>
    <w:lvl w:ilvl="0" w:tplc="49E8CEEC">
      <w:start w:val="1"/>
      <w:numFmt w:val="bullet"/>
      <w:lvlText w:val=""/>
      <w:lvlJc w:val="left"/>
      <w:pPr>
        <w:ind w:left="360" w:hanging="360"/>
      </w:pPr>
      <w:rPr>
        <w:rFonts w:ascii="Wingdings" w:hAnsi="Wingdings" w:hint="default"/>
      </w:rPr>
    </w:lvl>
    <w:lvl w:ilvl="1" w:tplc="F4424F1E">
      <w:start w:val="1"/>
      <w:numFmt w:val="bullet"/>
      <w:lvlText w:val="o"/>
      <w:lvlJc w:val="left"/>
      <w:pPr>
        <w:ind w:left="1080" w:hanging="360"/>
      </w:pPr>
      <w:rPr>
        <w:rFonts w:ascii="Courier New" w:hAnsi="Courier New" w:cs="Times New Roman" w:hint="default"/>
      </w:rPr>
    </w:lvl>
    <w:lvl w:ilvl="2" w:tplc="916EB1C4">
      <w:start w:val="1"/>
      <w:numFmt w:val="bullet"/>
      <w:lvlText w:val=""/>
      <w:lvlJc w:val="left"/>
      <w:pPr>
        <w:ind w:left="1800" w:hanging="360"/>
      </w:pPr>
      <w:rPr>
        <w:rFonts w:ascii="Wingdings" w:hAnsi="Wingdings" w:hint="default"/>
      </w:rPr>
    </w:lvl>
    <w:lvl w:ilvl="3" w:tplc="1F9E4AB8">
      <w:start w:val="1"/>
      <w:numFmt w:val="bullet"/>
      <w:lvlText w:val=""/>
      <w:lvlJc w:val="left"/>
      <w:pPr>
        <w:ind w:left="2520" w:hanging="360"/>
      </w:pPr>
      <w:rPr>
        <w:rFonts w:ascii="Symbol" w:hAnsi="Symbol" w:hint="default"/>
      </w:rPr>
    </w:lvl>
    <w:lvl w:ilvl="4" w:tplc="F2CE7E0E">
      <w:start w:val="1"/>
      <w:numFmt w:val="bullet"/>
      <w:lvlText w:val="o"/>
      <w:lvlJc w:val="left"/>
      <w:pPr>
        <w:ind w:left="3240" w:hanging="360"/>
      </w:pPr>
      <w:rPr>
        <w:rFonts w:ascii="Courier New" w:hAnsi="Courier New" w:cs="Times New Roman" w:hint="default"/>
      </w:rPr>
    </w:lvl>
    <w:lvl w:ilvl="5" w:tplc="3F400674">
      <w:start w:val="1"/>
      <w:numFmt w:val="bullet"/>
      <w:lvlText w:val=""/>
      <w:lvlJc w:val="left"/>
      <w:pPr>
        <w:ind w:left="3960" w:hanging="360"/>
      </w:pPr>
      <w:rPr>
        <w:rFonts w:ascii="Wingdings" w:hAnsi="Wingdings" w:hint="default"/>
      </w:rPr>
    </w:lvl>
    <w:lvl w:ilvl="6" w:tplc="0C9AC962">
      <w:start w:val="1"/>
      <w:numFmt w:val="bullet"/>
      <w:lvlText w:val=""/>
      <w:lvlJc w:val="left"/>
      <w:pPr>
        <w:ind w:left="4680" w:hanging="360"/>
      </w:pPr>
      <w:rPr>
        <w:rFonts w:ascii="Symbol" w:hAnsi="Symbol" w:hint="default"/>
      </w:rPr>
    </w:lvl>
    <w:lvl w:ilvl="7" w:tplc="4AE83B42">
      <w:start w:val="1"/>
      <w:numFmt w:val="bullet"/>
      <w:lvlText w:val="o"/>
      <w:lvlJc w:val="left"/>
      <w:pPr>
        <w:ind w:left="5400" w:hanging="360"/>
      </w:pPr>
      <w:rPr>
        <w:rFonts w:ascii="Courier New" w:hAnsi="Courier New" w:cs="Times New Roman" w:hint="default"/>
      </w:rPr>
    </w:lvl>
    <w:lvl w:ilvl="8" w:tplc="A2FC36D6">
      <w:start w:val="1"/>
      <w:numFmt w:val="bullet"/>
      <w:lvlText w:val=""/>
      <w:lvlJc w:val="left"/>
      <w:pPr>
        <w:ind w:left="6120" w:hanging="360"/>
      </w:pPr>
      <w:rPr>
        <w:rFonts w:ascii="Wingdings" w:hAnsi="Wingdings" w:hint="default"/>
      </w:rPr>
    </w:lvl>
  </w:abstractNum>
  <w:abstractNum w:abstractNumId="26" w15:restartNumberingAfterBreak="0">
    <w:nsid w:val="4C702A38"/>
    <w:multiLevelType w:val="hybridMultilevel"/>
    <w:tmpl w:val="5636D9EA"/>
    <w:lvl w:ilvl="0" w:tplc="0D3E7110">
      <w:start w:val="1"/>
      <w:numFmt w:val="bullet"/>
      <w:lvlText w:val=""/>
      <w:lvlJc w:val="left"/>
      <w:pPr>
        <w:ind w:left="720" w:hanging="360"/>
      </w:pPr>
      <w:rPr>
        <w:rFonts w:ascii="Symbol" w:hAnsi="Symbol" w:hint="default"/>
        <w:color w:val="1E988A"/>
        <w:w w:val="100"/>
        <w:sz w:val="20"/>
        <w:szCs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4EDC01C7"/>
    <w:multiLevelType w:val="hybridMultilevel"/>
    <w:tmpl w:val="5002EAB4"/>
    <w:lvl w:ilvl="0" w:tplc="5B02D42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18E0B94"/>
    <w:multiLevelType w:val="hybridMultilevel"/>
    <w:tmpl w:val="1F16FD78"/>
    <w:lvl w:ilvl="0" w:tplc="0D3E7110">
      <w:start w:val="1"/>
      <w:numFmt w:val="bullet"/>
      <w:lvlText w:val=""/>
      <w:lvlJc w:val="left"/>
      <w:pPr>
        <w:ind w:left="720" w:hanging="360"/>
      </w:pPr>
      <w:rPr>
        <w:rFonts w:ascii="Symbol" w:hAnsi="Symbol" w:hint="default"/>
        <w:color w:val="1E988A"/>
        <w:w w:val="100"/>
        <w:sz w:val="20"/>
        <w:szCs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o"/>
      <w:lvlJc w:val="left"/>
      <w:pPr>
        <w:ind w:left="1440" w:hanging="360"/>
      </w:pPr>
      <w:rPr>
        <w:rFonts w:ascii="Courier New" w:hAnsi="Courier New" w:hint="default"/>
        <w:color w:val="264F90"/>
      </w:rPr>
    </w:lvl>
    <w:lvl w:ilvl="3" w:tplc="FFFFFFFF">
      <w:start w:val="1"/>
      <w:numFmt w:val="bullet"/>
      <w:lvlText w:val=""/>
      <w:lvlJc w:val="left"/>
      <w:pPr>
        <w:ind w:left="1800" w:hanging="360"/>
      </w:pPr>
      <w:rPr>
        <w:rFonts w:ascii="Symbol" w:hAnsi="Symbol" w:hint="default"/>
      </w:rPr>
    </w:lvl>
    <w:lvl w:ilvl="4" w:tplc="FFFFFFFF">
      <w:start w:val="1"/>
      <w:numFmt w:val="bullet"/>
      <w:lvlText w:val=""/>
      <w:lvlJc w:val="left"/>
      <w:pPr>
        <w:ind w:left="2160" w:hanging="360"/>
      </w:pPr>
      <w:rPr>
        <w:rFonts w:ascii="Symbol" w:hAnsi="Symbol" w:hint="default"/>
      </w:rPr>
    </w:lvl>
    <w:lvl w:ilvl="5" w:tplc="FFFFFFFF">
      <w:start w:val="1"/>
      <w:numFmt w:val="bullet"/>
      <w:lvlText w:val=""/>
      <w:lvlJc w:val="left"/>
      <w:pPr>
        <w:ind w:left="2520" w:hanging="360"/>
      </w:pPr>
      <w:rPr>
        <w:rFonts w:ascii="Wingdings" w:hAnsi="Wingdings" w:hint="default"/>
      </w:rPr>
    </w:lvl>
    <w:lvl w:ilvl="6" w:tplc="FFFFFFFF">
      <w:start w:val="1"/>
      <w:numFmt w:val="bullet"/>
      <w:lvlText w:val=""/>
      <w:lvlJc w:val="left"/>
      <w:pPr>
        <w:ind w:left="2880" w:hanging="360"/>
      </w:pPr>
      <w:rPr>
        <w:rFonts w:ascii="Wingdings" w:hAnsi="Wingdings" w:hint="default"/>
      </w:rPr>
    </w:lvl>
    <w:lvl w:ilvl="7" w:tplc="FFFFFFFF">
      <w:start w:val="1"/>
      <w:numFmt w:val="bullet"/>
      <w:lvlText w:val=""/>
      <w:lvlJc w:val="left"/>
      <w:pPr>
        <w:ind w:left="3240" w:hanging="360"/>
      </w:pPr>
      <w:rPr>
        <w:rFonts w:ascii="Symbol" w:hAnsi="Symbol" w:hint="default"/>
      </w:rPr>
    </w:lvl>
    <w:lvl w:ilvl="8" w:tplc="FFFFFFFF">
      <w:start w:val="1"/>
      <w:numFmt w:val="bullet"/>
      <w:lvlText w:val=""/>
      <w:lvlJc w:val="left"/>
      <w:pPr>
        <w:ind w:left="3600" w:hanging="360"/>
      </w:pPr>
      <w:rPr>
        <w:rFonts w:ascii="Symbol" w:hAnsi="Symbol" w:hint="default"/>
      </w:rPr>
    </w:lvl>
  </w:abstractNum>
  <w:abstractNum w:abstractNumId="29" w15:restartNumberingAfterBreak="0">
    <w:nsid w:val="51A43ECC"/>
    <w:multiLevelType w:val="multilevel"/>
    <w:tmpl w:val="DDAC9410"/>
    <w:lvl w:ilvl="0">
      <w:start w:val="1"/>
      <w:numFmt w:val="decimal"/>
      <w:lvlText w:val="%1."/>
      <w:lvlJc w:val="left"/>
      <w:pPr>
        <w:ind w:left="432" w:hanging="432"/>
      </w:pPr>
      <w:rPr>
        <w:rFonts w:ascii="Verdana" w:hAnsi="Verdana" w:hint="default"/>
        <w:b/>
        <w:i w:val="0"/>
        <w:sz w:val="26"/>
      </w:rPr>
    </w:lvl>
    <w:lvl w:ilvl="1">
      <w:start w:val="1"/>
      <w:numFmt w:val="decimal"/>
      <w:lvlText w:val="%1"/>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2AA79D0"/>
    <w:multiLevelType w:val="multilevel"/>
    <w:tmpl w:val="16D8B83A"/>
    <w:lvl w:ilvl="0">
      <w:start w:val="1"/>
      <w:numFmt w:val="bullet"/>
      <w:lvlText w:val=""/>
      <w:lvlJc w:val="left"/>
      <w:pPr>
        <w:ind w:left="284" w:hanging="284"/>
      </w:pPr>
      <w:rPr>
        <w:rFonts w:ascii="Symbol" w:hAnsi="Symbol" w:hint="default"/>
        <w:color w:val="1E988A"/>
        <w:w w:val="100"/>
        <w:sz w:val="20"/>
        <w:szCs w:val="20"/>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56D86CEC"/>
    <w:multiLevelType w:val="hybridMultilevel"/>
    <w:tmpl w:val="F24E533A"/>
    <w:lvl w:ilvl="0" w:tplc="8DCA0D8A">
      <w:start w:val="1"/>
      <w:numFmt w:val="bullet"/>
      <w:lvlText w:val=""/>
      <w:lvlJc w:val="left"/>
      <w:pPr>
        <w:ind w:left="720" w:hanging="360"/>
      </w:pPr>
      <w:rPr>
        <w:rFonts w:ascii="Symbol" w:hAnsi="Symbol" w:hint="default"/>
        <w:color w:val="009999"/>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BD4652"/>
    <w:multiLevelType w:val="hybridMultilevel"/>
    <w:tmpl w:val="1674CA3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E47A64"/>
    <w:multiLevelType w:val="multilevel"/>
    <w:tmpl w:val="32AC5D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FF0479"/>
    <w:multiLevelType w:val="multilevel"/>
    <w:tmpl w:val="7A0C8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1F2A98"/>
    <w:multiLevelType w:val="hybridMultilevel"/>
    <w:tmpl w:val="FDFA1C62"/>
    <w:lvl w:ilvl="0" w:tplc="0D3E7110">
      <w:start w:val="1"/>
      <w:numFmt w:val="bullet"/>
      <w:lvlText w:val=""/>
      <w:lvlJc w:val="left"/>
      <w:pPr>
        <w:ind w:left="720" w:hanging="360"/>
      </w:pPr>
      <w:rPr>
        <w:rFonts w:ascii="Symbol" w:hAnsi="Symbol" w:hint="default"/>
        <w:color w:val="1E988A"/>
        <w:w w:val="100"/>
        <w:sz w:val="20"/>
        <w:szCs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o"/>
      <w:lvlJc w:val="left"/>
      <w:pPr>
        <w:ind w:left="1440" w:hanging="360"/>
      </w:pPr>
      <w:rPr>
        <w:rFonts w:ascii="Courier New" w:hAnsi="Courier New" w:hint="default"/>
        <w:color w:val="264F90"/>
      </w:rPr>
    </w:lvl>
    <w:lvl w:ilvl="3" w:tplc="FFFFFFFF">
      <w:start w:val="1"/>
      <w:numFmt w:val="bullet"/>
      <w:lvlText w:val=""/>
      <w:lvlJc w:val="left"/>
      <w:pPr>
        <w:ind w:left="1800" w:hanging="360"/>
      </w:pPr>
      <w:rPr>
        <w:rFonts w:ascii="Symbol" w:hAnsi="Symbol" w:hint="default"/>
      </w:rPr>
    </w:lvl>
    <w:lvl w:ilvl="4" w:tplc="FFFFFFFF">
      <w:start w:val="1"/>
      <w:numFmt w:val="bullet"/>
      <w:lvlText w:val=""/>
      <w:lvlJc w:val="left"/>
      <w:pPr>
        <w:ind w:left="2160" w:hanging="360"/>
      </w:pPr>
      <w:rPr>
        <w:rFonts w:ascii="Symbol" w:hAnsi="Symbol" w:hint="default"/>
      </w:rPr>
    </w:lvl>
    <w:lvl w:ilvl="5" w:tplc="FFFFFFFF">
      <w:start w:val="1"/>
      <w:numFmt w:val="bullet"/>
      <w:lvlText w:val=""/>
      <w:lvlJc w:val="left"/>
      <w:pPr>
        <w:ind w:left="2520" w:hanging="360"/>
      </w:pPr>
      <w:rPr>
        <w:rFonts w:ascii="Wingdings" w:hAnsi="Wingdings" w:hint="default"/>
      </w:rPr>
    </w:lvl>
    <w:lvl w:ilvl="6" w:tplc="FFFFFFFF">
      <w:start w:val="1"/>
      <w:numFmt w:val="bullet"/>
      <w:lvlText w:val=""/>
      <w:lvlJc w:val="left"/>
      <w:pPr>
        <w:ind w:left="2880" w:hanging="360"/>
      </w:pPr>
      <w:rPr>
        <w:rFonts w:ascii="Wingdings" w:hAnsi="Wingdings" w:hint="default"/>
      </w:rPr>
    </w:lvl>
    <w:lvl w:ilvl="7" w:tplc="FFFFFFFF">
      <w:start w:val="1"/>
      <w:numFmt w:val="bullet"/>
      <w:lvlText w:val=""/>
      <w:lvlJc w:val="left"/>
      <w:pPr>
        <w:ind w:left="3240" w:hanging="360"/>
      </w:pPr>
      <w:rPr>
        <w:rFonts w:ascii="Symbol" w:hAnsi="Symbol" w:hint="default"/>
      </w:rPr>
    </w:lvl>
    <w:lvl w:ilvl="8" w:tplc="FFFFFFFF">
      <w:start w:val="1"/>
      <w:numFmt w:val="bullet"/>
      <w:lvlText w:val=""/>
      <w:lvlJc w:val="left"/>
      <w:pPr>
        <w:ind w:left="3600" w:hanging="360"/>
      </w:pPr>
      <w:rPr>
        <w:rFonts w:ascii="Symbol" w:hAnsi="Symbol" w:hint="default"/>
      </w:rPr>
    </w:lvl>
  </w:abstractNum>
  <w:abstractNum w:abstractNumId="36" w15:restartNumberingAfterBreak="0">
    <w:nsid w:val="69B34B41"/>
    <w:multiLevelType w:val="hybridMultilevel"/>
    <w:tmpl w:val="934C6FF8"/>
    <w:lvl w:ilvl="0" w:tplc="8DCA0D8A">
      <w:start w:val="1"/>
      <w:numFmt w:val="bullet"/>
      <w:lvlText w:val=""/>
      <w:lvlJc w:val="left"/>
      <w:pPr>
        <w:ind w:left="360" w:hanging="360"/>
      </w:pPr>
      <w:rPr>
        <w:rFonts w:ascii="Symbol" w:hAnsi="Symbol" w:hint="default"/>
        <w:color w:val="0099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B057438"/>
    <w:multiLevelType w:val="multilevel"/>
    <w:tmpl w:val="01740CA0"/>
    <w:lvl w:ilvl="0">
      <w:start w:val="1"/>
      <w:numFmt w:val="decimal"/>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E1C079D"/>
    <w:multiLevelType w:val="hybridMultilevel"/>
    <w:tmpl w:val="A21214DA"/>
    <w:lvl w:ilvl="0" w:tplc="0D3E7110">
      <w:start w:val="1"/>
      <w:numFmt w:val="bullet"/>
      <w:lvlText w:val=""/>
      <w:lvlJc w:val="left"/>
      <w:pPr>
        <w:ind w:left="360" w:hanging="360"/>
      </w:pPr>
      <w:rPr>
        <w:rFonts w:ascii="Symbol" w:hAnsi="Symbol" w:hint="default"/>
        <w:color w:val="1E988A"/>
        <w:w w:val="100"/>
        <w:sz w:val="20"/>
        <w:szCs w:val="20"/>
      </w:rPr>
    </w:lvl>
    <w:lvl w:ilvl="1" w:tplc="FFFFFFFF">
      <w:start w:val="1"/>
      <w:numFmt w:val="bullet"/>
      <w:lvlText w:val=""/>
      <w:lvlJc w:val="left"/>
      <w:pPr>
        <w:ind w:left="720" w:hanging="360"/>
      </w:pPr>
      <w:rPr>
        <w:rFonts w:ascii="Wingdings" w:hAnsi="Wingdings" w:hint="default"/>
        <w:color w:val="auto"/>
      </w:rPr>
    </w:lvl>
    <w:lvl w:ilvl="2" w:tplc="FFFFFFFF">
      <w:start w:val="1"/>
      <w:numFmt w:val="bullet"/>
      <w:lvlText w:val="o"/>
      <w:lvlJc w:val="left"/>
      <w:pPr>
        <w:ind w:left="1080" w:hanging="360"/>
      </w:pPr>
      <w:rPr>
        <w:rFonts w:ascii="Courier New" w:hAnsi="Courier New" w:hint="default"/>
        <w:color w:val="264F90"/>
      </w:rPr>
    </w:lvl>
    <w:lvl w:ilvl="3" w:tplc="FFFFFFFF">
      <w:start w:val="1"/>
      <w:numFmt w:val="bullet"/>
      <w:lvlText w:val=""/>
      <w:lvlJc w:val="left"/>
      <w:pPr>
        <w:ind w:left="1440" w:hanging="360"/>
      </w:pPr>
      <w:rPr>
        <w:rFonts w:ascii="Symbol" w:hAnsi="Symbol" w:hint="default"/>
      </w:rPr>
    </w:lvl>
    <w:lvl w:ilvl="4" w:tplc="FFFFFFFF">
      <w:start w:val="1"/>
      <w:numFmt w:val="bullet"/>
      <w:lvlText w:val=""/>
      <w:lvlJc w:val="left"/>
      <w:pPr>
        <w:ind w:left="1800" w:hanging="360"/>
      </w:pPr>
      <w:rPr>
        <w:rFonts w:ascii="Symbol" w:hAnsi="Symbol" w:hint="default"/>
      </w:rPr>
    </w:lvl>
    <w:lvl w:ilvl="5" w:tplc="FFFFFFFF">
      <w:start w:val="1"/>
      <w:numFmt w:val="bullet"/>
      <w:lvlText w:val=""/>
      <w:lvlJc w:val="left"/>
      <w:pPr>
        <w:ind w:left="2160" w:hanging="360"/>
      </w:pPr>
      <w:rPr>
        <w:rFonts w:ascii="Wingdings" w:hAnsi="Wingdings" w:hint="default"/>
      </w:rPr>
    </w:lvl>
    <w:lvl w:ilvl="6" w:tplc="FFFFFFFF">
      <w:start w:val="1"/>
      <w:numFmt w:val="bullet"/>
      <w:lvlText w:val=""/>
      <w:lvlJc w:val="left"/>
      <w:pPr>
        <w:ind w:left="2520" w:hanging="360"/>
      </w:pPr>
      <w:rPr>
        <w:rFonts w:ascii="Wingdings" w:hAnsi="Wingdings" w:hint="default"/>
      </w:rPr>
    </w:lvl>
    <w:lvl w:ilvl="7" w:tplc="FFFFFFFF">
      <w:start w:val="1"/>
      <w:numFmt w:val="bullet"/>
      <w:lvlText w:val=""/>
      <w:lvlJc w:val="left"/>
      <w:pPr>
        <w:ind w:left="2880" w:hanging="360"/>
      </w:pPr>
      <w:rPr>
        <w:rFonts w:ascii="Symbol" w:hAnsi="Symbol" w:hint="default"/>
      </w:rPr>
    </w:lvl>
    <w:lvl w:ilvl="8" w:tplc="FFFFFFFF">
      <w:start w:val="1"/>
      <w:numFmt w:val="bullet"/>
      <w:lvlText w:val=""/>
      <w:lvlJc w:val="left"/>
      <w:pPr>
        <w:ind w:left="3240" w:hanging="360"/>
      </w:pPr>
      <w:rPr>
        <w:rFonts w:ascii="Symbol" w:hAnsi="Symbol" w:hint="default"/>
      </w:rPr>
    </w:lvl>
  </w:abstractNum>
  <w:abstractNum w:abstractNumId="39" w15:restartNumberingAfterBreak="0">
    <w:nsid w:val="73107305"/>
    <w:multiLevelType w:val="multilevel"/>
    <w:tmpl w:val="79262C7A"/>
    <w:styleLink w:val="BulletsLis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cs="Times New Roman" w:hint="default"/>
      </w:rPr>
    </w:lvl>
    <w:lvl w:ilvl="2">
      <w:start w:val="1"/>
      <w:numFmt w:val="bullet"/>
      <w:lvlText w:val="»"/>
      <w:lvlJc w:val="left"/>
      <w:pPr>
        <w:ind w:left="852" w:hanging="284"/>
      </w:pPr>
      <w:rPr>
        <w:rFonts w:ascii="Arial" w:hAnsi="Arial" w:cs="Times New Roman" w:hint="default"/>
      </w:rPr>
    </w:lvl>
    <w:lvl w:ilvl="3">
      <w:start w:val="1"/>
      <w:numFmt w:val="decimal"/>
      <w:lvlText w:val="(%4)"/>
      <w:lvlJc w:val="left"/>
      <w:pPr>
        <w:ind w:left="1136" w:hanging="284"/>
      </w:pPr>
      <w:rPr>
        <w:rFonts w:cs="Times New Roman"/>
      </w:rPr>
    </w:lvl>
    <w:lvl w:ilvl="4">
      <w:start w:val="1"/>
      <w:numFmt w:val="lowerLetter"/>
      <w:lvlText w:val="(%5)"/>
      <w:lvlJc w:val="left"/>
      <w:pPr>
        <w:ind w:left="1420" w:hanging="284"/>
      </w:pPr>
      <w:rPr>
        <w:rFonts w:cs="Times New Roman"/>
      </w:rPr>
    </w:lvl>
    <w:lvl w:ilvl="5">
      <w:start w:val="1"/>
      <w:numFmt w:val="lowerRoman"/>
      <w:lvlText w:val="(%6)"/>
      <w:lvlJc w:val="left"/>
      <w:pPr>
        <w:ind w:left="1704" w:hanging="284"/>
      </w:pPr>
      <w:rPr>
        <w:rFonts w:cs="Times New Roman"/>
      </w:rPr>
    </w:lvl>
    <w:lvl w:ilvl="6">
      <w:start w:val="1"/>
      <w:numFmt w:val="decimal"/>
      <w:lvlText w:val="%7."/>
      <w:lvlJc w:val="left"/>
      <w:pPr>
        <w:ind w:left="1988" w:hanging="284"/>
      </w:pPr>
      <w:rPr>
        <w:rFonts w:cs="Times New Roman"/>
      </w:rPr>
    </w:lvl>
    <w:lvl w:ilvl="7">
      <w:start w:val="1"/>
      <w:numFmt w:val="lowerLetter"/>
      <w:lvlText w:val="%8."/>
      <w:lvlJc w:val="left"/>
      <w:pPr>
        <w:ind w:left="2272" w:hanging="284"/>
      </w:pPr>
      <w:rPr>
        <w:rFonts w:cs="Times New Roman"/>
      </w:rPr>
    </w:lvl>
    <w:lvl w:ilvl="8">
      <w:start w:val="1"/>
      <w:numFmt w:val="lowerRoman"/>
      <w:lvlText w:val="%9."/>
      <w:lvlJc w:val="left"/>
      <w:pPr>
        <w:ind w:left="2556" w:hanging="284"/>
      </w:pPr>
      <w:rPr>
        <w:rFonts w:cs="Times New Roman"/>
      </w:rPr>
    </w:lvl>
  </w:abstractNum>
  <w:num w:numId="1" w16cid:durableId="734544664">
    <w:abstractNumId w:val="1"/>
  </w:num>
  <w:num w:numId="2" w16cid:durableId="271280870">
    <w:abstractNumId w:val="20"/>
  </w:num>
  <w:num w:numId="3" w16cid:durableId="119418103">
    <w:abstractNumId w:val="21"/>
  </w:num>
  <w:num w:numId="4" w16cid:durableId="396435096">
    <w:abstractNumId w:val="29"/>
  </w:num>
  <w:num w:numId="5" w16cid:durableId="978802231">
    <w:abstractNumId w:val="18"/>
  </w:num>
  <w:num w:numId="6" w16cid:durableId="976033748">
    <w:abstractNumId w:val="31"/>
  </w:num>
  <w:num w:numId="7" w16cid:durableId="1038580206">
    <w:abstractNumId w:val="17"/>
  </w:num>
  <w:num w:numId="8" w16cid:durableId="1002318165">
    <w:abstractNumId w:val="8"/>
  </w:num>
  <w:num w:numId="9" w16cid:durableId="887645756">
    <w:abstractNumId w:val="38"/>
  </w:num>
  <w:num w:numId="10" w16cid:durableId="1342050804">
    <w:abstractNumId w:val="6"/>
  </w:num>
  <w:num w:numId="11" w16cid:durableId="1288272146">
    <w:abstractNumId w:val="15"/>
  </w:num>
  <w:num w:numId="12" w16cid:durableId="900554435">
    <w:abstractNumId w:val="7"/>
  </w:num>
  <w:num w:numId="13" w16cid:durableId="688413310">
    <w:abstractNumId w:val="12"/>
  </w:num>
  <w:num w:numId="14" w16cid:durableId="831721588">
    <w:abstractNumId w:val="13"/>
  </w:num>
  <w:num w:numId="15" w16cid:durableId="1858274134">
    <w:abstractNumId w:val="26"/>
  </w:num>
  <w:num w:numId="16" w16cid:durableId="1469742624">
    <w:abstractNumId w:val="3"/>
  </w:num>
  <w:num w:numId="17" w16cid:durableId="1510027921">
    <w:abstractNumId w:val="28"/>
  </w:num>
  <w:num w:numId="18" w16cid:durableId="1035470207">
    <w:abstractNumId w:val="35"/>
  </w:num>
  <w:num w:numId="19" w16cid:durableId="314262014">
    <w:abstractNumId w:val="37"/>
  </w:num>
  <w:num w:numId="20" w16cid:durableId="11265126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0506569">
    <w:abstractNumId w:val="5"/>
  </w:num>
  <w:num w:numId="22" w16cid:durableId="275067816">
    <w:abstractNumId w:val="32"/>
  </w:num>
  <w:num w:numId="23" w16cid:durableId="508714532">
    <w:abstractNumId w:val="16"/>
    <w:lvlOverride w:ilvl="0">
      <w:lvl w:ilvl="0">
        <w:start w:val="1"/>
        <w:numFmt w:val="decimal"/>
        <w:lvlText w:val="%1.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4" w16cid:durableId="17694269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51803868">
    <w:abstractNumId w:val="14"/>
  </w:num>
  <w:num w:numId="26" w16cid:durableId="1926069012">
    <w:abstractNumId w:val="25"/>
  </w:num>
  <w:num w:numId="27" w16cid:durableId="2115321144">
    <w:abstractNumId w:val="25"/>
  </w:num>
  <w:num w:numId="28" w16cid:durableId="1844707827">
    <w:abstractNumId w:val="39"/>
  </w:num>
  <w:num w:numId="29" w16cid:durableId="13900296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0071102">
    <w:abstractNumId w:val="19"/>
  </w:num>
  <w:num w:numId="31" w16cid:durableId="1059134705">
    <w:abstractNumId w:val="23"/>
  </w:num>
  <w:num w:numId="32" w16cid:durableId="1428386044">
    <w:abstractNumId w:val="20"/>
  </w:num>
  <w:num w:numId="33" w16cid:durableId="2010019260">
    <w:abstractNumId w:val="20"/>
  </w:num>
  <w:num w:numId="34" w16cid:durableId="2049717867">
    <w:abstractNumId w:val="20"/>
  </w:num>
  <w:num w:numId="35" w16cid:durableId="1789541530">
    <w:abstractNumId w:val="27"/>
  </w:num>
  <w:num w:numId="36" w16cid:durableId="693924117">
    <w:abstractNumId w:val="0"/>
  </w:num>
  <w:num w:numId="37" w16cid:durableId="1810123193">
    <w:abstractNumId w:val="0"/>
  </w:num>
  <w:num w:numId="38" w16cid:durableId="1860855214">
    <w:abstractNumId w:val="0"/>
  </w:num>
  <w:num w:numId="39" w16cid:durableId="1965191994">
    <w:abstractNumId w:val="20"/>
  </w:num>
  <w:num w:numId="40" w16cid:durableId="34013504">
    <w:abstractNumId w:val="4"/>
  </w:num>
  <w:num w:numId="41" w16cid:durableId="99037691">
    <w:abstractNumId w:val="20"/>
  </w:num>
  <w:num w:numId="42" w16cid:durableId="922185140">
    <w:abstractNumId w:val="20"/>
  </w:num>
  <w:num w:numId="43" w16cid:durableId="742527907">
    <w:abstractNumId w:val="20"/>
  </w:num>
  <w:num w:numId="44" w16cid:durableId="946080657">
    <w:abstractNumId w:val="27"/>
  </w:num>
  <w:num w:numId="45" w16cid:durableId="1308822627">
    <w:abstractNumId w:val="11"/>
  </w:num>
  <w:num w:numId="46" w16cid:durableId="1919049696">
    <w:abstractNumId w:val="24"/>
  </w:num>
  <w:num w:numId="47" w16cid:durableId="353119538">
    <w:abstractNumId w:val="20"/>
  </w:num>
  <w:num w:numId="48" w16cid:durableId="1692605668">
    <w:abstractNumId w:val="33"/>
  </w:num>
  <w:num w:numId="49" w16cid:durableId="1577548235">
    <w:abstractNumId w:val="10"/>
  </w:num>
  <w:num w:numId="50" w16cid:durableId="1105274599">
    <w:abstractNumId w:val="33"/>
  </w:num>
  <w:num w:numId="51" w16cid:durableId="687146447">
    <w:abstractNumId w:val="10"/>
  </w:num>
  <w:num w:numId="52" w16cid:durableId="2145659000">
    <w:abstractNumId w:val="34"/>
  </w:num>
  <w:num w:numId="53" w16cid:durableId="1212813831">
    <w:abstractNumId w:val="2"/>
  </w:num>
  <w:num w:numId="54" w16cid:durableId="352927994">
    <w:abstractNumId w:val="10"/>
  </w:num>
  <w:num w:numId="55" w16cid:durableId="339090449">
    <w:abstractNumId w:val="34"/>
  </w:num>
  <w:num w:numId="56" w16cid:durableId="1990940192">
    <w:abstractNumId w:val="2"/>
  </w:num>
  <w:num w:numId="57" w16cid:durableId="289172323">
    <w:abstractNumId w:val="9"/>
  </w:num>
  <w:num w:numId="58" w16cid:durableId="530415368">
    <w:abstractNumId w:val="0"/>
  </w:num>
  <w:num w:numId="59" w16cid:durableId="1747727375">
    <w:abstractNumId w:val="36"/>
  </w:num>
  <w:num w:numId="60" w16cid:durableId="2122724924">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F91"/>
    <w:rsid w:val="00000AEB"/>
    <w:rsid w:val="000047B5"/>
    <w:rsid w:val="00004D79"/>
    <w:rsid w:val="00007835"/>
    <w:rsid w:val="00007AC2"/>
    <w:rsid w:val="00010788"/>
    <w:rsid w:val="00011ED8"/>
    <w:rsid w:val="0001249B"/>
    <w:rsid w:val="000136EC"/>
    <w:rsid w:val="00013B92"/>
    <w:rsid w:val="00016F0B"/>
    <w:rsid w:val="00017C23"/>
    <w:rsid w:val="00021BC3"/>
    <w:rsid w:val="000223DF"/>
    <w:rsid w:val="00024C10"/>
    <w:rsid w:val="0002618C"/>
    <w:rsid w:val="000273C6"/>
    <w:rsid w:val="00030AAD"/>
    <w:rsid w:val="00030CBF"/>
    <w:rsid w:val="00031FCB"/>
    <w:rsid w:val="00033D17"/>
    <w:rsid w:val="00033D8A"/>
    <w:rsid w:val="00034FE1"/>
    <w:rsid w:val="000353A7"/>
    <w:rsid w:val="00043CD5"/>
    <w:rsid w:val="00043D61"/>
    <w:rsid w:val="00050AD9"/>
    <w:rsid w:val="00053B42"/>
    <w:rsid w:val="00053C0B"/>
    <w:rsid w:val="00053EFC"/>
    <w:rsid w:val="000607FE"/>
    <w:rsid w:val="00061C70"/>
    <w:rsid w:val="00063C82"/>
    <w:rsid w:val="000641CD"/>
    <w:rsid w:val="00064866"/>
    <w:rsid w:val="0007078A"/>
    <w:rsid w:val="00071E18"/>
    <w:rsid w:val="000727E7"/>
    <w:rsid w:val="00075466"/>
    <w:rsid w:val="000769E8"/>
    <w:rsid w:val="0007744E"/>
    <w:rsid w:val="00077CB9"/>
    <w:rsid w:val="00080E22"/>
    <w:rsid w:val="00082067"/>
    <w:rsid w:val="00082F9F"/>
    <w:rsid w:val="00085EBD"/>
    <w:rsid w:val="00086EF4"/>
    <w:rsid w:val="000875DB"/>
    <w:rsid w:val="00087A55"/>
    <w:rsid w:val="0009217E"/>
    <w:rsid w:val="00093791"/>
    <w:rsid w:val="00093C0E"/>
    <w:rsid w:val="00094E28"/>
    <w:rsid w:val="0009665B"/>
    <w:rsid w:val="00096ED6"/>
    <w:rsid w:val="000A5906"/>
    <w:rsid w:val="000A759E"/>
    <w:rsid w:val="000B3544"/>
    <w:rsid w:val="000B4382"/>
    <w:rsid w:val="000B4927"/>
    <w:rsid w:val="000B64DA"/>
    <w:rsid w:val="000C0105"/>
    <w:rsid w:val="000C0BE3"/>
    <w:rsid w:val="000C294C"/>
    <w:rsid w:val="000C3021"/>
    <w:rsid w:val="000C3A2B"/>
    <w:rsid w:val="000C3A42"/>
    <w:rsid w:val="000C4A0C"/>
    <w:rsid w:val="000C4C47"/>
    <w:rsid w:val="000C7559"/>
    <w:rsid w:val="000C7DFC"/>
    <w:rsid w:val="000D42B4"/>
    <w:rsid w:val="000D751D"/>
    <w:rsid w:val="000E0F75"/>
    <w:rsid w:val="000E1445"/>
    <w:rsid w:val="000E174E"/>
    <w:rsid w:val="000E27E3"/>
    <w:rsid w:val="000E4E03"/>
    <w:rsid w:val="000F0B9A"/>
    <w:rsid w:val="000F5C26"/>
    <w:rsid w:val="00103CCE"/>
    <w:rsid w:val="0010686F"/>
    <w:rsid w:val="00112438"/>
    <w:rsid w:val="001125D4"/>
    <w:rsid w:val="00113741"/>
    <w:rsid w:val="00114C0B"/>
    <w:rsid w:val="00114D91"/>
    <w:rsid w:val="00116EAC"/>
    <w:rsid w:val="00117339"/>
    <w:rsid w:val="00121B8C"/>
    <w:rsid w:val="00122B2A"/>
    <w:rsid w:val="00124D5C"/>
    <w:rsid w:val="00124FAA"/>
    <w:rsid w:val="00126119"/>
    <w:rsid w:val="001275EE"/>
    <w:rsid w:val="0013006D"/>
    <w:rsid w:val="001305F0"/>
    <w:rsid w:val="00131713"/>
    <w:rsid w:val="00135494"/>
    <w:rsid w:val="00143C79"/>
    <w:rsid w:val="00153509"/>
    <w:rsid w:val="00160911"/>
    <w:rsid w:val="00161D24"/>
    <w:rsid w:val="0016324D"/>
    <w:rsid w:val="0016381F"/>
    <w:rsid w:val="00166409"/>
    <w:rsid w:val="001701CD"/>
    <w:rsid w:val="00170C6B"/>
    <w:rsid w:val="001728EC"/>
    <w:rsid w:val="0018081B"/>
    <w:rsid w:val="0018129B"/>
    <w:rsid w:val="001813C0"/>
    <w:rsid w:val="001822F9"/>
    <w:rsid w:val="001827DB"/>
    <w:rsid w:val="001836D6"/>
    <w:rsid w:val="00183DB5"/>
    <w:rsid w:val="00186E83"/>
    <w:rsid w:val="001902B5"/>
    <w:rsid w:val="001919C3"/>
    <w:rsid w:val="00192B6E"/>
    <w:rsid w:val="001931A8"/>
    <w:rsid w:val="00195D97"/>
    <w:rsid w:val="00197AF5"/>
    <w:rsid w:val="001A0D28"/>
    <w:rsid w:val="001A586E"/>
    <w:rsid w:val="001A5B4E"/>
    <w:rsid w:val="001A5D88"/>
    <w:rsid w:val="001B557B"/>
    <w:rsid w:val="001B6035"/>
    <w:rsid w:val="001B7065"/>
    <w:rsid w:val="001C256B"/>
    <w:rsid w:val="001C62F6"/>
    <w:rsid w:val="001C7BAD"/>
    <w:rsid w:val="001D150F"/>
    <w:rsid w:val="001D157A"/>
    <w:rsid w:val="001D1B49"/>
    <w:rsid w:val="001D1CBB"/>
    <w:rsid w:val="001D4B6F"/>
    <w:rsid w:val="001D602C"/>
    <w:rsid w:val="001D7180"/>
    <w:rsid w:val="001E2958"/>
    <w:rsid w:val="001E5F0B"/>
    <w:rsid w:val="001E6297"/>
    <w:rsid w:val="001E6E68"/>
    <w:rsid w:val="001F00CB"/>
    <w:rsid w:val="001F0752"/>
    <w:rsid w:val="001F22CB"/>
    <w:rsid w:val="001F23D2"/>
    <w:rsid w:val="001F2B81"/>
    <w:rsid w:val="001F48D2"/>
    <w:rsid w:val="001F5487"/>
    <w:rsid w:val="001F6C8F"/>
    <w:rsid w:val="001F6D02"/>
    <w:rsid w:val="001F779D"/>
    <w:rsid w:val="00200007"/>
    <w:rsid w:val="00201AED"/>
    <w:rsid w:val="00203859"/>
    <w:rsid w:val="00203CE9"/>
    <w:rsid w:val="00205809"/>
    <w:rsid w:val="002059B5"/>
    <w:rsid w:val="0020621F"/>
    <w:rsid w:val="00207FF4"/>
    <w:rsid w:val="002117F4"/>
    <w:rsid w:val="00211E44"/>
    <w:rsid w:val="0021230B"/>
    <w:rsid w:val="002138C9"/>
    <w:rsid w:val="0021431E"/>
    <w:rsid w:val="002153BC"/>
    <w:rsid w:val="002154ED"/>
    <w:rsid w:val="002174BE"/>
    <w:rsid w:val="00223044"/>
    <w:rsid w:val="00223A69"/>
    <w:rsid w:val="00223B43"/>
    <w:rsid w:val="0022428E"/>
    <w:rsid w:val="002244DA"/>
    <w:rsid w:val="00225164"/>
    <w:rsid w:val="00225313"/>
    <w:rsid w:val="002265C9"/>
    <w:rsid w:val="00230B6E"/>
    <w:rsid w:val="00231D7D"/>
    <w:rsid w:val="002330DD"/>
    <w:rsid w:val="002339B2"/>
    <w:rsid w:val="00234A0F"/>
    <w:rsid w:val="002353B7"/>
    <w:rsid w:val="00240147"/>
    <w:rsid w:val="00241117"/>
    <w:rsid w:val="00242454"/>
    <w:rsid w:val="0024328E"/>
    <w:rsid w:val="00246896"/>
    <w:rsid w:val="00247FD4"/>
    <w:rsid w:val="002522E5"/>
    <w:rsid w:val="0025393A"/>
    <w:rsid w:val="00253D63"/>
    <w:rsid w:val="0025553D"/>
    <w:rsid w:val="00255853"/>
    <w:rsid w:val="002559FE"/>
    <w:rsid w:val="00255B47"/>
    <w:rsid w:val="002600FC"/>
    <w:rsid w:val="00262511"/>
    <w:rsid w:val="0026298D"/>
    <w:rsid w:val="002629FB"/>
    <w:rsid w:val="00263687"/>
    <w:rsid w:val="00266F89"/>
    <w:rsid w:val="00267DC7"/>
    <w:rsid w:val="00271316"/>
    <w:rsid w:val="002741B7"/>
    <w:rsid w:val="00276761"/>
    <w:rsid w:val="0027696C"/>
    <w:rsid w:val="002773D1"/>
    <w:rsid w:val="00280040"/>
    <w:rsid w:val="00283BEE"/>
    <w:rsid w:val="00285168"/>
    <w:rsid w:val="0028614B"/>
    <w:rsid w:val="0028776E"/>
    <w:rsid w:val="00290282"/>
    <w:rsid w:val="00291651"/>
    <w:rsid w:val="00291A3F"/>
    <w:rsid w:val="00292163"/>
    <w:rsid w:val="00293A86"/>
    <w:rsid w:val="00293ACB"/>
    <w:rsid w:val="00293E81"/>
    <w:rsid w:val="00297395"/>
    <w:rsid w:val="002A0F18"/>
    <w:rsid w:val="002A1CFE"/>
    <w:rsid w:val="002A267D"/>
    <w:rsid w:val="002A3179"/>
    <w:rsid w:val="002A4C01"/>
    <w:rsid w:val="002A625D"/>
    <w:rsid w:val="002B18C9"/>
    <w:rsid w:val="002B38B9"/>
    <w:rsid w:val="002B3C23"/>
    <w:rsid w:val="002C103F"/>
    <w:rsid w:val="002C2B34"/>
    <w:rsid w:val="002C3E1F"/>
    <w:rsid w:val="002C4B5B"/>
    <w:rsid w:val="002C59BA"/>
    <w:rsid w:val="002C6317"/>
    <w:rsid w:val="002C66E7"/>
    <w:rsid w:val="002C6785"/>
    <w:rsid w:val="002C7501"/>
    <w:rsid w:val="002D0BF1"/>
    <w:rsid w:val="002D2AAC"/>
    <w:rsid w:val="002D4513"/>
    <w:rsid w:val="002D6402"/>
    <w:rsid w:val="002D6439"/>
    <w:rsid w:val="002E0AC1"/>
    <w:rsid w:val="002E1DD9"/>
    <w:rsid w:val="002E218F"/>
    <w:rsid w:val="002E239D"/>
    <w:rsid w:val="002E35F6"/>
    <w:rsid w:val="002E3ED7"/>
    <w:rsid w:val="002E6312"/>
    <w:rsid w:val="002E68F9"/>
    <w:rsid w:val="002F0E10"/>
    <w:rsid w:val="002F10AF"/>
    <w:rsid w:val="002F1E14"/>
    <w:rsid w:val="002F200C"/>
    <w:rsid w:val="002F2D22"/>
    <w:rsid w:val="002F35A2"/>
    <w:rsid w:val="002F53B6"/>
    <w:rsid w:val="002F6173"/>
    <w:rsid w:val="002F62C4"/>
    <w:rsid w:val="002F7C35"/>
    <w:rsid w:val="00300D19"/>
    <w:rsid w:val="003018DE"/>
    <w:rsid w:val="00302C36"/>
    <w:rsid w:val="0030548B"/>
    <w:rsid w:val="00311A4C"/>
    <w:rsid w:val="00311D48"/>
    <w:rsid w:val="00312616"/>
    <w:rsid w:val="00312D18"/>
    <w:rsid w:val="00312F02"/>
    <w:rsid w:val="00313570"/>
    <w:rsid w:val="00313E5A"/>
    <w:rsid w:val="00315D25"/>
    <w:rsid w:val="003162EC"/>
    <w:rsid w:val="0032093C"/>
    <w:rsid w:val="00324373"/>
    <w:rsid w:val="0032640D"/>
    <w:rsid w:val="00326E6F"/>
    <w:rsid w:val="0032719C"/>
    <w:rsid w:val="00327CF7"/>
    <w:rsid w:val="00330837"/>
    <w:rsid w:val="003308EC"/>
    <w:rsid w:val="00330ADC"/>
    <w:rsid w:val="00331066"/>
    <w:rsid w:val="00334747"/>
    <w:rsid w:val="00337C69"/>
    <w:rsid w:val="00343297"/>
    <w:rsid w:val="00343453"/>
    <w:rsid w:val="00347A95"/>
    <w:rsid w:val="00347C45"/>
    <w:rsid w:val="0035143E"/>
    <w:rsid w:val="00351E80"/>
    <w:rsid w:val="00354BB3"/>
    <w:rsid w:val="0036057F"/>
    <w:rsid w:val="00362228"/>
    <w:rsid w:val="00363E4B"/>
    <w:rsid w:val="00364541"/>
    <w:rsid w:val="00367E77"/>
    <w:rsid w:val="00373CD4"/>
    <w:rsid w:val="00374DA6"/>
    <w:rsid w:val="00374FE4"/>
    <w:rsid w:val="003801E3"/>
    <w:rsid w:val="00380AA2"/>
    <w:rsid w:val="00384946"/>
    <w:rsid w:val="0038707C"/>
    <w:rsid w:val="00387750"/>
    <w:rsid w:val="00390092"/>
    <w:rsid w:val="0039075A"/>
    <w:rsid w:val="003919EF"/>
    <w:rsid w:val="003944B3"/>
    <w:rsid w:val="00397239"/>
    <w:rsid w:val="00397388"/>
    <w:rsid w:val="00397A82"/>
    <w:rsid w:val="003A0C7C"/>
    <w:rsid w:val="003A12D7"/>
    <w:rsid w:val="003A1C21"/>
    <w:rsid w:val="003A1E99"/>
    <w:rsid w:val="003A41B8"/>
    <w:rsid w:val="003A4673"/>
    <w:rsid w:val="003A57EC"/>
    <w:rsid w:val="003A64E9"/>
    <w:rsid w:val="003A799B"/>
    <w:rsid w:val="003A7A81"/>
    <w:rsid w:val="003AAD4E"/>
    <w:rsid w:val="003B5E93"/>
    <w:rsid w:val="003B6E18"/>
    <w:rsid w:val="003C063A"/>
    <w:rsid w:val="003C0A37"/>
    <w:rsid w:val="003C359B"/>
    <w:rsid w:val="003D0377"/>
    <w:rsid w:val="003D1595"/>
    <w:rsid w:val="003D190F"/>
    <w:rsid w:val="003D2978"/>
    <w:rsid w:val="003D3547"/>
    <w:rsid w:val="003D3995"/>
    <w:rsid w:val="003D4E29"/>
    <w:rsid w:val="003E105D"/>
    <w:rsid w:val="003E16F7"/>
    <w:rsid w:val="003E386F"/>
    <w:rsid w:val="003E4827"/>
    <w:rsid w:val="003E5A95"/>
    <w:rsid w:val="003E6465"/>
    <w:rsid w:val="003E6779"/>
    <w:rsid w:val="003F51CF"/>
    <w:rsid w:val="003F57A4"/>
    <w:rsid w:val="003F61F9"/>
    <w:rsid w:val="003F7F72"/>
    <w:rsid w:val="00401EC0"/>
    <w:rsid w:val="00403A26"/>
    <w:rsid w:val="00404972"/>
    <w:rsid w:val="00410BF5"/>
    <w:rsid w:val="00411B16"/>
    <w:rsid w:val="004144A0"/>
    <w:rsid w:val="00420452"/>
    <w:rsid w:val="00421277"/>
    <w:rsid w:val="0042130E"/>
    <w:rsid w:val="004236AF"/>
    <w:rsid w:val="0042444E"/>
    <w:rsid w:val="00425A64"/>
    <w:rsid w:val="0043440B"/>
    <w:rsid w:val="00437501"/>
    <w:rsid w:val="00437C05"/>
    <w:rsid w:val="00437C82"/>
    <w:rsid w:val="00441488"/>
    <w:rsid w:val="00444B6D"/>
    <w:rsid w:val="00444B7B"/>
    <w:rsid w:val="00446354"/>
    <w:rsid w:val="00450CA5"/>
    <w:rsid w:val="00450EA6"/>
    <w:rsid w:val="0045433B"/>
    <w:rsid w:val="0045495B"/>
    <w:rsid w:val="00455D9C"/>
    <w:rsid w:val="004561B4"/>
    <w:rsid w:val="00462CFD"/>
    <w:rsid w:val="0046375B"/>
    <w:rsid w:val="004645EE"/>
    <w:rsid w:val="0046476E"/>
    <w:rsid w:val="00465937"/>
    <w:rsid w:val="004669A3"/>
    <w:rsid w:val="004671FA"/>
    <w:rsid w:val="00470853"/>
    <w:rsid w:val="00471A9C"/>
    <w:rsid w:val="00473266"/>
    <w:rsid w:val="00477253"/>
    <w:rsid w:val="0047730E"/>
    <w:rsid w:val="004775BB"/>
    <w:rsid w:val="00481733"/>
    <w:rsid w:val="00481C10"/>
    <w:rsid w:val="0048405C"/>
    <w:rsid w:val="00490B79"/>
    <w:rsid w:val="00493C87"/>
    <w:rsid w:val="00493FC3"/>
    <w:rsid w:val="004943C9"/>
    <w:rsid w:val="0049571E"/>
    <w:rsid w:val="004963D8"/>
    <w:rsid w:val="004969D8"/>
    <w:rsid w:val="00497F02"/>
    <w:rsid w:val="004A0043"/>
    <w:rsid w:val="004A0D20"/>
    <w:rsid w:val="004A6C0E"/>
    <w:rsid w:val="004A6DA8"/>
    <w:rsid w:val="004A7025"/>
    <w:rsid w:val="004B1273"/>
    <w:rsid w:val="004B1590"/>
    <w:rsid w:val="004B2B9D"/>
    <w:rsid w:val="004B4EA5"/>
    <w:rsid w:val="004B6D5F"/>
    <w:rsid w:val="004C12CB"/>
    <w:rsid w:val="004C5F1E"/>
    <w:rsid w:val="004D0A82"/>
    <w:rsid w:val="004D0B87"/>
    <w:rsid w:val="004D254D"/>
    <w:rsid w:val="004D54BF"/>
    <w:rsid w:val="004D5A57"/>
    <w:rsid w:val="004D5DC4"/>
    <w:rsid w:val="004D7938"/>
    <w:rsid w:val="004E1AB6"/>
    <w:rsid w:val="004E1ACB"/>
    <w:rsid w:val="004E236C"/>
    <w:rsid w:val="004E4255"/>
    <w:rsid w:val="004E6D6B"/>
    <w:rsid w:val="004E6F98"/>
    <w:rsid w:val="004F0681"/>
    <w:rsid w:val="004F069B"/>
    <w:rsid w:val="004F16A9"/>
    <w:rsid w:val="004F216E"/>
    <w:rsid w:val="004F4111"/>
    <w:rsid w:val="004F42B3"/>
    <w:rsid w:val="004F4524"/>
    <w:rsid w:val="004F4CC0"/>
    <w:rsid w:val="004F7D1F"/>
    <w:rsid w:val="005009A7"/>
    <w:rsid w:val="0050156A"/>
    <w:rsid w:val="00501CA7"/>
    <w:rsid w:val="0050423D"/>
    <w:rsid w:val="005047C4"/>
    <w:rsid w:val="00506DF5"/>
    <w:rsid w:val="0051392F"/>
    <w:rsid w:val="00514C43"/>
    <w:rsid w:val="00515C0B"/>
    <w:rsid w:val="005161E7"/>
    <w:rsid w:val="0051715F"/>
    <w:rsid w:val="00517CD5"/>
    <w:rsid w:val="005212F0"/>
    <w:rsid w:val="00521625"/>
    <w:rsid w:val="0052215C"/>
    <w:rsid w:val="00522878"/>
    <w:rsid w:val="00523189"/>
    <w:rsid w:val="0052332E"/>
    <w:rsid w:val="0053039C"/>
    <w:rsid w:val="00531446"/>
    <w:rsid w:val="00531B2E"/>
    <w:rsid w:val="00533BBA"/>
    <w:rsid w:val="00537256"/>
    <w:rsid w:val="005413DD"/>
    <w:rsid w:val="00541AAD"/>
    <w:rsid w:val="00542C77"/>
    <w:rsid w:val="00543024"/>
    <w:rsid w:val="0054322E"/>
    <w:rsid w:val="005434F9"/>
    <w:rsid w:val="00543978"/>
    <w:rsid w:val="00544023"/>
    <w:rsid w:val="00544F35"/>
    <w:rsid w:val="00545537"/>
    <w:rsid w:val="00546845"/>
    <w:rsid w:val="005475CE"/>
    <w:rsid w:val="005501D8"/>
    <w:rsid w:val="00550D62"/>
    <w:rsid w:val="00554374"/>
    <w:rsid w:val="0055538A"/>
    <w:rsid w:val="0055542D"/>
    <w:rsid w:val="005554E6"/>
    <w:rsid w:val="0055607C"/>
    <w:rsid w:val="00556BE4"/>
    <w:rsid w:val="005571A5"/>
    <w:rsid w:val="005626EA"/>
    <w:rsid w:val="005666F5"/>
    <w:rsid w:val="005669AE"/>
    <w:rsid w:val="005674A1"/>
    <w:rsid w:val="00567E8F"/>
    <w:rsid w:val="00572276"/>
    <w:rsid w:val="005727AD"/>
    <w:rsid w:val="005735D2"/>
    <w:rsid w:val="0057712A"/>
    <w:rsid w:val="00577A07"/>
    <w:rsid w:val="005807AB"/>
    <w:rsid w:val="00580984"/>
    <w:rsid w:val="00580F81"/>
    <w:rsid w:val="00582254"/>
    <w:rsid w:val="005830C9"/>
    <w:rsid w:val="00584D02"/>
    <w:rsid w:val="00585313"/>
    <w:rsid w:val="00586848"/>
    <w:rsid w:val="005871EB"/>
    <w:rsid w:val="00587ED0"/>
    <w:rsid w:val="00590541"/>
    <w:rsid w:val="005908DD"/>
    <w:rsid w:val="00590D64"/>
    <w:rsid w:val="0059110F"/>
    <w:rsid w:val="0059133B"/>
    <w:rsid w:val="00593013"/>
    <w:rsid w:val="00594767"/>
    <w:rsid w:val="005A1424"/>
    <w:rsid w:val="005A2358"/>
    <w:rsid w:val="005A2949"/>
    <w:rsid w:val="005A31AF"/>
    <w:rsid w:val="005A3795"/>
    <w:rsid w:val="005A4D0B"/>
    <w:rsid w:val="005A6FC7"/>
    <w:rsid w:val="005B1B41"/>
    <w:rsid w:val="005B2DFE"/>
    <w:rsid w:val="005B31FD"/>
    <w:rsid w:val="005B38A5"/>
    <w:rsid w:val="005B7C29"/>
    <w:rsid w:val="005B7F46"/>
    <w:rsid w:val="005C024C"/>
    <w:rsid w:val="005C2B3A"/>
    <w:rsid w:val="005C604A"/>
    <w:rsid w:val="005C6123"/>
    <w:rsid w:val="005C6D56"/>
    <w:rsid w:val="005C6FB3"/>
    <w:rsid w:val="005D062E"/>
    <w:rsid w:val="005D4E00"/>
    <w:rsid w:val="005D6429"/>
    <w:rsid w:val="005D73CF"/>
    <w:rsid w:val="005D7580"/>
    <w:rsid w:val="005E0FC9"/>
    <w:rsid w:val="005E17F7"/>
    <w:rsid w:val="005E24DC"/>
    <w:rsid w:val="005E2968"/>
    <w:rsid w:val="005E343B"/>
    <w:rsid w:val="005E3680"/>
    <w:rsid w:val="005F4578"/>
    <w:rsid w:val="005F4F91"/>
    <w:rsid w:val="005F54D6"/>
    <w:rsid w:val="005F670C"/>
    <w:rsid w:val="00603429"/>
    <w:rsid w:val="00603FE9"/>
    <w:rsid w:val="00605BB2"/>
    <w:rsid w:val="006061DE"/>
    <w:rsid w:val="00606604"/>
    <w:rsid w:val="0061245E"/>
    <w:rsid w:val="006144D8"/>
    <w:rsid w:val="006152BB"/>
    <w:rsid w:val="00615979"/>
    <w:rsid w:val="006247B9"/>
    <w:rsid w:val="0062507A"/>
    <w:rsid w:val="0062631D"/>
    <w:rsid w:val="00627E2B"/>
    <w:rsid w:val="006314E7"/>
    <w:rsid w:val="00633A13"/>
    <w:rsid w:val="00635B3A"/>
    <w:rsid w:val="00636C01"/>
    <w:rsid w:val="0063783C"/>
    <w:rsid w:val="00637D36"/>
    <w:rsid w:val="00640E7C"/>
    <w:rsid w:val="00641169"/>
    <w:rsid w:val="0064447B"/>
    <w:rsid w:val="00644BB5"/>
    <w:rsid w:val="00645264"/>
    <w:rsid w:val="00645E39"/>
    <w:rsid w:val="00650D18"/>
    <w:rsid w:val="0065115A"/>
    <w:rsid w:val="006533F7"/>
    <w:rsid w:val="00660230"/>
    <w:rsid w:val="0066367B"/>
    <w:rsid w:val="00663E09"/>
    <w:rsid w:val="0066652F"/>
    <w:rsid w:val="006665A2"/>
    <w:rsid w:val="00673072"/>
    <w:rsid w:val="00675813"/>
    <w:rsid w:val="00680B19"/>
    <w:rsid w:val="00680D41"/>
    <w:rsid w:val="006825DF"/>
    <w:rsid w:val="00687867"/>
    <w:rsid w:val="0068799D"/>
    <w:rsid w:val="00690515"/>
    <w:rsid w:val="00690F62"/>
    <w:rsid w:val="00693589"/>
    <w:rsid w:val="006965A1"/>
    <w:rsid w:val="0069722D"/>
    <w:rsid w:val="0069760B"/>
    <w:rsid w:val="00697DF0"/>
    <w:rsid w:val="006A007E"/>
    <w:rsid w:val="006A2908"/>
    <w:rsid w:val="006A2B85"/>
    <w:rsid w:val="006A4FA8"/>
    <w:rsid w:val="006A63EA"/>
    <w:rsid w:val="006A683A"/>
    <w:rsid w:val="006B1A4D"/>
    <w:rsid w:val="006B2FAD"/>
    <w:rsid w:val="006B3279"/>
    <w:rsid w:val="006B78F7"/>
    <w:rsid w:val="006B7C6F"/>
    <w:rsid w:val="006C2C0A"/>
    <w:rsid w:val="006C2EC6"/>
    <w:rsid w:val="006C3B09"/>
    <w:rsid w:val="006C65A8"/>
    <w:rsid w:val="006D075F"/>
    <w:rsid w:val="006D09B3"/>
    <w:rsid w:val="006D4536"/>
    <w:rsid w:val="006D6C5C"/>
    <w:rsid w:val="006E085F"/>
    <w:rsid w:val="006E0C44"/>
    <w:rsid w:val="006E1F2A"/>
    <w:rsid w:val="006E39F9"/>
    <w:rsid w:val="006E5480"/>
    <w:rsid w:val="006E64C4"/>
    <w:rsid w:val="006E6C1F"/>
    <w:rsid w:val="006F258D"/>
    <w:rsid w:val="006F5A16"/>
    <w:rsid w:val="006F6086"/>
    <w:rsid w:val="006F60AC"/>
    <w:rsid w:val="006F6A69"/>
    <w:rsid w:val="006F72E3"/>
    <w:rsid w:val="007006DD"/>
    <w:rsid w:val="00701902"/>
    <w:rsid w:val="00703928"/>
    <w:rsid w:val="00710939"/>
    <w:rsid w:val="007119CE"/>
    <w:rsid w:val="00711D47"/>
    <w:rsid w:val="00711D9D"/>
    <w:rsid w:val="00712436"/>
    <w:rsid w:val="007134AB"/>
    <w:rsid w:val="00713AE2"/>
    <w:rsid w:val="00713D0D"/>
    <w:rsid w:val="00714245"/>
    <w:rsid w:val="00715885"/>
    <w:rsid w:val="00716AE5"/>
    <w:rsid w:val="00716C41"/>
    <w:rsid w:val="00717316"/>
    <w:rsid w:val="007215EE"/>
    <w:rsid w:val="00724B56"/>
    <w:rsid w:val="00725D4E"/>
    <w:rsid w:val="007272CC"/>
    <w:rsid w:val="0073053F"/>
    <w:rsid w:val="00731606"/>
    <w:rsid w:val="00732B3C"/>
    <w:rsid w:val="0073634F"/>
    <w:rsid w:val="00736A62"/>
    <w:rsid w:val="00740579"/>
    <w:rsid w:val="00740A97"/>
    <w:rsid w:val="0074494D"/>
    <w:rsid w:val="00745682"/>
    <w:rsid w:val="00746723"/>
    <w:rsid w:val="007510F3"/>
    <w:rsid w:val="0075149F"/>
    <w:rsid w:val="00752FC5"/>
    <w:rsid w:val="00754650"/>
    <w:rsid w:val="0075544D"/>
    <w:rsid w:val="0075788E"/>
    <w:rsid w:val="00760757"/>
    <w:rsid w:val="007609E5"/>
    <w:rsid w:val="00761737"/>
    <w:rsid w:val="00761861"/>
    <w:rsid w:val="0076199F"/>
    <w:rsid w:val="00761FCC"/>
    <w:rsid w:val="007657F5"/>
    <w:rsid w:val="0076673D"/>
    <w:rsid w:val="00766B66"/>
    <w:rsid w:val="0077025C"/>
    <w:rsid w:val="00772AC7"/>
    <w:rsid w:val="00775071"/>
    <w:rsid w:val="00776EF6"/>
    <w:rsid w:val="0078043D"/>
    <w:rsid w:val="00780835"/>
    <w:rsid w:val="007816A2"/>
    <w:rsid w:val="0078345D"/>
    <w:rsid w:val="00785A6B"/>
    <w:rsid w:val="00787C9A"/>
    <w:rsid w:val="007913C0"/>
    <w:rsid w:val="00793B05"/>
    <w:rsid w:val="00794341"/>
    <w:rsid w:val="007951E0"/>
    <w:rsid w:val="007A08E2"/>
    <w:rsid w:val="007A130F"/>
    <w:rsid w:val="007A1A35"/>
    <w:rsid w:val="007A57B2"/>
    <w:rsid w:val="007A6EF8"/>
    <w:rsid w:val="007A7FC6"/>
    <w:rsid w:val="007B25B1"/>
    <w:rsid w:val="007C0B43"/>
    <w:rsid w:val="007C0BBC"/>
    <w:rsid w:val="007C0E37"/>
    <w:rsid w:val="007C1F71"/>
    <w:rsid w:val="007C2E6D"/>
    <w:rsid w:val="007C3F35"/>
    <w:rsid w:val="007C462B"/>
    <w:rsid w:val="007D00AE"/>
    <w:rsid w:val="007D1AC0"/>
    <w:rsid w:val="007D24E5"/>
    <w:rsid w:val="007E67D4"/>
    <w:rsid w:val="007E6E59"/>
    <w:rsid w:val="007E6F3A"/>
    <w:rsid w:val="007F0068"/>
    <w:rsid w:val="007F5B6E"/>
    <w:rsid w:val="007F5D1B"/>
    <w:rsid w:val="007F6551"/>
    <w:rsid w:val="007F66D8"/>
    <w:rsid w:val="00800165"/>
    <w:rsid w:val="00800618"/>
    <w:rsid w:val="00800E35"/>
    <w:rsid w:val="0080130C"/>
    <w:rsid w:val="00801FCE"/>
    <w:rsid w:val="008041FE"/>
    <w:rsid w:val="0080458A"/>
    <w:rsid w:val="00806018"/>
    <w:rsid w:val="008108F5"/>
    <w:rsid w:val="00811115"/>
    <w:rsid w:val="008117EA"/>
    <w:rsid w:val="00811F97"/>
    <w:rsid w:val="00811FEB"/>
    <w:rsid w:val="00815558"/>
    <w:rsid w:val="00820D76"/>
    <w:rsid w:val="008216A4"/>
    <w:rsid w:val="00822168"/>
    <w:rsid w:val="00825AD1"/>
    <w:rsid w:val="00827323"/>
    <w:rsid w:val="00827990"/>
    <w:rsid w:val="00827CA8"/>
    <w:rsid w:val="00831542"/>
    <w:rsid w:val="0083342D"/>
    <w:rsid w:val="008346B8"/>
    <w:rsid w:val="008418F2"/>
    <w:rsid w:val="0084313C"/>
    <w:rsid w:val="008454F8"/>
    <w:rsid w:val="00845692"/>
    <w:rsid w:val="00850635"/>
    <w:rsid w:val="00852F86"/>
    <w:rsid w:val="00856106"/>
    <w:rsid w:val="008568D9"/>
    <w:rsid w:val="008572B1"/>
    <w:rsid w:val="008576E0"/>
    <w:rsid w:val="00857799"/>
    <w:rsid w:val="008577DD"/>
    <w:rsid w:val="00857A0C"/>
    <w:rsid w:val="0086049B"/>
    <w:rsid w:val="00862E4B"/>
    <w:rsid w:val="00865422"/>
    <w:rsid w:val="00871089"/>
    <w:rsid w:val="0087171C"/>
    <w:rsid w:val="00871B23"/>
    <w:rsid w:val="00871C91"/>
    <w:rsid w:val="0087642D"/>
    <w:rsid w:val="00880266"/>
    <w:rsid w:val="008810C3"/>
    <w:rsid w:val="008835E2"/>
    <w:rsid w:val="00884329"/>
    <w:rsid w:val="00884D3B"/>
    <w:rsid w:val="008851D2"/>
    <w:rsid w:val="008863FA"/>
    <w:rsid w:val="00890DA4"/>
    <w:rsid w:val="00891CD5"/>
    <w:rsid w:val="008927B6"/>
    <w:rsid w:val="00893B18"/>
    <w:rsid w:val="008960F6"/>
    <w:rsid w:val="00897057"/>
    <w:rsid w:val="008A0F19"/>
    <w:rsid w:val="008A1B87"/>
    <w:rsid w:val="008A207A"/>
    <w:rsid w:val="008A2C35"/>
    <w:rsid w:val="008A37A7"/>
    <w:rsid w:val="008A38A1"/>
    <w:rsid w:val="008A4CFC"/>
    <w:rsid w:val="008A4DD5"/>
    <w:rsid w:val="008A57F4"/>
    <w:rsid w:val="008A626E"/>
    <w:rsid w:val="008B0DD1"/>
    <w:rsid w:val="008B1927"/>
    <w:rsid w:val="008B2B81"/>
    <w:rsid w:val="008B3856"/>
    <w:rsid w:val="008B6F7E"/>
    <w:rsid w:val="008C1044"/>
    <w:rsid w:val="008C2BF1"/>
    <w:rsid w:val="008C2E12"/>
    <w:rsid w:val="008C44E6"/>
    <w:rsid w:val="008C581E"/>
    <w:rsid w:val="008C63C8"/>
    <w:rsid w:val="008C6990"/>
    <w:rsid w:val="008C7A4F"/>
    <w:rsid w:val="008D2320"/>
    <w:rsid w:val="008D3926"/>
    <w:rsid w:val="008D4886"/>
    <w:rsid w:val="008D6426"/>
    <w:rsid w:val="008D7E8D"/>
    <w:rsid w:val="008E0FBF"/>
    <w:rsid w:val="008E16CF"/>
    <w:rsid w:val="008E1AAA"/>
    <w:rsid w:val="008E3D77"/>
    <w:rsid w:val="008E5A8D"/>
    <w:rsid w:val="008E742C"/>
    <w:rsid w:val="008F0153"/>
    <w:rsid w:val="008F0B2F"/>
    <w:rsid w:val="008F2390"/>
    <w:rsid w:val="008F4612"/>
    <w:rsid w:val="009000F6"/>
    <w:rsid w:val="00903974"/>
    <w:rsid w:val="00904C2F"/>
    <w:rsid w:val="009061BE"/>
    <w:rsid w:val="00906D0D"/>
    <w:rsid w:val="009101EA"/>
    <w:rsid w:val="00911534"/>
    <w:rsid w:val="00911DDD"/>
    <w:rsid w:val="00917077"/>
    <w:rsid w:val="0092096C"/>
    <w:rsid w:val="00922E11"/>
    <w:rsid w:val="00923608"/>
    <w:rsid w:val="00925206"/>
    <w:rsid w:val="00926D63"/>
    <w:rsid w:val="009271C7"/>
    <w:rsid w:val="009349BD"/>
    <w:rsid w:val="00935DBA"/>
    <w:rsid w:val="009374C2"/>
    <w:rsid w:val="00937937"/>
    <w:rsid w:val="0094360F"/>
    <w:rsid w:val="009452C5"/>
    <w:rsid w:val="0094554F"/>
    <w:rsid w:val="00946C11"/>
    <w:rsid w:val="00947603"/>
    <w:rsid w:val="009476D1"/>
    <w:rsid w:val="009478E7"/>
    <w:rsid w:val="00950DF6"/>
    <w:rsid w:val="00951582"/>
    <w:rsid w:val="00952936"/>
    <w:rsid w:val="00953277"/>
    <w:rsid w:val="009555F1"/>
    <w:rsid w:val="00957210"/>
    <w:rsid w:val="00964750"/>
    <w:rsid w:val="00972248"/>
    <w:rsid w:val="009736E4"/>
    <w:rsid w:val="00975259"/>
    <w:rsid w:val="009755DC"/>
    <w:rsid w:val="009817E9"/>
    <w:rsid w:val="00983573"/>
    <w:rsid w:val="0098798C"/>
    <w:rsid w:val="009909B6"/>
    <w:rsid w:val="00992BA7"/>
    <w:rsid w:val="009936EE"/>
    <w:rsid w:val="00995B63"/>
    <w:rsid w:val="009974CA"/>
    <w:rsid w:val="009A0BCE"/>
    <w:rsid w:val="009A1045"/>
    <w:rsid w:val="009A2882"/>
    <w:rsid w:val="009A3566"/>
    <w:rsid w:val="009A5CEE"/>
    <w:rsid w:val="009A5D7E"/>
    <w:rsid w:val="009B0C41"/>
    <w:rsid w:val="009B0D1F"/>
    <w:rsid w:val="009B1438"/>
    <w:rsid w:val="009B1698"/>
    <w:rsid w:val="009B1708"/>
    <w:rsid w:val="009B1B1F"/>
    <w:rsid w:val="009B1B67"/>
    <w:rsid w:val="009B4150"/>
    <w:rsid w:val="009B4DFF"/>
    <w:rsid w:val="009B58D9"/>
    <w:rsid w:val="009C0B07"/>
    <w:rsid w:val="009C0F0D"/>
    <w:rsid w:val="009C3C59"/>
    <w:rsid w:val="009C679D"/>
    <w:rsid w:val="009C70A8"/>
    <w:rsid w:val="009D00E8"/>
    <w:rsid w:val="009D3077"/>
    <w:rsid w:val="009D4B0B"/>
    <w:rsid w:val="009E1AAF"/>
    <w:rsid w:val="009E27B7"/>
    <w:rsid w:val="009E2CCF"/>
    <w:rsid w:val="009E7E99"/>
    <w:rsid w:val="009F04A0"/>
    <w:rsid w:val="009F1E2F"/>
    <w:rsid w:val="009F2A3E"/>
    <w:rsid w:val="009F3ADE"/>
    <w:rsid w:val="009F4945"/>
    <w:rsid w:val="009F69AD"/>
    <w:rsid w:val="00A015A8"/>
    <w:rsid w:val="00A03A16"/>
    <w:rsid w:val="00A047BD"/>
    <w:rsid w:val="00A0484B"/>
    <w:rsid w:val="00A07E58"/>
    <w:rsid w:val="00A11916"/>
    <w:rsid w:val="00A11B3F"/>
    <w:rsid w:val="00A11EB2"/>
    <w:rsid w:val="00A12DF1"/>
    <w:rsid w:val="00A140AA"/>
    <w:rsid w:val="00A14CB5"/>
    <w:rsid w:val="00A21E23"/>
    <w:rsid w:val="00A2794B"/>
    <w:rsid w:val="00A279A5"/>
    <w:rsid w:val="00A3252C"/>
    <w:rsid w:val="00A34055"/>
    <w:rsid w:val="00A34CBB"/>
    <w:rsid w:val="00A35BD0"/>
    <w:rsid w:val="00A3709F"/>
    <w:rsid w:val="00A42DA7"/>
    <w:rsid w:val="00A43B46"/>
    <w:rsid w:val="00A44080"/>
    <w:rsid w:val="00A441EF"/>
    <w:rsid w:val="00A442CB"/>
    <w:rsid w:val="00A45580"/>
    <w:rsid w:val="00A47374"/>
    <w:rsid w:val="00A47CC7"/>
    <w:rsid w:val="00A51679"/>
    <w:rsid w:val="00A53D71"/>
    <w:rsid w:val="00A572D3"/>
    <w:rsid w:val="00A641B3"/>
    <w:rsid w:val="00A65085"/>
    <w:rsid w:val="00A65A26"/>
    <w:rsid w:val="00A66CC3"/>
    <w:rsid w:val="00A70763"/>
    <w:rsid w:val="00A71970"/>
    <w:rsid w:val="00A7332B"/>
    <w:rsid w:val="00A74CD6"/>
    <w:rsid w:val="00A75F36"/>
    <w:rsid w:val="00A77130"/>
    <w:rsid w:val="00A7799C"/>
    <w:rsid w:val="00A813E3"/>
    <w:rsid w:val="00A852E1"/>
    <w:rsid w:val="00A85A47"/>
    <w:rsid w:val="00A85AEC"/>
    <w:rsid w:val="00A86E20"/>
    <w:rsid w:val="00A915AB"/>
    <w:rsid w:val="00AA107C"/>
    <w:rsid w:val="00AA19FD"/>
    <w:rsid w:val="00AA5F8E"/>
    <w:rsid w:val="00AA6EF4"/>
    <w:rsid w:val="00AA7973"/>
    <w:rsid w:val="00AB2F9B"/>
    <w:rsid w:val="00AB303C"/>
    <w:rsid w:val="00AB3D60"/>
    <w:rsid w:val="00AB438B"/>
    <w:rsid w:val="00AB452C"/>
    <w:rsid w:val="00AB7492"/>
    <w:rsid w:val="00AB783C"/>
    <w:rsid w:val="00AC0066"/>
    <w:rsid w:val="00AC293D"/>
    <w:rsid w:val="00AD1ED7"/>
    <w:rsid w:val="00AD2A1F"/>
    <w:rsid w:val="00AD2F3A"/>
    <w:rsid w:val="00AD5A48"/>
    <w:rsid w:val="00AE4825"/>
    <w:rsid w:val="00AE553A"/>
    <w:rsid w:val="00AE575F"/>
    <w:rsid w:val="00AE64C8"/>
    <w:rsid w:val="00AF0CC8"/>
    <w:rsid w:val="00AF5D3A"/>
    <w:rsid w:val="00AF6FC5"/>
    <w:rsid w:val="00B02602"/>
    <w:rsid w:val="00B02915"/>
    <w:rsid w:val="00B06138"/>
    <w:rsid w:val="00B07023"/>
    <w:rsid w:val="00B12F25"/>
    <w:rsid w:val="00B13DD6"/>
    <w:rsid w:val="00B1571E"/>
    <w:rsid w:val="00B170E9"/>
    <w:rsid w:val="00B17D21"/>
    <w:rsid w:val="00B20181"/>
    <w:rsid w:val="00B21A9F"/>
    <w:rsid w:val="00B22265"/>
    <w:rsid w:val="00B22C47"/>
    <w:rsid w:val="00B22C92"/>
    <w:rsid w:val="00B2373A"/>
    <w:rsid w:val="00B23E0D"/>
    <w:rsid w:val="00B24575"/>
    <w:rsid w:val="00B253D5"/>
    <w:rsid w:val="00B25524"/>
    <w:rsid w:val="00B278B2"/>
    <w:rsid w:val="00B27DFF"/>
    <w:rsid w:val="00B30C61"/>
    <w:rsid w:val="00B3152A"/>
    <w:rsid w:val="00B32F4A"/>
    <w:rsid w:val="00B351C7"/>
    <w:rsid w:val="00B3559F"/>
    <w:rsid w:val="00B36AD7"/>
    <w:rsid w:val="00B40238"/>
    <w:rsid w:val="00B4311D"/>
    <w:rsid w:val="00B43538"/>
    <w:rsid w:val="00B44D3E"/>
    <w:rsid w:val="00B50DBD"/>
    <w:rsid w:val="00B54EA3"/>
    <w:rsid w:val="00B5532E"/>
    <w:rsid w:val="00B553A1"/>
    <w:rsid w:val="00B62412"/>
    <w:rsid w:val="00B62EF6"/>
    <w:rsid w:val="00B62EF9"/>
    <w:rsid w:val="00B649CB"/>
    <w:rsid w:val="00B65E9D"/>
    <w:rsid w:val="00B71BDC"/>
    <w:rsid w:val="00B73108"/>
    <w:rsid w:val="00B7523B"/>
    <w:rsid w:val="00B76C4F"/>
    <w:rsid w:val="00B819ED"/>
    <w:rsid w:val="00B81A72"/>
    <w:rsid w:val="00B844A2"/>
    <w:rsid w:val="00B8468F"/>
    <w:rsid w:val="00B85727"/>
    <w:rsid w:val="00B879D2"/>
    <w:rsid w:val="00B90433"/>
    <w:rsid w:val="00B9332A"/>
    <w:rsid w:val="00B96451"/>
    <w:rsid w:val="00B96ADD"/>
    <w:rsid w:val="00B96CC9"/>
    <w:rsid w:val="00B96FF7"/>
    <w:rsid w:val="00B973E9"/>
    <w:rsid w:val="00BA0A53"/>
    <w:rsid w:val="00BA1737"/>
    <w:rsid w:val="00BA2DAC"/>
    <w:rsid w:val="00BA2F67"/>
    <w:rsid w:val="00BA4C1C"/>
    <w:rsid w:val="00BA6AE4"/>
    <w:rsid w:val="00BA762C"/>
    <w:rsid w:val="00BA7F81"/>
    <w:rsid w:val="00BB00C3"/>
    <w:rsid w:val="00BB1E88"/>
    <w:rsid w:val="00BB24CE"/>
    <w:rsid w:val="00BB4DD9"/>
    <w:rsid w:val="00BB4FEF"/>
    <w:rsid w:val="00BB5326"/>
    <w:rsid w:val="00BB73D8"/>
    <w:rsid w:val="00BB76E4"/>
    <w:rsid w:val="00BB7EF8"/>
    <w:rsid w:val="00BC18BD"/>
    <w:rsid w:val="00BC31FD"/>
    <w:rsid w:val="00BC79BD"/>
    <w:rsid w:val="00BC7A88"/>
    <w:rsid w:val="00BD0F9D"/>
    <w:rsid w:val="00BD1C73"/>
    <w:rsid w:val="00BD3C2E"/>
    <w:rsid w:val="00BD60FB"/>
    <w:rsid w:val="00BD6254"/>
    <w:rsid w:val="00BD6BCE"/>
    <w:rsid w:val="00BE2735"/>
    <w:rsid w:val="00BE3238"/>
    <w:rsid w:val="00BE51F7"/>
    <w:rsid w:val="00BE5249"/>
    <w:rsid w:val="00BE6E0D"/>
    <w:rsid w:val="00BE701D"/>
    <w:rsid w:val="00BE7025"/>
    <w:rsid w:val="00BF03B6"/>
    <w:rsid w:val="00BF4485"/>
    <w:rsid w:val="00BF465A"/>
    <w:rsid w:val="00C0064B"/>
    <w:rsid w:val="00C069C3"/>
    <w:rsid w:val="00C06FA0"/>
    <w:rsid w:val="00C103AE"/>
    <w:rsid w:val="00C150F0"/>
    <w:rsid w:val="00C16695"/>
    <w:rsid w:val="00C17411"/>
    <w:rsid w:val="00C175D7"/>
    <w:rsid w:val="00C21105"/>
    <w:rsid w:val="00C24D2E"/>
    <w:rsid w:val="00C255CA"/>
    <w:rsid w:val="00C25651"/>
    <w:rsid w:val="00C263B2"/>
    <w:rsid w:val="00C277F2"/>
    <w:rsid w:val="00C30139"/>
    <w:rsid w:val="00C33E67"/>
    <w:rsid w:val="00C35C0C"/>
    <w:rsid w:val="00C41A75"/>
    <w:rsid w:val="00C42BEF"/>
    <w:rsid w:val="00C452AA"/>
    <w:rsid w:val="00C4723E"/>
    <w:rsid w:val="00C4796E"/>
    <w:rsid w:val="00C503FC"/>
    <w:rsid w:val="00C505E8"/>
    <w:rsid w:val="00C50E94"/>
    <w:rsid w:val="00C52900"/>
    <w:rsid w:val="00C55361"/>
    <w:rsid w:val="00C55EDD"/>
    <w:rsid w:val="00C604E1"/>
    <w:rsid w:val="00C617D9"/>
    <w:rsid w:val="00C6252A"/>
    <w:rsid w:val="00C647D1"/>
    <w:rsid w:val="00C64A58"/>
    <w:rsid w:val="00C6553B"/>
    <w:rsid w:val="00C66628"/>
    <w:rsid w:val="00C675FE"/>
    <w:rsid w:val="00C67EFB"/>
    <w:rsid w:val="00C7100B"/>
    <w:rsid w:val="00C725F7"/>
    <w:rsid w:val="00C74446"/>
    <w:rsid w:val="00C80C49"/>
    <w:rsid w:val="00C814D2"/>
    <w:rsid w:val="00C82A5E"/>
    <w:rsid w:val="00C8413C"/>
    <w:rsid w:val="00C86349"/>
    <w:rsid w:val="00C87DDF"/>
    <w:rsid w:val="00C903AF"/>
    <w:rsid w:val="00C903FC"/>
    <w:rsid w:val="00C91A6F"/>
    <w:rsid w:val="00C93E2D"/>
    <w:rsid w:val="00CA0121"/>
    <w:rsid w:val="00CA017D"/>
    <w:rsid w:val="00CA18A8"/>
    <w:rsid w:val="00CA313B"/>
    <w:rsid w:val="00CA4281"/>
    <w:rsid w:val="00CA5998"/>
    <w:rsid w:val="00CA6988"/>
    <w:rsid w:val="00CA7198"/>
    <w:rsid w:val="00CA7489"/>
    <w:rsid w:val="00CA78C6"/>
    <w:rsid w:val="00CA79E5"/>
    <w:rsid w:val="00CA7CC7"/>
    <w:rsid w:val="00CB08EC"/>
    <w:rsid w:val="00CB1C1F"/>
    <w:rsid w:val="00CB22C6"/>
    <w:rsid w:val="00CB2EC0"/>
    <w:rsid w:val="00CB5E5B"/>
    <w:rsid w:val="00CB70DB"/>
    <w:rsid w:val="00CC19B0"/>
    <w:rsid w:val="00CC3EC6"/>
    <w:rsid w:val="00CC6118"/>
    <w:rsid w:val="00CC6FFD"/>
    <w:rsid w:val="00CD1624"/>
    <w:rsid w:val="00CD23D8"/>
    <w:rsid w:val="00CD2446"/>
    <w:rsid w:val="00CD24CE"/>
    <w:rsid w:val="00CD42DE"/>
    <w:rsid w:val="00CD5E2D"/>
    <w:rsid w:val="00CD752F"/>
    <w:rsid w:val="00CD769D"/>
    <w:rsid w:val="00CE0BA8"/>
    <w:rsid w:val="00CE227C"/>
    <w:rsid w:val="00CE2FE8"/>
    <w:rsid w:val="00CE67C1"/>
    <w:rsid w:val="00CE7939"/>
    <w:rsid w:val="00CE7BDF"/>
    <w:rsid w:val="00CF01E0"/>
    <w:rsid w:val="00CF2D15"/>
    <w:rsid w:val="00CF42CD"/>
    <w:rsid w:val="00D021B4"/>
    <w:rsid w:val="00D03885"/>
    <w:rsid w:val="00D07346"/>
    <w:rsid w:val="00D1001F"/>
    <w:rsid w:val="00D10E4A"/>
    <w:rsid w:val="00D11ACB"/>
    <w:rsid w:val="00D12D40"/>
    <w:rsid w:val="00D13384"/>
    <w:rsid w:val="00D1401F"/>
    <w:rsid w:val="00D14600"/>
    <w:rsid w:val="00D14CE1"/>
    <w:rsid w:val="00D177F8"/>
    <w:rsid w:val="00D20F8F"/>
    <w:rsid w:val="00D217A4"/>
    <w:rsid w:val="00D23594"/>
    <w:rsid w:val="00D23D81"/>
    <w:rsid w:val="00D246F5"/>
    <w:rsid w:val="00D24742"/>
    <w:rsid w:val="00D24CCB"/>
    <w:rsid w:val="00D25A14"/>
    <w:rsid w:val="00D26068"/>
    <w:rsid w:val="00D26777"/>
    <w:rsid w:val="00D27549"/>
    <w:rsid w:val="00D27F20"/>
    <w:rsid w:val="00D327AE"/>
    <w:rsid w:val="00D32D3A"/>
    <w:rsid w:val="00D32FBD"/>
    <w:rsid w:val="00D32FEA"/>
    <w:rsid w:val="00D33524"/>
    <w:rsid w:val="00D342E5"/>
    <w:rsid w:val="00D34590"/>
    <w:rsid w:val="00D35D10"/>
    <w:rsid w:val="00D35F2C"/>
    <w:rsid w:val="00D36CA6"/>
    <w:rsid w:val="00D37F9B"/>
    <w:rsid w:val="00D41E4C"/>
    <w:rsid w:val="00D42755"/>
    <w:rsid w:val="00D44FD0"/>
    <w:rsid w:val="00D45121"/>
    <w:rsid w:val="00D4698B"/>
    <w:rsid w:val="00D4757D"/>
    <w:rsid w:val="00D511A6"/>
    <w:rsid w:val="00D529CF"/>
    <w:rsid w:val="00D52B20"/>
    <w:rsid w:val="00D52B8B"/>
    <w:rsid w:val="00D5384D"/>
    <w:rsid w:val="00D53919"/>
    <w:rsid w:val="00D53DC4"/>
    <w:rsid w:val="00D54B31"/>
    <w:rsid w:val="00D5706F"/>
    <w:rsid w:val="00D578C7"/>
    <w:rsid w:val="00D60D6E"/>
    <w:rsid w:val="00D635AE"/>
    <w:rsid w:val="00D6435B"/>
    <w:rsid w:val="00D65FFD"/>
    <w:rsid w:val="00D67F1D"/>
    <w:rsid w:val="00D7210D"/>
    <w:rsid w:val="00D72B9A"/>
    <w:rsid w:val="00D73336"/>
    <w:rsid w:val="00D75638"/>
    <w:rsid w:val="00D775A3"/>
    <w:rsid w:val="00D77D4E"/>
    <w:rsid w:val="00D802DC"/>
    <w:rsid w:val="00D80AA0"/>
    <w:rsid w:val="00D811E2"/>
    <w:rsid w:val="00D8186B"/>
    <w:rsid w:val="00D825A2"/>
    <w:rsid w:val="00D828D8"/>
    <w:rsid w:val="00D83C02"/>
    <w:rsid w:val="00D875A6"/>
    <w:rsid w:val="00D90CE5"/>
    <w:rsid w:val="00D9172D"/>
    <w:rsid w:val="00D919FC"/>
    <w:rsid w:val="00D922A4"/>
    <w:rsid w:val="00D93EF6"/>
    <w:rsid w:val="00D94402"/>
    <w:rsid w:val="00D94B58"/>
    <w:rsid w:val="00D94DC0"/>
    <w:rsid w:val="00D9504A"/>
    <w:rsid w:val="00D9542E"/>
    <w:rsid w:val="00D961BF"/>
    <w:rsid w:val="00D97818"/>
    <w:rsid w:val="00DA0EA5"/>
    <w:rsid w:val="00DA0FB8"/>
    <w:rsid w:val="00DA14C5"/>
    <w:rsid w:val="00DA15AC"/>
    <w:rsid w:val="00DA2609"/>
    <w:rsid w:val="00DA408F"/>
    <w:rsid w:val="00DA480B"/>
    <w:rsid w:val="00DA5DEA"/>
    <w:rsid w:val="00DA6989"/>
    <w:rsid w:val="00DB089D"/>
    <w:rsid w:val="00DB0A52"/>
    <w:rsid w:val="00DB16DE"/>
    <w:rsid w:val="00DB2D85"/>
    <w:rsid w:val="00DB63B8"/>
    <w:rsid w:val="00DC1021"/>
    <w:rsid w:val="00DC18B3"/>
    <w:rsid w:val="00DC2A93"/>
    <w:rsid w:val="00DC45EA"/>
    <w:rsid w:val="00DC7137"/>
    <w:rsid w:val="00DD153E"/>
    <w:rsid w:val="00DD2710"/>
    <w:rsid w:val="00DD4D79"/>
    <w:rsid w:val="00DD527A"/>
    <w:rsid w:val="00DD549F"/>
    <w:rsid w:val="00DD7324"/>
    <w:rsid w:val="00DD793D"/>
    <w:rsid w:val="00DE17AF"/>
    <w:rsid w:val="00DE1997"/>
    <w:rsid w:val="00DE3C00"/>
    <w:rsid w:val="00DE4A85"/>
    <w:rsid w:val="00DE5544"/>
    <w:rsid w:val="00DF172A"/>
    <w:rsid w:val="00DF243F"/>
    <w:rsid w:val="00DF54CF"/>
    <w:rsid w:val="00DF717B"/>
    <w:rsid w:val="00DF757F"/>
    <w:rsid w:val="00E0072B"/>
    <w:rsid w:val="00E00B7E"/>
    <w:rsid w:val="00E0222C"/>
    <w:rsid w:val="00E026E6"/>
    <w:rsid w:val="00E07711"/>
    <w:rsid w:val="00E07AC8"/>
    <w:rsid w:val="00E1131D"/>
    <w:rsid w:val="00E14067"/>
    <w:rsid w:val="00E1476F"/>
    <w:rsid w:val="00E14847"/>
    <w:rsid w:val="00E176DE"/>
    <w:rsid w:val="00E17F33"/>
    <w:rsid w:val="00E219F3"/>
    <w:rsid w:val="00E22365"/>
    <w:rsid w:val="00E22480"/>
    <w:rsid w:val="00E227BB"/>
    <w:rsid w:val="00E24F4E"/>
    <w:rsid w:val="00E3042E"/>
    <w:rsid w:val="00E309DF"/>
    <w:rsid w:val="00E31605"/>
    <w:rsid w:val="00E329E9"/>
    <w:rsid w:val="00E336A7"/>
    <w:rsid w:val="00E3705A"/>
    <w:rsid w:val="00E4029C"/>
    <w:rsid w:val="00E41555"/>
    <w:rsid w:val="00E42806"/>
    <w:rsid w:val="00E42C7B"/>
    <w:rsid w:val="00E45975"/>
    <w:rsid w:val="00E50B77"/>
    <w:rsid w:val="00E50CE5"/>
    <w:rsid w:val="00E51B32"/>
    <w:rsid w:val="00E55F3D"/>
    <w:rsid w:val="00E55F65"/>
    <w:rsid w:val="00E57E4C"/>
    <w:rsid w:val="00E630AD"/>
    <w:rsid w:val="00E65894"/>
    <w:rsid w:val="00E6784B"/>
    <w:rsid w:val="00E706A2"/>
    <w:rsid w:val="00E7231A"/>
    <w:rsid w:val="00E7279D"/>
    <w:rsid w:val="00E72943"/>
    <w:rsid w:val="00E72FA8"/>
    <w:rsid w:val="00E734F1"/>
    <w:rsid w:val="00E75D78"/>
    <w:rsid w:val="00E76918"/>
    <w:rsid w:val="00E76E3F"/>
    <w:rsid w:val="00E80765"/>
    <w:rsid w:val="00E81164"/>
    <w:rsid w:val="00E820B8"/>
    <w:rsid w:val="00E9008C"/>
    <w:rsid w:val="00E90416"/>
    <w:rsid w:val="00E914EB"/>
    <w:rsid w:val="00E94643"/>
    <w:rsid w:val="00E96CF5"/>
    <w:rsid w:val="00E97EAD"/>
    <w:rsid w:val="00EA1081"/>
    <w:rsid w:val="00EA1A25"/>
    <w:rsid w:val="00EA47F2"/>
    <w:rsid w:val="00EA5823"/>
    <w:rsid w:val="00EA5E96"/>
    <w:rsid w:val="00EB13ED"/>
    <w:rsid w:val="00EB41FC"/>
    <w:rsid w:val="00EB5054"/>
    <w:rsid w:val="00EB54C6"/>
    <w:rsid w:val="00EC059D"/>
    <w:rsid w:val="00EC07F4"/>
    <w:rsid w:val="00EC1309"/>
    <w:rsid w:val="00EC62E8"/>
    <w:rsid w:val="00EC6940"/>
    <w:rsid w:val="00EC75A7"/>
    <w:rsid w:val="00ED2D2A"/>
    <w:rsid w:val="00ED31AD"/>
    <w:rsid w:val="00ED4458"/>
    <w:rsid w:val="00ED5FE6"/>
    <w:rsid w:val="00ED6D31"/>
    <w:rsid w:val="00ED73D3"/>
    <w:rsid w:val="00EE01F8"/>
    <w:rsid w:val="00EE1759"/>
    <w:rsid w:val="00EE1CAE"/>
    <w:rsid w:val="00EE3092"/>
    <w:rsid w:val="00EE62AF"/>
    <w:rsid w:val="00EE68AA"/>
    <w:rsid w:val="00EE7F93"/>
    <w:rsid w:val="00EF1532"/>
    <w:rsid w:val="00EF1B32"/>
    <w:rsid w:val="00EF210F"/>
    <w:rsid w:val="00EF2E35"/>
    <w:rsid w:val="00EF5A73"/>
    <w:rsid w:val="00EF6382"/>
    <w:rsid w:val="00F0290C"/>
    <w:rsid w:val="00F03429"/>
    <w:rsid w:val="00F045D2"/>
    <w:rsid w:val="00F05BE8"/>
    <w:rsid w:val="00F11B9D"/>
    <w:rsid w:val="00F16160"/>
    <w:rsid w:val="00F2429A"/>
    <w:rsid w:val="00F2467E"/>
    <w:rsid w:val="00F248F2"/>
    <w:rsid w:val="00F24A06"/>
    <w:rsid w:val="00F301DC"/>
    <w:rsid w:val="00F32439"/>
    <w:rsid w:val="00F33376"/>
    <w:rsid w:val="00F335F6"/>
    <w:rsid w:val="00F34B64"/>
    <w:rsid w:val="00F34FA9"/>
    <w:rsid w:val="00F354BC"/>
    <w:rsid w:val="00F379F0"/>
    <w:rsid w:val="00F403B7"/>
    <w:rsid w:val="00F4045B"/>
    <w:rsid w:val="00F5033A"/>
    <w:rsid w:val="00F5055B"/>
    <w:rsid w:val="00F50A3D"/>
    <w:rsid w:val="00F5245B"/>
    <w:rsid w:val="00F525C1"/>
    <w:rsid w:val="00F5333B"/>
    <w:rsid w:val="00F53829"/>
    <w:rsid w:val="00F53879"/>
    <w:rsid w:val="00F539ED"/>
    <w:rsid w:val="00F67335"/>
    <w:rsid w:val="00F67F5D"/>
    <w:rsid w:val="00F713B0"/>
    <w:rsid w:val="00F7261A"/>
    <w:rsid w:val="00F72D5E"/>
    <w:rsid w:val="00F73C0E"/>
    <w:rsid w:val="00F75184"/>
    <w:rsid w:val="00F75C84"/>
    <w:rsid w:val="00F84743"/>
    <w:rsid w:val="00F858DE"/>
    <w:rsid w:val="00F87CF2"/>
    <w:rsid w:val="00F90C2C"/>
    <w:rsid w:val="00F9102B"/>
    <w:rsid w:val="00F92542"/>
    <w:rsid w:val="00F9467F"/>
    <w:rsid w:val="00F94D67"/>
    <w:rsid w:val="00F964D6"/>
    <w:rsid w:val="00F97E98"/>
    <w:rsid w:val="00FA1084"/>
    <w:rsid w:val="00FA1A60"/>
    <w:rsid w:val="00FA3204"/>
    <w:rsid w:val="00FA3211"/>
    <w:rsid w:val="00FA3EAC"/>
    <w:rsid w:val="00FA4181"/>
    <w:rsid w:val="00FA4B82"/>
    <w:rsid w:val="00FA4D47"/>
    <w:rsid w:val="00FA4F89"/>
    <w:rsid w:val="00FA75F1"/>
    <w:rsid w:val="00FB15BC"/>
    <w:rsid w:val="00FB4DB6"/>
    <w:rsid w:val="00FB585B"/>
    <w:rsid w:val="00FC0169"/>
    <w:rsid w:val="00FC2299"/>
    <w:rsid w:val="00FD0AC4"/>
    <w:rsid w:val="00FD0CC0"/>
    <w:rsid w:val="00FD3609"/>
    <w:rsid w:val="00FD403E"/>
    <w:rsid w:val="00FD422F"/>
    <w:rsid w:val="00FD463A"/>
    <w:rsid w:val="00FD59A9"/>
    <w:rsid w:val="00FE0D6F"/>
    <w:rsid w:val="00FE2637"/>
    <w:rsid w:val="00FE437D"/>
    <w:rsid w:val="00FE5128"/>
    <w:rsid w:val="00FE602B"/>
    <w:rsid w:val="00FF0B37"/>
    <w:rsid w:val="00FF4481"/>
    <w:rsid w:val="0286BEA4"/>
    <w:rsid w:val="029C390D"/>
    <w:rsid w:val="048697E0"/>
    <w:rsid w:val="049C4DD1"/>
    <w:rsid w:val="0540F2A7"/>
    <w:rsid w:val="05B4D187"/>
    <w:rsid w:val="06252CB1"/>
    <w:rsid w:val="06F1C5B1"/>
    <w:rsid w:val="076A40FF"/>
    <w:rsid w:val="08530E32"/>
    <w:rsid w:val="085C13D3"/>
    <w:rsid w:val="088F5A96"/>
    <w:rsid w:val="091FC221"/>
    <w:rsid w:val="09E13ECA"/>
    <w:rsid w:val="0AA1A781"/>
    <w:rsid w:val="0AAA450C"/>
    <w:rsid w:val="0B73110E"/>
    <w:rsid w:val="0B8775F2"/>
    <w:rsid w:val="0BA95BE5"/>
    <w:rsid w:val="0BC87C88"/>
    <w:rsid w:val="0C711CEB"/>
    <w:rsid w:val="0C90DBE8"/>
    <w:rsid w:val="0D59CA20"/>
    <w:rsid w:val="0D687F3D"/>
    <w:rsid w:val="0D983BC7"/>
    <w:rsid w:val="0DA6E6D0"/>
    <w:rsid w:val="0EE7086A"/>
    <w:rsid w:val="0F06A9E7"/>
    <w:rsid w:val="0F39A3EA"/>
    <w:rsid w:val="101CDFD7"/>
    <w:rsid w:val="1065D76C"/>
    <w:rsid w:val="10BCA257"/>
    <w:rsid w:val="11776737"/>
    <w:rsid w:val="1187AAAD"/>
    <w:rsid w:val="122467D0"/>
    <w:rsid w:val="1434C1BD"/>
    <w:rsid w:val="170D5E4B"/>
    <w:rsid w:val="1796D5E8"/>
    <w:rsid w:val="17AD05CF"/>
    <w:rsid w:val="1812AF9E"/>
    <w:rsid w:val="186B4FB4"/>
    <w:rsid w:val="187F3C4D"/>
    <w:rsid w:val="195DD541"/>
    <w:rsid w:val="196070F8"/>
    <w:rsid w:val="19D8745C"/>
    <w:rsid w:val="1AD8BCB7"/>
    <w:rsid w:val="1B20842F"/>
    <w:rsid w:val="1B2E6F95"/>
    <w:rsid w:val="1B8CE4DD"/>
    <w:rsid w:val="1C992F5A"/>
    <w:rsid w:val="1D257AE2"/>
    <w:rsid w:val="1D8B1EF9"/>
    <w:rsid w:val="1E0616A1"/>
    <w:rsid w:val="1EF35155"/>
    <w:rsid w:val="1F6A0774"/>
    <w:rsid w:val="1F896885"/>
    <w:rsid w:val="20EA3159"/>
    <w:rsid w:val="222A3D87"/>
    <w:rsid w:val="229DC3C3"/>
    <w:rsid w:val="2344A4E2"/>
    <w:rsid w:val="245A3287"/>
    <w:rsid w:val="246F795A"/>
    <w:rsid w:val="2506FD6B"/>
    <w:rsid w:val="258A7B9E"/>
    <w:rsid w:val="25BA4237"/>
    <w:rsid w:val="266663BF"/>
    <w:rsid w:val="26B6A4B2"/>
    <w:rsid w:val="27765952"/>
    <w:rsid w:val="28008165"/>
    <w:rsid w:val="281A38D5"/>
    <w:rsid w:val="283F2B1B"/>
    <w:rsid w:val="2846851C"/>
    <w:rsid w:val="28809D9A"/>
    <w:rsid w:val="29C2FA56"/>
    <w:rsid w:val="2A168739"/>
    <w:rsid w:val="2B01813F"/>
    <w:rsid w:val="2B336DF5"/>
    <w:rsid w:val="2B94A192"/>
    <w:rsid w:val="2C755B91"/>
    <w:rsid w:val="2D619EAE"/>
    <w:rsid w:val="2E153157"/>
    <w:rsid w:val="2E223A73"/>
    <w:rsid w:val="2E583483"/>
    <w:rsid w:val="2F6FA325"/>
    <w:rsid w:val="303A346E"/>
    <w:rsid w:val="322C5256"/>
    <w:rsid w:val="328BDFB9"/>
    <w:rsid w:val="32E02D4F"/>
    <w:rsid w:val="352AA440"/>
    <w:rsid w:val="35521F34"/>
    <w:rsid w:val="3560B0AE"/>
    <w:rsid w:val="3592ABC6"/>
    <w:rsid w:val="3674248E"/>
    <w:rsid w:val="36AF84DE"/>
    <w:rsid w:val="36F691AB"/>
    <w:rsid w:val="375F50DC"/>
    <w:rsid w:val="39F86A28"/>
    <w:rsid w:val="3A5B4BE2"/>
    <w:rsid w:val="3A680C5D"/>
    <w:rsid w:val="3A94FCB1"/>
    <w:rsid w:val="3A9B51F1"/>
    <w:rsid w:val="3AFBD798"/>
    <w:rsid w:val="3AFE73BD"/>
    <w:rsid w:val="3B372C19"/>
    <w:rsid w:val="3BDA1BDA"/>
    <w:rsid w:val="3C5931BA"/>
    <w:rsid w:val="3C825E77"/>
    <w:rsid w:val="3D8BB096"/>
    <w:rsid w:val="3DE30D7F"/>
    <w:rsid w:val="3E244E15"/>
    <w:rsid w:val="3E870B58"/>
    <w:rsid w:val="3FC484DF"/>
    <w:rsid w:val="401CC97E"/>
    <w:rsid w:val="40BE8404"/>
    <w:rsid w:val="40F2EED1"/>
    <w:rsid w:val="40F91DA8"/>
    <w:rsid w:val="40FD4F56"/>
    <w:rsid w:val="4185A810"/>
    <w:rsid w:val="43596EDF"/>
    <w:rsid w:val="4437700E"/>
    <w:rsid w:val="4468EF31"/>
    <w:rsid w:val="44722CB9"/>
    <w:rsid w:val="44B68533"/>
    <w:rsid w:val="450533C9"/>
    <w:rsid w:val="450AF639"/>
    <w:rsid w:val="45450BA1"/>
    <w:rsid w:val="460ED908"/>
    <w:rsid w:val="4660099F"/>
    <w:rsid w:val="46DBD421"/>
    <w:rsid w:val="48A4C703"/>
    <w:rsid w:val="48C93FF6"/>
    <w:rsid w:val="4919328D"/>
    <w:rsid w:val="49473036"/>
    <w:rsid w:val="4953D6B8"/>
    <w:rsid w:val="49E5BC83"/>
    <w:rsid w:val="4AB502EE"/>
    <w:rsid w:val="4C1F0CA7"/>
    <w:rsid w:val="4CD58891"/>
    <w:rsid w:val="4D21412F"/>
    <w:rsid w:val="4D51B307"/>
    <w:rsid w:val="4D7DFB65"/>
    <w:rsid w:val="4DE52FB0"/>
    <w:rsid w:val="4E370FC6"/>
    <w:rsid w:val="4EA051C3"/>
    <w:rsid w:val="4F600D0B"/>
    <w:rsid w:val="528DFE49"/>
    <w:rsid w:val="529DEB36"/>
    <w:rsid w:val="52D495F8"/>
    <w:rsid w:val="533DE59B"/>
    <w:rsid w:val="53AA56CE"/>
    <w:rsid w:val="5479802B"/>
    <w:rsid w:val="548AAA84"/>
    <w:rsid w:val="570B6F45"/>
    <w:rsid w:val="574250A8"/>
    <w:rsid w:val="579539DB"/>
    <w:rsid w:val="57B0ED50"/>
    <w:rsid w:val="57F9DBB3"/>
    <w:rsid w:val="582A588D"/>
    <w:rsid w:val="5A21FA61"/>
    <w:rsid w:val="5A29B40C"/>
    <w:rsid w:val="5BA2795D"/>
    <w:rsid w:val="5BCF1FF8"/>
    <w:rsid w:val="5BF1D879"/>
    <w:rsid w:val="5D008FB5"/>
    <w:rsid w:val="5D6CBD25"/>
    <w:rsid w:val="5ED85B76"/>
    <w:rsid w:val="5EE51736"/>
    <w:rsid w:val="6063A3BD"/>
    <w:rsid w:val="60CA154B"/>
    <w:rsid w:val="61DAC80C"/>
    <w:rsid w:val="61E116D0"/>
    <w:rsid w:val="62851735"/>
    <w:rsid w:val="62B74BFD"/>
    <w:rsid w:val="633F596D"/>
    <w:rsid w:val="643510ED"/>
    <w:rsid w:val="653B591F"/>
    <w:rsid w:val="653E794A"/>
    <w:rsid w:val="6552D39C"/>
    <w:rsid w:val="65604A34"/>
    <w:rsid w:val="658320F5"/>
    <w:rsid w:val="6602317F"/>
    <w:rsid w:val="667AC400"/>
    <w:rsid w:val="669526B2"/>
    <w:rsid w:val="66C2ADAA"/>
    <w:rsid w:val="66EC3EE3"/>
    <w:rsid w:val="681C9B66"/>
    <w:rsid w:val="685B1363"/>
    <w:rsid w:val="69266E79"/>
    <w:rsid w:val="69D402F7"/>
    <w:rsid w:val="6A3854E6"/>
    <w:rsid w:val="6AC4B405"/>
    <w:rsid w:val="6C02C015"/>
    <w:rsid w:val="6D4A6195"/>
    <w:rsid w:val="6D965DFC"/>
    <w:rsid w:val="6EAB9DDF"/>
    <w:rsid w:val="6EDFC0DA"/>
    <w:rsid w:val="6FB228EF"/>
    <w:rsid w:val="6FDA9522"/>
    <w:rsid w:val="70A29834"/>
    <w:rsid w:val="710B652D"/>
    <w:rsid w:val="723D0E1F"/>
    <w:rsid w:val="725217B7"/>
    <w:rsid w:val="7305389C"/>
    <w:rsid w:val="733B4C89"/>
    <w:rsid w:val="73CC8FEA"/>
    <w:rsid w:val="7473CFF4"/>
    <w:rsid w:val="74AE2CA0"/>
    <w:rsid w:val="764BB4B1"/>
    <w:rsid w:val="7737E6CE"/>
    <w:rsid w:val="774BA386"/>
    <w:rsid w:val="788075AE"/>
    <w:rsid w:val="7894CC93"/>
    <w:rsid w:val="79ACFBB3"/>
    <w:rsid w:val="7B1A4C7A"/>
    <w:rsid w:val="7B3A9F27"/>
    <w:rsid w:val="7C7605E2"/>
    <w:rsid w:val="7DBF8365"/>
    <w:rsid w:val="7E50D60D"/>
    <w:rsid w:val="7F662619"/>
    <w:rsid w:val="7FB9F164"/>
    <w:rsid w:val="7FF184B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DA87D"/>
  <w15:chartTrackingRefBased/>
  <w15:docId w15:val="{A0C9DA45-6FE4-4FD6-974B-322DD3314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zh-CN" w:bidi="ar-SA"/>
      </w:rPr>
    </w:rPrDefault>
    <w:pPrDefault>
      <w:pPr>
        <w:spacing w:after="12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AEB"/>
  </w:style>
  <w:style w:type="paragraph" w:styleId="Heading1">
    <w:name w:val="heading 1"/>
    <w:basedOn w:val="Normal"/>
    <w:next w:val="Normal"/>
    <w:link w:val="Heading1Char"/>
    <w:uiPriority w:val="9"/>
    <w:qFormat/>
    <w:rsid w:val="00DD7324"/>
    <w:pPr>
      <w:keepNext/>
      <w:keepLines/>
      <w:pageBreakBefore/>
      <w:spacing w:after="800"/>
      <w:outlineLvl w:val="0"/>
    </w:pPr>
    <w:rPr>
      <w:b/>
      <w:bCs/>
      <w:color w:val="2E1A47" w:themeColor="text2"/>
      <w:sz w:val="44"/>
      <w:szCs w:val="44"/>
    </w:rPr>
  </w:style>
  <w:style w:type="paragraph" w:styleId="Heading2">
    <w:name w:val="heading 2"/>
    <w:basedOn w:val="Normal"/>
    <w:next w:val="Normal"/>
    <w:link w:val="Heading2Char"/>
    <w:unhideWhenUsed/>
    <w:qFormat/>
    <w:rsid w:val="0010686F"/>
    <w:pPr>
      <w:keepNext/>
      <w:keepLines/>
      <w:spacing w:before="360" w:after="160"/>
      <w:outlineLvl w:val="1"/>
    </w:pPr>
    <w:rPr>
      <w:b/>
      <w:bCs/>
      <w:color w:val="2E1A47" w:themeColor="text2"/>
      <w:sz w:val="26"/>
      <w:szCs w:val="26"/>
    </w:rPr>
  </w:style>
  <w:style w:type="paragraph" w:styleId="Heading3">
    <w:name w:val="heading 3"/>
    <w:basedOn w:val="Normal"/>
    <w:next w:val="Normal"/>
    <w:link w:val="Heading3Char"/>
    <w:uiPriority w:val="9"/>
    <w:unhideWhenUsed/>
    <w:qFormat/>
    <w:rsid w:val="00293E81"/>
    <w:pPr>
      <w:keepNext/>
      <w:keepLines/>
      <w:spacing w:before="360"/>
      <w:outlineLvl w:val="2"/>
    </w:pPr>
    <w:rPr>
      <w:b/>
      <w:bCs/>
      <w:color w:val="2E1A47" w:themeColor="text2"/>
    </w:rPr>
  </w:style>
  <w:style w:type="paragraph" w:styleId="Heading4">
    <w:name w:val="heading 4"/>
    <w:basedOn w:val="Normal"/>
    <w:next w:val="Normal"/>
    <w:link w:val="Heading4Char"/>
    <w:uiPriority w:val="9"/>
    <w:unhideWhenUsed/>
    <w:qFormat/>
    <w:rsid w:val="00DD7324"/>
    <w:pPr>
      <w:keepNext/>
      <w:keepLines/>
      <w:spacing w:before="160" w:after="0"/>
      <w:outlineLvl w:val="3"/>
    </w:pPr>
    <w:rPr>
      <w:b/>
      <w:bCs/>
      <w:color w:val="2E1A47" w:themeColor="text2"/>
    </w:rPr>
  </w:style>
  <w:style w:type="paragraph" w:styleId="Heading5">
    <w:name w:val="heading 5"/>
    <w:basedOn w:val="Normal"/>
    <w:next w:val="Normal"/>
    <w:link w:val="Heading5Char"/>
    <w:unhideWhenUsed/>
    <w:qFormat/>
    <w:rsid w:val="00533BBA"/>
    <w:pPr>
      <w:keepNext/>
      <w:keepLines/>
      <w:spacing w:before="40" w:after="0"/>
      <w:outlineLvl w:val="4"/>
    </w:pPr>
    <w:rPr>
      <w:rFonts w:asciiTheme="majorHAnsi" w:eastAsiaTheme="majorEastAsia" w:hAnsiTheme="majorHAnsi" w:cstheme="majorBidi"/>
      <w:color w:val="5B3161" w:themeColor="accent1" w:themeShade="BF"/>
    </w:rPr>
  </w:style>
  <w:style w:type="paragraph" w:styleId="Heading6">
    <w:name w:val="heading 6"/>
    <w:basedOn w:val="Normal"/>
    <w:next w:val="Normal"/>
    <w:link w:val="Heading6Char"/>
    <w:uiPriority w:val="9"/>
    <w:unhideWhenUsed/>
    <w:qFormat/>
    <w:rsid w:val="00E0222C"/>
    <w:pPr>
      <w:keepNext/>
      <w:keepLines/>
      <w:spacing w:before="40" w:after="0"/>
      <w:outlineLvl w:val="5"/>
    </w:pPr>
    <w:rPr>
      <w:rFonts w:asciiTheme="majorHAnsi" w:eastAsiaTheme="majorEastAsia" w:hAnsiTheme="majorHAnsi" w:cstheme="majorBidi"/>
      <w:color w:val="3C20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D65FFD"/>
    <w:pPr>
      <w:numPr>
        <w:numId w:val="1"/>
      </w:numPr>
    </w:pPr>
  </w:style>
  <w:style w:type="paragraph" w:styleId="Date">
    <w:name w:val="Date"/>
    <w:basedOn w:val="Normal"/>
    <w:next w:val="Normal"/>
    <w:link w:val="DateChar"/>
    <w:uiPriority w:val="99"/>
    <w:unhideWhenUsed/>
    <w:rsid w:val="00F73C0E"/>
    <w:pPr>
      <w:spacing w:after="780"/>
    </w:pPr>
    <w:rPr>
      <w:color w:val="FFFFFF" w:themeColor="background1"/>
      <w:sz w:val="26"/>
    </w:rPr>
  </w:style>
  <w:style w:type="character" w:customStyle="1" w:styleId="DateChar">
    <w:name w:val="Date Char"/>
    <w:basedOn w:val="DefaultParagraphFont"/>
    <w:link w:val="Date"/>
    <w:uiPriority w:val="99"/>
    <w:rsid w:val="00F73C0E"/>
    <w:rPr>
      <w:color w:val="FFFFFF" w:themeColor="background1"/>
      <w:sz w:val="26"/>
    </w:rPr>
  </w:style>
  <w:style w:type="character" w:customStyle="1" w:styleId="Heading1Char">
    <w:name w:val="Heading 1 Char"/>
    <w:basedOn w:val="DefaultParagraphFont"/>
    <w:link w:val="Heading1"/>
    <w:uiPriority w:val="9"/>
    <w:rsid w:val="00DD7324"/>
    <w:rPr>
      <w:b/>
      <w:bCs/>
      <w:color w:val="2E1A47" w:themeColor="text2"/>
      <w:sz w:val="44"/>
      <w:szCs w:val="44"/>
    </w:rPr>
  </w:style>
  <w:style w:type="paragraph" w:customStyle="1" w:styleId="IntroPara">
    <w:name w:val="Intro Para"/>
    <w:basedOn w:val="Normal"/>
    <w:qFormat/>
    <w:rsid w:val="006E39F9"/>
    <w:pPr>
      <w:spacing w:after="440"/>
    </w:pPr>
    <w:rPr>
      <w:color w:val="2E1A47" w:themeColor="text2"/>
      <w:sz w:val="24"/>
      <w:szCs w:val="24"/>
    </w:rPr>
  </w:style>
  <w:style w:type="character" w:customStyle="1" w:styleId="Heading2Char">
    <w:name w:val="Heading 2 Char"/>
    <w:basedOn w:val="DefaultParagraphFont"/>
    <w:link w:val="Heading2"/>
    <w:rsid w:val="0010686F"/>
    <w:rPr>
      <w:b/>
      <w:bCs/>
      <w:color w:val="2E1A47" w:themeColor="text2"/>
      <w:sz w:val="26"/>
      <w:szCs w:val="26"/>
    </w:rPr>
  </w:style>
  <w:style w:type="character" w:customStyle="1" w:styleId="Heading3Char">
    <w:name w:val="Heading 3 Char"/>
    <w:basedOn w:val="DefaultParagraphFont"/>
    <w:link w:val="Heading3"/>
    <w:uiPriority w:val="9"/>
    <w:rsid w:val="00293E81"/>
    <w:rPr>
      <w:b/>
      <w:bCs/>
      <w:color w:val="2E1A47" w:themeColor="text2"/>
    </w:rPr>
  </w:style>
  <w:style w:type="character" w:customStyle="1" w:styleId="Heading4Char">
    <w:name w:val="Heading 4 Char"/>
    <w:basedOn w:val="DefaultParagraphFont"/>
    <w:link w:val="Heading4"/>
    <w:uiPriority w:val="9"/>
    <w:rsid w:val="00DD7324"/>
    <w:rPr>
      <w:b/>
      <w:bCs/>
      <w:color w:val="2E1A47" w:themeColor="text2"/>
    </w:rPr>
  </w:style>
  <w:style w:type="paragraph" w:styleId="ListBullet">
    <w:name w:val="List Bullet"/>
    <w:basedOn w:val="Normal"/>
    <w:uiPriority w:val="99"/>
    <w:unhideWhenUsed/>
    <w:qFormat/>
    <w:rsid w:val="00680D41"/>
    <w:pPr>
      <w:numPr>
        <w:numId w:val="2"/>
      </w:numPr>
      <w:snapToGrid w:val="0"/>
    </w:pPr>
  </w:style>
  <w:style w:type="paragraph" w:styleId="ListBullet2">
    <w:name w:val="List Bullet 2"/>
    <w:basedOn w:val="Normal"/>
    <w:uiPriority w:val="99"/>
    <w:unhideWhenUsed/>
    <w:qFormat/>
    <w:rsid w:val="00E94643"/>
    <w:pPr>
      <w:numPr>
        <w:ilvl w:val="1"/>
        <w:numId w:val="2"/>
      </w:numPr>
      <w:snapToGrid w:val="0"/>
      <w:spacing w:after="40"/>
    </w:pPr>
  </w:style>
  <w:style w:type="paragraph" w:styleId="ListBullet3">
    <w:name w:val="List Bullet 3"/>
    <w:basedOn w:val="Normal"/>
    <w:uiPriority w:val="99"/>
    <w:unhideWhenUsed/>
    <w:qFormat/>
    <w:rsid w:val="00E94643"/>
    <w:pPr>
      <w:numPr>
        <w:ilvl w:val="2"/>
        <w:numId w:val="2"/>
      </w:numPr>
      <w:snapToGrid w:val="0"/>
      <w:spacing w:after="40"/>
    </w:pPr>
  </w:style>
  <w:style w:type="paragraph" w:styleId="Quote">
    <w:name w:val="Quote"/>
    <w:basedOn w:val="Normal"/>
    <w:next w:val="Normal"/>
    <w:link w:val="QuoteChar"/>
    <w:uiPriority w:val="29"/>
    <w:qFormat/>
    <w:rsid w:val="00DD7324"/>
    <w:pPr>
      <w:pBdr>
        <w:top w:val="single" w:sz="4" w:space="10" w:color="2E1A47" w:themeColor="text2"/>
        <w:bottom w:val="single" w:sz="4" w:space="10" w:color="2E1A47" w:themeColor="text2"/>
      </w:pBdr>
      <w:spacing w:before="360" w:after="360"/>
      <w:ind w:right="3402"/>
    </w:pPr>
    <w:rPr>
      <w:i/>
      <w:iCs/>
      <w:color w:val="2E1A47" w:themeColor="text2"/>
      <w:sz w:val="24"/>
      <w:szCs w:val="24"/>
    </w:rPr>
  </w:style>
  <w:style w:type="character" w:customStyle="1" w:styleId="QuoteChar">
    <w:name w:val="Quote Char"/>
    <w:basedOn w:val="DefaultParagraphFont"/>
    <w:link w:val="Quote"/>
    <w:uiPriority w:val="29"/>
    <w:rsid w:val="00DD7324"/>
    <w:rPr>
      <w:i/>
      <w:iCs/>
      <w:color w:val="2E1A47" w:themeColor="text2"/>
      <w:sz w:val="24"/>
      <w:szCs w:val="24"/>
    </w:rPr>
  </w:style>
  <w:style w:type="paragraph" w:styleId="FootnoteText">
    <w:name w:val="footnote text"/>
    <w:basedOn w:val="Normal"/>
    <w:link w:val="FootnoteTextChar"/>
    <w:unhideWhenUsed/>
    <w:qFormat/>
    <w:rsid w:val="008A38A1"/>
    <w:pPr>
      <w:tabs>
        <w:tab w:val="left" w:pos="142"/>
      </w:tabs>
      <w:spacing w:after="0" w:line="180" w:lineRule="exact"/>
      <w:ind w:left="142" w:hanging="142"/>
    </w:pPr>
    <w:rPr>
      <w:sz w:val="16"/>
    </w:rPr>
  </w:style>
  <w:style w:type="character" w:customStyle="1" w:styleId="FootnoteTextChar">
    <w:name w:val="Footnote Text Char"/>
    <w:basedOn w:val="DefaultParagraphFont"/>
    <w:link w:val="FootnoteText"/>
    <w:uiPriority w:val="99"/>
    <w:rsid w:val="008A38A1"/>
    <w:rPr>
      <w:sz w:val="16"/>
    </w:rPr>
  </w:style>
  <w:style w:type="character" w:styleId="Strong">
    <w:name w:val="Strong"/>
    <w:basedOn w:val="DefaultParagraphFont"/>
    <w:uiPriority w:val="22"/>
    <w:qFormat/>
    <w:rsid w:val="00D52B20"/>
    <w:rPr>
      <w:b/>
      <w:bCs/>
    </w:rPr>
  </w:style>
  <w:style w:type="character" w:styleId="FootnoteReference">
    <w:name w:val="footnote reference"/>
    <w:basedOn w:val="DefaultParagraphFont"/>
    <w:uiPriority w:val="99"/>
    <w:unhideWhenUsed/>
    <w:rsid w:val="00D52B20"/>
    <w:rPr>
      <w:vertAlign w:val="superscript"/>
    </w:rPr>
  </w:style>
  <w:style w:type="paragraph" w:styleId="Header">
    <w:name w:val="header"/>
    <w:basedOn w:val="Normal"/>
    <w:link w:val="HeaderChar"/>
    <w:uiPriority w:val="99"/>
    <w:unhideWhenUsed/>
    <w:rsid w:val="006B3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279"/>
  </w:style>
  <w:style w:type="paragraph" w:styleId="Footer">
    <w:name w:val="footer"/>
    <w:basedOn w:val="Normal"/>
    <w:link w:val="FooterChar"/>
    <w:uiPriority w:val="99"/>
    <w:unhideWhenUsed/>
    <w:rsid w:val="006B3279"/>
    <w:pPr>
      <w:pBdr>
        <w:top w:val="single" w:sz="6" w:space="6" w:color="000000" w:themeColor="text1"/>
      </w:pBdr>
      <w:tabs>
        <w:tab w:val="center" w:pos="4513"/>
        <w:tab w:val="right" w:pos="9026"/>
      </w:tabs>
      <w:spacing w:after="0" w:line="240" w:lineRule="auto"/>
    </w:pPr>
    <w:rPr>
      <w:sz w:val="16"/>
      <w:szCs w:val="16"/>
    </w:rPr>
  </w:style>
  <w:style w:type="character" w:customStyle="1" w:styleId="FooterChar">
    <w:name w:val="Footer Char"/>
    <w:basedOn w:val="DefaultParagraphFont"/>
    <w:link w:val="Footer"/>
    <w:uiPriority w:val="99"/>
    <w:rsid w:val="006B3279"/>
    <w:rPr>
      <w:sz w:val="16"/>
      <w:szCs w:val="16"/>
    </w:rPr>
  </w:style>
  <w:style w:type="paragraph" w:styleId="Title">
    <w:name w:val="Title"/>
    <w:basedOn w:val="Normal"/>
    <w:next w:val="Normal"/>
    <w:link w:val="TitleChar"/>
    <w:uiPriority w:val="10"/>
    <w:qFormat/>
    <w:rsid w:val="00223B43"/>
    <w:pPr>
      <w:spacing w:after="80" w:line="480" w:lineRule="exact"/>
    </w:pPr>
    <w:rPr>
      <w:b/>
      <w:bCs/>
      <w:color w:val="FFFFFF" w:themeColor="background1"/>
      <w:sz w:val="44"/>
      <w:szCs w:val="44"/>
    </w:rPr>
  </w:style>
  <w:style w:type="character" w:customStyle="1" w:styleId="TitleChar">
    <w:name w:val="Title Char"/>
    <w:basedOn w:val="DefaultParagraphFont"/>
    <w:link w:val="Title"/>
    <w:uiPriority w:val="10"/>
    <w:rsid w:val="00223B43"/>
    <w:rPr>
      <w:b/>
      <w:bCs/>
      <w:color w:val="FFFFFF" w:themeColor="background1"/>
      <w:sz w:val="44"/>
      <w:szCs w:val="44"/>
    </w:rPr>
  </w:style>
  <w:style w:type="paragraph" w:styleId="Subtitle">
    <w:name w:val="Subtitle"/>
    <w:basedOn w:val="Normal"/>
    <w:next w:val="Normal"/>
    <w:link w:val="SubtitleChar"/>
    <w:uiPriority w:val="11"/>
    <w:qFormat/>
    <w:rsid w:val="00397239"/>
    <w:pPr>
      <w:spacing w:after="60"/>
      <w:ind w:right="1700"/>
    </w:pPr>
    <w:rPr>
      <w:color w:val="FFFFFF" w:themeColor="background1"/>
      <w:sz w:val="26"/>
      <w:szCs w:val="26"/>
    </w:rPr>
  </w:style>
  <w:style w:type="character" w:customStyle="1" w:styleId="SubtitleChar">
    <w:name w:val="Subtitle Char"/>
    <w:basedOn w:val="DefaultParagraphFont"/>
    <w:link w:val="Subtitle"/>
    <w:uiPriority w:val="11"/>
    <w:rsid w:val="00397239"/>
    <w:rPr>
      <w:color w:val="FFFFFF" w:themeColor="background1"/>
      <w:sz w:val="26"/>
      <w:szCs w:val="26"/>
    </w:rPr>
  </w:style>
  <w:style w:type="paragraph" w:customStyle="1" w:styleId="Spacer-cover">
    <w:name w:val="Spacer - cover"/>
    <w:basedOn w:val="Normal"/>
    <w:rsid w:val="00223B43"/>
    <w:pPr>
      <w:spacing w:after="1060"/>
    </w:pPr>
  </w:style>
  <w:style w:type="paragraph" w:styleId="ListNumber">
    <w:name w:val="List Number"/>
    <w:basedOn w:val="Normal"/>
    <w:unhideWhenUsed/>
    <w:qFormat/>
    <w:rsid w:val="006314E7"/>
    <w:pPr>
      <w:numPr>
        <w:numId w:val="3"/>
      </w:numPr>
      <w:snapToGrid w:val="0"/>
      <w:spacing w:after="40"/>
    </w:pPr>
  </w:style>
  <w:style w:type="paragraph" w:styleId="ListNumber2">
    <w:name w:val="List Number 2"/>
    <w:basedOn w:val="Normal"/>
    <w:uiPriority w:val="99"/>
    <w:unhideWhenUsed/>
    <w:qFormat/>
    <w:rsid w:val="006314E7"/>
    <w:pPr>
      <w:numPr>
        <w:ilvl w:val="1"/>
        <w:numId w:val="3"/>
      </w:numPr>
      <w:spacing w:after="40"/>
    </w:pPr>
  </w:style>
  <w:style w:type="paragraph" w:styleId="ListNumber3">
    <w:name w:val="List Number 3"/>
    <w:basedOn w:val="Normal"/>
    <w:uiPriority w:val="99"/>
    <w:unhideWhenUsed/>
    <w:qFormat/>
    <w:rsid w:val="006314E7"/>
    <w:pPr>
      <w:numPr>
        <w:ilvl w:val="2"/>
        <w:numId w:val="3"/>
      </w:numPr>
      <w:snapToGrid w:val="0"/>
      <w:spacing w:after="40"/>
    </w:pPr>
  </w:style>
  <w:style w:type="character" w:styleId="PlaceholderText">
    <w:name w:val="Placeholder Text"/>
    <w:basedOn w:val="DefaultParagraphFont"/>
    <w:uiPriority w:val="99"/>
    <w:semiHidden/>
    <w:rsid w:val="00EF2E35"/>
    <w:rPr>
      <w:color w:val="808080"/>
    </w:rPr>
  </w:style>
  <w:style w:type="character" w:customStyle="1" w:styleId="normaltextrun">
    <w:name w:val="normaltextrun"/>
    <w:basedOn w:val="DefaultParagraphFont"/>
    <w:rsid w:val="005F4F91"/>
  </w:style>
  <w:style w:type="character" w:customStyle="1" w:styleId="eop">
    <w:name w:val="eop"/>
    <w:basedOn w:val="DefaultParagraphFont"/>
    <w:rsid w:val="005F4F91"/>
  </w:style>
  <w:style w:type="paragraph" w:customStyle="1" w:styleId="paragraph">
    <w:name w:val="paragraph"/>
    <w:basedOn w:val="Normal"/>
    <w:rsid w:val="005F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qFormat/>
    <w:rsid w:val="004E1ACB"/>
    <w:pPr>
      <w:pageBreakBefore w:val="0"/>
      <w:spacing w:before="480" w:after="0" w:line="276" w:lineRule="auto"/>
      <w:outlineLvl w:val="9"/>
    </w:pPr>
    <w:rPr>
      <w:rFonts w:ascii="Arial" w:eastAsia="Calibri" w:hAnsi="Arial" w:cs="Times New Roman"/>
      <w:b w:val="0"/>
      <w:color w:val="264F90"/>
      <w:sz w:val="32"/>
      <w:szCs w:val="28"/>
      <w:lang w:val="en-US" w:eastAsia="en-US"/>
    </w:rPr>
  </w:style>
  <w:style w:type="paragraph" w:styleId="TOC2">
    <w:name w:val="toc 2"/>
    <w:basedOn w:val="Normal"/>
    <w:next w:val="Normal"/>
    <w:autoRedefine/>
    <w:uiPriority w:val="39"/>
    <w:rsid w:val="00C150F0"/>
    <w:pPr>
      <w:tabs>
        <w:tab w:val="right" w:leader="dot" w:pos="8789"/>
      </w:tabs>
      <w:spacing w:before="60" w:after="40" w:line="240" w:lineRule="auto"/>
      <w:ind w:left="357" w:hanging="357"/>
    </w:pPr>
    <w:rPr>
      <w:rFonts w:ascii="Arial" w:eastAsia="Calibri" w:hAnsi="Arial" w:cs="Times New Roman"/>
      <w:b/>
      <w:szCs w:val="22"/>
      <w:lang w:val="en-US" w:eastAsia="en-US"/>
    </w:rPr>
  </w:style>
  <w:style w:type="paragraph" w:styleId="TOC3">
    <w:name w:val="toc 3"/>
    <w:basedOn w:val="Normal"/>
    <w:next w:val="Normal"/>
    <w:autoRedefine/>
    <w:uiPriority w:val="39"/>
    <w:rsid w:val="00093791"/>
    <w:pPr>
      <w:tabs>
        <w:tab w:val="left" w:pos="1077"/>
        <w:tab w:val="right" w:leader="dot" w:pos="8789"/>
      </w:tabs>
      <w:spacing w:before="60" w:afterLines="40" w:after="96" w:line="240" w:lineRule="auto"/>
      <w:ind w:left="1077" w:hanging="720"/>
    </w:pPr>
    <w:rPr>
      <w:rFonts w:ascii="Arial" w:eastAsia="Calibri" w:hAnsi="Arial" w:cs="Times New Roman"/>
      <w:szCs w:val="22"/>
      <w:lang w:val="en-US" w:eastAsia="en-US"/>
    </w:rPr>
  </w:style>
  <w:style w:type="character" w:styleId="Hyperlink">
    <w:name w:val="Hyperlink"/>
    <w:uiPriority w:val="99"/>
    <w:rsid w:val="004E1ACB"/>
    <w:rPr>
      <w:rFonts w:cs="Times New Roman"/>
      <w:color w:val="3366CC"/>
      <w:u w:val="single"/>
    </w:rPr>
  </w:style>
  <w:style w:type="table" w:styleId="TableGrid">
    <w:name w:val="Table Grid"/>
    <w:basedOn w:val="TableNormal"/>
    <w:uiPriority w:val="99"/>
    <w:rsid w:val="004E1ACB"/>
    <w:pPr>
      <w:spacing w:line="320" w:lineRule="atLeast"/>
    </w:pPr>
    <w:rPr>
      <w:rFonts w:ascii="Arial" w:eastAsia="Times New Roman"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1ACB"/>
    <w:pPr>
      <w:spacing w:before="40" w:line="280" w:lineRule="atLeast"/>
      <w:ind w:left="720"/>
      <w:contextualSpacing/>
    </w:pPr>
    <w:rPr>
      <w:rFonts w:ascii="Arial" w:eastAsia="Times New Roman" w:hAnsi="Arial" w:cs="Times New Roman"/>
      <w:lang w:eastAsia="en-US"/>
    </w:rPr>
  </w:style>
  <w:style w:type="character" w:customStyle="1" w:styleId="findhit">
    <w:name w:val="findhit"/>
    <w:basedOn w:val="DefaultParagraphFont"/>
    <w:rsid w:val="004E1ACB"/>
  </w:style>
  <w:style w:type="paragraph" w:customStyle="1" w:styleId="highlightedtext">
    <w:name w:val="highlighted text"/>
    <w:basedOn w:val="Normal"/>
    <w:link w:val="highlightedtextChar"/>
    <w:qFormat/>
    <w:rsid w:val="00EB13ED"/>
    <w:pPr>
      <w:pBdr>
        <w:top w:val="single" w:sz="4" w:space="1" w:color="auto"/>
        <w:left w:val="single" w:sz="4" w:space="4" w:color="auto"/>
        <w:bottom w:val="single" w:sz="4" w:space="1" w:color="auto"/>
        <w:right w:val="single" w:sz="4" w:space="4" w:color="auto"/>
      </w:pBdr>
      <w:suppressAutoHyphens/>
      <w:spacing w:before="180" w:after="0" w:line="280" w:lineRule="atLeast"/>
      <w:jc w:val="center"/>
    </w:pPr>
    <w:rPr>
      <w:rFonts w:eastAsiaTheme="minorHAnsi"/>
      <w:b/>
      <w:iCs/>
      <w:color w:val="0F4C44" w:themeColor="accent3" w:themeShade="80"/>
      <w:sz w:val="22"/>
      <w:szCs w:val="22"/>
      <w:lang w:eastAsia="en-US"/>
    </w:rPr>
  </w:style>
  <w:style w:type="character" w:customStyle="1" w:styleId="highlightedtextChar">
    <w:name w:val="highlighted text Char"/>
    <w:basedOn w:val="DefaultParagraphFont"/>
    <w:link w:val="highlightedtext"/>
    <w:rsid w:val="00EB13ED"/>
    <w:rPr>
      <w:rFonts w:eastAsiaTheme="minorHAnsi"/>
      <w:b/>
      <w:iCs/>
      <w:color w:val="0F4C44" w:themeColor="accent3" w:themeShade="80"/>
      <w:sz w:val="22"/>
      <w:szCs w:val="22"/>
      <w:lang w:eastAsia="en-US"/>
    </w:rPr>
  </w:style>
  <w:style w:type="character" w:customStyle="1" w:styleId="FootnoteTextChar1">
    <w:name w:val="Footnote Text Char1"/>
    <w:basedOn w:val="DefaultParagraphFont"/>
    <w:rsid w:val="00EB13ED"/>
    <w:rPr>
      <w:sz w:val="16"/>
    </w:rPr>
  </w:style>
  <w:style w:type="character" w:customStyle="1" w:styleId="Heading5Char">
    <w:name w:val="Heading 5 Char"/>
    <w:basedOn w:val="DefaultParagraphFont"/>
    <w:link w:val="Heading5"/>
    <w:rsid w:val="00533BBA"/>
    <w:rPr>
      <w:rFonts w:asciiTheme="majorHAnsi" w:eastAsiaTheme="majorEastAsia" w:hAnsiTheme="majorHAnsi" w:cstheme="majorBidi"/>
      <w:color w:val="5B3161" w:themeColor="accent1" w:themeShade="BF"/>
    </w:rPr>
  </w:style>
  <w:style w:type="character" w:styleId="CommentReference">
    <w:name w:val="annotation reference"/>
    <w:uiPriority w:val="99"/>
    <w:rsid w:val="00E0222C"/>
    <w:rPr>
      <w:sz w:val="16"/>
      <w:szCs w:val="16"/>
    </w:rPr>
  </w:style>
  <w:style w:type="paragraph" w:styleId="CommentText">
    <w:name w:val="annotation text"/>
    <w:basedOn w:val="Normal"/>
    <w:link w:val="CommentTextChar"/>
    <w:uiPriority w:val="99"/>
    <w:rsid w:val="00E0222C"/>
    <w:pPr>
      <w:spacing w:before="40" w:line="320" w:lineRule="atLeast"/>
    </w:pPr>
    <w:rPr>
      <w:rFonts w:ascii="Times New Roman" w:eastAsia="Times New Roman" w:hAnsi="Times New Roman" w:cs="Times New Roman"/>
      <w:lang w:eastAsia="en-US"/>
    </w:rPr>
  </w:style>
  <w:style w:type="character" w:customStyle="1" w:styleId="CommentTextChar">
    <w:name w:val="Comment Text Char"/>
    <w:basedOn w:val="DefaultParagraphFont"/>
    <w:link w:val="CommentText"/>
    <w:uiPriority w:val="99"/>
    <w:rsid w:val="00E0222C"/>
    <w:rPr>
      <w:rFonts w:ascii="Times New Roman" w:eastAsia="Times New Roman" w:hAnsi="Times New Roman" w:cs="Times New Roman"/>
      <w:lang w:eastAsia="en-US"/>
    </w:rPr>
  </w:style>
  <w:style w:type="character" w:customStyle="1" w:styleId="Heading6Char">
    <w:name w:val="Heading 6 Char"/>
    <w:basedOn w:val="DefaultParagraphFont"/>
    <w:link w:val="Heading6"/>
    <w:uiPriority w:val="9"/>
    <w:rsid w:val="00E0222C"/>
    <w:rPr>
      <w:rFonts w:asciiTheme="majorHAnsi" w:eastAsiaTheme="majorEastAsia" w:hAnsiTheme="majorHAnsi" w:cstheme="majorBidi"/>
      <w:color w:val="3C2040" w:themeColor="accent1" w:themeShade="7F"/>
    </w:rPr>
  </w:style>
  <w:style w:type="character" w:styleId="Mention">
    <w:name w:val="Mention"/>
    <w:basedOn w:val="DefaultParagraphFont"/>
    <w:uiPriority w:val="99"/>
    <w:unhideWhenUsed/>
    <w:rsid w:val="00E0222C"/>
    <w:rPr>
      <w:color w:val="2B579A"/>
      <w:shd w:val="clear" w:color="auto" w:fill="E6E6E6"/>
    </w:rPr>
  </w:style>
  <w:style w:type="paragraph" w:customStyle="1" w:styleId="TableHeadingNumbered">
    <w:name w:val="Table Heading (Numbered)"/>
    <w:basedOn w:val="TableText"/>
    <w:next w:val="Normal"/>
    <w:rsid w:val="00437C82"/>
    <w:rPr>
      <w:color w:val="FFFFFF" w:themeColor="background1"/>
    </w:rPr>
  </w:style>
  <w:style w:type="paragraph" w:styleId="Caption">
    <w:name w:val="caption"/>
    <w:basedOn w:val="Normal"/>
    <w:next w:val="Normal"/>
    <w:uiPriority w:val="35"/>
    <w:unhideWhenUsed/>
    <w:qFormat/>
    <w:rsid w:val="00437C82"/>
    <w:pPr>
      <w:suppressAutoHyphens/>
      <w:spacing w:before="200" w:line="280" w:lineRule="atLeast"/>
    </w:pPr>
    <w:rPr>
      <w:rFonts w:ascii="Arial" w:eastAsiaTheme="minorHAnsi" w:hAnsi="Arial"/>
      <w:color w:val="264F90"/>
      <w:szCs w:val="18"/>
      <w:lang w:eastAsia="en-US"/>
    </w:rPr>
  </w:style>
  <w:style w:type="paragraph" w:customStyle="1" w:styleId="TableText">
    <w:name w:val="Table Text"/>
    <w:basedOn w:val="Normal"/>
    <w:qFormat/>
    <w:rsid w:val="00437C82"/>
    <w:pPr>
      <w:suppressAutoHyphens/>
      <w:spacing w:before="60" w:after="60" w:line="280" w:lineRule="atLeast"/>
    </w:pPr>
    <w:rPr>
      <w:rFonts w:ascii="Arial" w:eastAsiaTheme="minorHAnsi" w:hAnsi="Arial"/>
      <w:iCs/>
      <w:szCs w:val="22"/>
      <w:lang w:eastAsia="en-US"/>
    </w:rPr>
  </w:style>
  <w:style w:type="table" w:styleId="TableGridLight">
    <w:name w:val="Grid Table Light"/>
    <w:basedOn w:val="TableNormal"/>
    <w:uiPriority w:val="40"/>
    <w:rsid w:val="00437C82"/>
    <w:pPr>
      <w:spacing w:after="0" w:line="240" w:lineRule="auto"/>
    </w:pPr>
    <w:rPr>
      <w:rFonts w:ascii="Arial" w:eastAsia="Times New Roman" w:hAnsi="Arial" w:cs="Times New Roma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1">
    <w:name w:val="Numbered List 1"/>
    <w:basedOn w:val="Normal"/>
    <w:qFormat/>
    <w:rsid w:val="00334747"/>
    <w:pPr>
      <w:numPr>
        <w:numId w:val="21"/>
      </w:numPr>
      <w:suppressAutoHyphens/>
      <w:spacing w:before="180" w:after="60" w:line="280" w:lineRule="atLeast"/>
    </w:pPr>
    <w:rPr>
      <w:rFonts w:eastAsiaTheme="minorHAnsi"/>
      <w:sz w:val="22"/>
      <w:szCs w:val="22"/>
      <w:lang w:eastAsia="en-US"/>
    </w:rPr>
  </w:style>
  <w:style w:type="paragraph" w:customStyle="1" w:styleId="NumberedList2">
    <w:name w:val="Numbered List 2"/>
    <w:basedOn w:val="NumberedList1"/>
    <w:qFormat/>
    <w:rsid w:val="00334747"/>
    <w:pPr>
      <w:numPr>
        <w:ilvl w:val="1"/>
      </w:numPr>
      <w:spacing w:before="120"/>
    </w:pPr>
  </w:style>
  <w:style w:type="paragraph" w:customStyle="1" w:styleId="NumberedList3">
    <w:name w:val="Numbered List 3"/>
    <w:basedOn w:val="NumberedList2"/>
    <w:qFormat/>
    <w:rsid w:val="00334747"/>
    <w:pPr>
      <w:numPr>
        <w:ilvl w:val="2"/>
      </w:numPr>
      <w:ind w:left="851"/>
    </w:pPr>
  </w:style>
  <w:style w:type="numbering" w:customStyle="1" w:styleId="Numberedlist">
    <w:name w:val="Numbered list"/>
    <w:uiPriority w:val="99"/>
    <w:rsid w:val="00334747"/>
    <w:pPr>
      <w:numPr>
        <w:numId w:val="21"/>
      </w:numPr>
    </w:pPr>
  </w:style>
  <w:style w:type="character" w:customStyle="1" w:styleId="cf01">
    <w:name w:val="cf01"/>
    <w:basedOn w:val="DefaultParagraphFont"/>
    <w:rsid w:val="00334747"/>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4311D"/>
    <w:pPr>
      <w:spacing w:before="0" w:line="240" w:lineRule="auto"/>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B4311D"/>
    <w:rPr>
      <w:rFonts w:ascii="Times New Roman" w:eastAsia="Times New Roman" w:hAnsi="Times New Roman" w:cs="Times New Roman"/>
      <w:b/>
      <w:bCs/>
      <w:lang w:eastAsia="en-US"/>
    </w:rPr>
  </w:style>
  <w:style w:type="numbering" w:customStyle="1" w:styleId="BulletsList">
    <w:name w:val="Bullets List"/>
    <w:uiPriority w:val="99"/>
    <w:rsid w:val="0066367B"/>
    <w:pPr>
      <w:numPr>
        <w:numId w:val="28"/>
      </w:numPr>
    </w:pPr>
  </w:style>
  <w:style w:type="paragraph" w:styleId="Revision">
    <w:name w:val="Revision"/>
    <w:hidden/>
    <w:uiPriority w:val="99"/>
    <w:semiHidden/>
    <w:rsid w:val="002D6439"/>
    <w:pPr>
      <w:spacing w:after="0" w:line="240" w:lineRule="auto"/>
    </w:pPr>
  </w:style>
  <w:style w:type="character" w:styleId="UnresolvedMention">
    <w:name w:val="Unresolved Mention"/>
    <w:basedOn w:val="DefaultParagraphFont"/>
    <w:uiPriority w:val="99"/>
    <w:semiHidden/>
    <w:unhideWhenUsed/>
    <w:rsid w:val="00615979"/>
    <w:rPr>
      <w:color w:val="605E5C"/>
      <w:shd w:val="clear" w:color="auto" w:fill="E1DFDD"/>
    </w:rPr>
  </w:style>
  <w:style w:type="paragraph" w:styleId="TOC5">
    <w:name w:val="toc 5"/>
    <w:basedOn w:val="Normal"/>
    <w:next w:val="Normal"/>
    <w:autoRedefine/>
    <w:uiPriority w:val="39"/>
    <w:unhideWhenUsed/>
    <w:rsid w:val="0069722D"/>
    <w:pPr>
      <w:tabs>
        <w:tab w:val="left" w:pos="1540"/>
        <w:tab w:val="right" w:leader="dot" w:pos="8789"/>
      </w:tabs>
      <w:spacing w:after="100"/>
      <w:ind w:left="800"/>
    </w:pPr>
  </w:style>
  <w:style w:type="paragraph" w:styleId="TOC4">
    <w:name w:val="toc 4"/>
    <w:basedOn w:val="Normal"/>
    <w:next w:val="Normal"/>
    <w:autoRedefine/>
    <w:uiPriority w:val="39"/>
    <w:unhideWhenUsed/>
    <w:rsid w:val="001F6C8F"/>
    <w:pPr>
      <w:spacing w:before="60" w:after="100"/>
      <w:ind w:left="357" w:right="849"/>
    </w:pPr>
    <w:rPr>
      <w:noProof/>
      <w:sz w:val="18"/>
      <w:szCs w:val="18"/>
    </w:rPr>
  </w:style>
  <w:style w:type="paragraph" w:styleId="TOC1">
    <w:name w:val="toc 1"/>
    <w:basedOn w:val="Normal"/>
    <w:next w:val="Normal"/>
    <w:autoRedefine/>
    <w:uiPriority w:val="39"/>
    <w:semiHidden/>
    <w:unhideWhenUsed/>
    <w:rsid w:val="00AA6EF4"/>
    <w:pPr>
      <w:spacing w:after="100"/>
    </w:pPr>
  </w:style>
  <w:style w:type="character" w:customStyle="1" w:styleId="cf11">
    <w:name w:val="cf11"/>
    <w:basedOn w:val="DefaultParagraphFont"/>
    <w:rsid w:val="00D775A3"/>
    <w:rPr>
      <w:rFonts w:ascii="Segoe UI" w:hAnsi="Segoe UI" w:cs="Segoe UI" w:hint="default"/>
      <w:b/>
      <w:bCs/>
      <w:sz w:val="18"/>
      <w:szCs w:val="18"/>
    </w:rPr>
  </w:style>
  <w:style w:type="character" w:styleId="FollowedHyperlink">
    <w:name w:val="FollowedHyperlink"/>
    <w:basedOn w:val="DefaultParagraphFont"/>
    <w:uiPriority w:val="99"/>
    <w:semiHidden/>
    <w:unhideWhenUsed/>
    <w:rsid w:val="00732B3C"/>
    <w:rPr>
      <w:color w:val="2E1A4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6188">
      <w:bodyDiv w:val="1"/>
      <w:marLeft w:val="0"/>
      <w:marRight w:val="0"/>
      <w:marTop w:val="0"/>
      <w:marBottom w:val="0"/>
      <w:divBdr>
        <w:top w:val="none" w:sz="0" w:space="0" w:color="auto"/>
        <w:left w:val="none" w:sz="0" w:space="0" w:color="auto"/>
        <w:bottom w:val="none" w:sz="0" w:space="0" w:color="auto"/>
        <w:right w:val="none" w:sz="0" w:space="0" w:color="auto"/>
      </w:divBdr>
    </w:div>
    <w:div w:id="424957324">
      <w:bodyDiv w:val="1"/>
      <w:marLeft w:val="0"/>
      <w:marRight w:val="0"/>
      <w:marTop w:val="0"/>
      <w:marBottom w:val="0"/>
      <w:divBdr>
        <w:top w:val="none" w:sz="0" w:space="0" w:color="auto"/>
        <w:left w:val="none" w:sz="0" w:space="0" w:color="auto"/>
        <w:bottom w:val="none" w:sz="0" w:space="0" w:color="auto"/>
        <w:right w:val="none" w:sz="0" w:space="0" w:color="auto"/>
      </w:divBdr>
    </w:div>
    <w:div w:id="466121770">
      <w:bodyDiv w:val="1"/>
      <w:marLeft w:val="0"/>
      <w:marRight w:val="0"/>
      <w:marTop w:val="0"/>
      <w:marBottom w:val="0"/>
      <w:divBdr>
        <w:top w:val="none" w:sz="0" w:space="0" w:color="auto"/>
        <w:left w:val="none" w:sz="0" w:space="0" w:color="auto"/>
        <w:bottom w:val="none" w:sz="0" w:space="0" w:color="auto"/>
        <w:right w:val="none" w:sz="0" w:space="0" w:color="auto"/>
      </w:divBdr>
    </w:div>
    <w:div w:id="485633728">
      <w:bodyDiv w:val="1"/>
      <w:marLeft w:val="0"/>
      <w:marRight w:val="0"/>
      <w:marTop w:val="0"/>
      <w:marBottom w:val="0"/>
      <w:divBdr>
        <w:top w:val="none" w:sz="0" w:space="0" w:color="auto"/>
        <w:left w:val="none" w:sz="0" w:space="0" w:color="auto"/>
        <w:bottom w:val="none" w:sz="0" w:space="0" w:color="auto"/>
        <w:right w:val="none" w:sz="0" w:space="0" w:color="auto"/>
      </w:divBdr>
    </w:div>
    <w:div w:id="487408969">
      <w:bodyDiv w:val="1"/>
      <w:marLeft w:val="0"/>
      <w:marRight w:val="0"/>
      <w:marTop w:val="0"/>
      <w:marBottom w:val="0"/>
      <w:divBdr>
        <w:top w:val="none" w:sz="0" w:space="0" w:color="auto"/>
        <w:left w:val="none" w:sz="0" w:space="0" w:color="auto"/>
        <w:bottom w:val="none" w:sz="0" w:space="0" w:color="auto"/>
        <w:right w:val="none" w:sz="0" w:space="0" w:color="auto"/>
      </w:divBdr>
    </w:div>
    <w:div w:id="551692451">
      <w:bodyDiv w:val="1"/>
      <w:marLeft w:val="0"/>
      <w:marRight w:val="0"/>
      <w:marTop w:val="0"/>
      <w:marBottom w:val="0"/>
      <w:divBdr>
        <w:top w:val="none" w:sz="0" w:space="0" w:color="auto"/>
        <w:left w:val="none" w:sz="0" w:space="0" w:color="auto"/>
        <w:bottom w:val="none" w:sz="0" w:space="0" w:color="auto"/>
        <w:right w:val="none" w:sz="0" w:space="0" w:color="auto"/>
      </w:divBdr>
    </w:div>
    <w:div w:id="640303719">
      <w:bodyDiv w:val="1"/>
      <w:marLeft w:val="0"/>
      <w:marRight w:val="0"/>
      <w:marTop w:val="0"/>
      <w:marBottom w:val="0"/>
      <w:divBdr>
        <w:top w:val="none" w:sz="0" w:space="0" w:color="auto"/>
        <w:left w:val="none" w:sz="0" w:space="0" w:color="auto"/>
        <w:bottom w:val="none" w:sz="0" w:space="0" w:color="auto"/>
        <w:right w:val="none" w:sz="0" w:space="0" w:color="auto"/>
      </w:divBdr>
    </w:div>
    <w:div w:id="814764856">
      <w:bodyDiv w:val="1"/>
      <w:marLeft w:val="0"/>
      <w:marRight w:val="0"/>
      <w:marTop w:val="0"/>
      <w:marBottom w:val="0"/>
      <w:divBdr>
        <w:top w:val="none" w:sz="0" w:space="0" w:color="auto"/>
        <w:left w:val="none" w:sz="0" w:space="0" w:color="auto"/>
        <w:bottom w:val="none" w:sz="0" w:space="0" w:color="auto"/>
        <w:right w:val="none" w:sz="0" w:space="0" w:color="auto"/>
      </w:divBdr>
    </w:div>
    <w:div w:id="841241646">
      <w:bodyDiv w:val="1"/>
      <w:marLeft w:val="0"/>
      <w:marRight w:val="0"/>
      <w:marTop w:val="0"/>
      <w:marBottom w:val="0"/>
      <w:divBdr>
        <w:top w:val="none" w:sz="0" w:space="0" w:color="auto"/>
        <w:left w:val="none" w:sz="0" w:space="0" w:color="auto"/>
        <w:bottom w:val="none" w:sz="0" w:space="0" w:color="auto"/>
        <w:right w:val="none" w:sz="0" w:space="0" w:color="auto"/>
      </w:divBdr>
    </w:div>
    <w:div w:id="1366515057">
      <w:bodyDiv w:val="1"/>
      <w:marLeft w:val="0"/>
      <w:marRight w:val="0"/>
      <w:marTop w:val="0"/>
      <w:marBottom w:val="0"/>
      <w:divBdr>
        <w:top w:val="none" w:sz="0" w:space="0" w:color="auto"/>
        <w:left w:val="none" w:sz="0" w:space="0" w:color="auto"/>
        <w:bottom w:val="none" w:sz="0" w:space="0" w:color="auto"/>
        <w:right w:val="none" w:sz="0" w:space="0" w:color="auto"/>
      </w:divBdr>
      <w:divsChild>
        <w:div w:id="793476730">
          <w:marLeft w:val="0"/>
          <w:marRight w:val="0"/>
          <w:marTop w:val="0"/>
          <w:marBottom w:val="0"/>
          <w:divBdr>
            <w:top w:val="none" w:sz="0" w:space="0" w:color="auto"/>
            <w:left w:val="none" w:sz="0" w:space="0" w:color="auto"/>
            <w:bottom w:val="none" w:sz="0" w:space="0" w:color="auto"/>
            <w:right w:val="none" w:sz="0" w:space="0" w:color="auto"/>
          </w:divBdr>
        </w:div>
        <w:div w:id="1698890310">
          <w:marLeft w:val="0"/>
          <w:marRight w:val="0"/>
          <w:marTop w:val="0"/>
          <w:marBottom w:val="0"/>
          <w:divBdr>
            <w:top w:val="none" w:sz="0" w:space="0" w:color="auto"/>
            <w:left w:val="none" w:sz="0" w:space="0" w:color="auto"/>
            <w:bottom w:val="none" w:sz="0" w:space="0" w:color="auto"/>
            <w:right w:val="none" w:sz="0" w:space="0" w:color="auto"/>
          </w:divBdr>
        </w:div>
      </w:divsChild>
    </w:div>
    <w:div w:id="1484733496">
      <w:bodyDiv w:val="1"/>
      <w:marLeft w:val="0"/>
      <w:marRight w:val="0"/>
      <w:marTop w:val="0"/>
      <w:marBottom w:val="0"/>
      <w:divBdr>
        <w:top w:val="none" w:sz="0" w:space="0" w:color="auto"/>
        <w:left w:val="none" w:sz="0" w:space="0" w:color="auto"/>
        <w:bottom w:val="none" w:sz="0" w:space="0" w:color="auto"/>
        <w:right w:val="none" w:sz="0" w:space="0" w:color="auto"/>
      </w:divBdr>
    </w:div>
    <w:div w:id="1576934978">
      <w:bodyDiv w:val="1"/>
      <w:marLeft w:val="0"/>
      <w:marRight w:val="0"/>
      <w:marTop w:val="0"/>
      <w:marBottom w:val="0"/>
      <w:divBdr>
        <w:top w:val="none" w:sz="0" w:space="0" w:color="auto"/>
        <w:left w:val="none" w:sz="0" w:space="0" w:color="auto"/>
        <w:bottom w:val="none" w:sz="0" w:space="0" w:color="auto"/>
        <w:right w:val="none" w:sz="0" w:space="0" w:color="auto"/>
      </w:divBdr>
      <w:divsChild>
        <w:div w:id="140006720">
          <w:marLeft w:val="0"/>
          <w:marRight w:val="0"/>
          <w:marTop w:val="0"/>
          <w:marBottom w:val="0"/>
          <w:divBdr>
            <w:top w:val="none" w:sz="0" w:space="0" w:color="auto"/>
            <w:left w:val="none" w:sz="0" w:space="0" w:color="auto"/>
            <w:bottom w:val="none" w:sz="0" w:space="0" w:color="auto"/>
            <w:right w:val="none" w:sz="0" w:space="0" w:color="auto"/>
          </w:divBdr>
          <w:divsChild>
            <w:div w:id="474418250">
              <w:marLeft w:val="0"/>
              <w:marRight w:val="0"/>
              <w:marTop w:val="0"/>
              <w:marBottom w:val="0"/>
              <w:divBdr>
                <w:top w:val="none" w:sz="0" w:space="0" w:color="auto"/>
                <w:left w:val="none" w:sz="0" w:space="0" w:color="auto"/>
                <w:bottom w:val="none" w:sz="0" w:space="0" w:color="auto"/>
                <w:right w:val="none" w:sz="0" w:space="0" w:color="auto"/>
              </w:divBdr>
            </w:div>
          </w:divsChild>
        </w:div>
        <w:div w:id="403795828">
          <w:marLeft w:val="0"/>
          <w:marRight w:val="0"/>
          <w:marTop w:val="0"/>
          <w:marBottom w:val="0"/>
          <w:divBdr>
            <w:top w:val="none" w:sz="0" w:space="0" w:color="auto"/>
            <w:left w:val="none" w:sz="0" w:space="0" w:color="auto"/>
            <w:bottom w:val="none" w:sz="0" w:space="0" w:color="auto"/>
            <w:right w:val="none" w:sz="0" w:space="0" w:color="auto"/>
          </w:divBdr>
          <w:divsChild>
            <w:div w:id="807821683">
              <w:marLeft w:val="0"/>
              <w:marRight w:val="0"/>
              <w:marTop w:val="0"/>
              <w:marBottom w:val="0"/>
              <w:divBdr>
                <w:top w:val="none" w:sz="0" w:space="0" w:color="auto"/>
                <w:left w:val="none" w:sz="0" w:space="0" w:color="auto"/>
                <w:bottom w:val="none" w:sz="0" w:space="0" w:color="auto"/>
                <w:right w:val="none" w:sz="0" w:space="0" w:color="auto"/>
              </w:divBdr>
            </w:div>
          </w:divsChild>
        </w:div>
        <w:div w:id="648245560">
          <w:marLeft w:val="0"/>
          <w:marRight w:val="0"/>
          <w:marTop w:val="0"/>
          <w:marBottom w:val="0"/>
          <w:divBdr>
            <w:top w:val="none" w:sz="0" w:space="0" w:color="auto"/>
            <w:left w:val="none" w:sz="0" w:space="0" w:color="auto"/>
            <w:bottom w:val="none" w:sz="0" w:space="0" w:color="auto"/>
            <w:right w:val="none" w:sz="0" w:space="0" w:color="auto"/>
          </w:divBdr>
          <w:divsChild>
            <w:div w:id="1213274438">
              <w:marLeft w:val="0"/>
              <w:marRight w:val="0"/>
              <w:marTop w:val="0"/>
              <w:marBottom w:val="0"/>
              <w:divBdr>
                <w:top w:val="none" w:sz="0" w:space="0" w:color="auto"/>
                <w:left w:val="none" w:sz="0" w:space="0" w:color="auto"/>
                <w:bottom w:val="none" w:sz="0" w:space="0" w:color="auto"/>
                <w:right w:val="none" w:sz="0" w:space="0" w:color="auto"/>
              </w:divBdr>
            </w:div>
          </w:divsChild>
        </w:div>
        <w:div w:id="745225652">
          <w:marLeft w:val="0"/>
          <w:marRight w:val="0"/>
          <w:marTop w:val="0"/>
          <w:marBottom w:val="0"/>
          <w:divBdr>
            <w:top w:val="none" w:sz="0" w:space="0" w:color="auto"/>
            <w:left w:val="none" w:sz="0" w:space="0" w:color="auto"/>
            <w:bottom w:val="none" w:sz="0" w:space="0" w:color="auto"/>
            <w:right w:val="none" w:sz="0" w:space="0" w:color="auto"/>
          </w:divBdr>
          <w:divsChild>
            <w:div w:id="1615987296">
              <w:marLeft w:val="0"/>
              <w:marRight w:val="0"/>
              <w:marTop w:val="0"/>
              <w:marBottom w:val="0"/>
              <w:divBdr>
                <w:top w:val="none" w:sz="0" w:space="0" w:color="auto"/>
                <w:left w:val="none" w:sz="0" w:space="0" w:color="auto"/>
                <w:bottom w:val="none" w:sz="0" w:space="0" w:color="auto"/>
                <w:right w:val="none" w:sz="0" w:space="0" w:color="auto"/>
              </w:divBdr>
            </w:div>
          </w:divsChild>
        </w:div>
        <w:div w:id="886843290">
          <w:marLeft w:val="0"/>
          <w:marRight w:val="0"/>
          <w:marTop w:val="0"/>
          <w:marBottom w:val="0"/>
          <w:divBdr>
            <w:top w:val="none" w:sz="0" w:space="0" w:color="auto"/>
            <w:left w:val="none" w:sz="0" w:space="0" w:color="auto"/>
            <w:bottom w:val="none" w:sz="0" w:space="0" w:color="auto"/>
            <w:right w:val="none" w:sz="0" w:space="0" w:color="auto"/>
          </w:divBdr>
          <w:divsChild>
            <w:div w:id="985859564">
              <w:marLeft w:val="0"/>
              <w:marRight w:val="0"/>
              <w:marTop w:val="0"/>
              <w:marBottom w:val="0"/>
              <w:divBdr>
                <w:top w:val="none" w:sz="0" w:space="0" w:color="auto"/>
                <w:left w:val="none" w:sz="0" w:space="0" w:color="auto"/>
                <w:bottom w:val="none" w:sz="0" w:space="0" w:color="auto"/>
                <w:right w:val="none" w:sz="0" w:space="0" w:color="auto"/>
              </w:divBdr>
            </w:div>
          </w:divsChild>
        </w:div>
        <w:div w:id="961617920">
          <w:marLeft w:val="0"/>
          <w:marRight w:val="0"/>
          <w:marTop w:val="0"/>
          <w:marBottom w:val="0"/>
          <w:divBdr>
            <w:top w:val="none" w:sz="0" w:space="0" w:color="auto"/>
            <w:left w:val="none" w:sz="0" w:space="0" w:color="auto"/>
            <w:bottom w:val="none" w:sz="0" w:space="0" w:color="auto"/>
            <w:right w:val="none" w:sz="0" w:space="0" w:color="auto"/>
          </w:divBdr>
          <w:divsChild>
            <w:div w:id="225191113">
              <w:marLeft w:val="0"/>
              <w:marRight w:val="0"/>
              <w:marTop w:val="0"/>
              <w:marBottom w:val="0"/>
              <w:divBdr>
                <w:top w:val="none" w:sz="0" w:space="0" w:color="auto"/>
                <w:left w:val="none" w:sz="0" w:space="0" w:color="auto"/>
                <w:bottom w:val="none" w:sz="0" w:space="0" w:color="auto"/>
                <w:right w:val="none" w:sz="0" w:space="0" w:color="auto"/>
              </w:divBdr>
            </w:div>
          </w:divsChild>
        </w:div>
        <w:div w:id="968362390">
          <w:marLeft w:val="0"/>
          <w:marRight w:val="0"/>
          <w:marTop w:val="0"/>
          <w:marBottom w:val="0"/>
          <w:divBdr>
            <w:top w:val="none" w:sz="0" w:space="0" w:color="auto"/>
            <w:left w:val="none" w:sz="0" w:space="0" w:color="auto"/>
            <w:bottom w:val="none" w:sz="0" w:space="0" w:color="auto"/>
            <w:right w:val="none" w:sz="0" w:space="0" w:color="auto"/>
          </w:divBdr>
          <w:divsChild>
            <w:div w:id="1128400184">
              <w:marLeft w:val="0"/>
              <w:marRight w:val="0"/>
              <w:marTop w:val="0"/>
              <w:marBottom w:val="0"/>
              <w:divBdr>
                <w:top w:val="none" w:sz="0" w:space="0" w:color="auto"/>
                <w:left w:val="none" w:sz="0" w:space="0" w:color="auto"/>
                <w:bottom w:val="none" w:sz="0" w:space="0" w:color="auto"/>
                <w:right w:val="none" w:sz="0" w:space="0" w:color="auto"/>
              </w:divBdr>
            </w:div>
          </w:divsChild>
        </w:div>
        <w:div w:id="1132795429">
          <w:marLeft w:val="0"/>
          <w:marRight w:val="0"/>
          <w:marTop w:val="0"/>
          <w:marBottom w:val="0"/>
          <w:divBdr>
            <w:top w:val="none" w:sz="0" w:space="0" w:color="auto"/>
            <w:left w:val="none" w:sz="0" w:space="0" w:color="auto"/>
            <w:bottom w:val="none" w:sz="0" w:space="0" w:color="auto"/>
            <w:right w:val="none" w:sz="0" w:space="0" w:color="auto"/>
          </w:divBdr>
          <w:divsChild>
            <w:div w:id="1240825623">
              <w:marLeft w:val="0"/>
              <w:marRight w:val="0"/>
              <w:marTop w:val="0"/>
              <w:marBottom w:val="0"/>
              <w:divBdr>
                <w:top w:val="none" w:sz="0" w:space="0" w:color="auto"/>
                <w:left w:val="none" w:sz="0" w:space="0" w:color="auto"/>
                <w:bottom w:val="none" w:sz="0" w:space="0" w:color="auto"/>
                <w:right w:val="none" w:sz="0" w:space="0" w:color="auto"/>
              </w:divBdr>
            </w:div>
          </w:divsChild>
        </w:div>
        <w:div w:id="1221870023">
          <w:marLeft w:val="0"/>
          <w:marRight w:val="0"/>
          <w:marTop w:val="0"/>
          <w:marBottom w:val="0"/>
          <w:divBdr>
            <w:top w:val="none" w:sz="0" w:space="0" w:color="auto"/>
            <w:left w:val="none" w:sz="0" w:space="0" w:color="auto"/>
            <w:bottom w:val="none" w:sz="0" w:space="0" w:color="auto"/>
            <w:right w:val="none" w:sz="0" w:space="0" w:color="auto"/>
          </w:divBdr>
          <w:divsChild>
            <w:div w:id="708065446">
              <w:marLeft w:val="0"/>
              <w:marRight w:val="0"/>
              <w:marTop w:val="0"/>
              <w:marBottom w:val="0"/>
              <w:divBdr>
                <w:top w:val="none" w:sz="0" w:space="0" w:color="auto"/>
                <w:left w:val="none" w:sz="0" w:space="0" w:color="auto"/>
                <w:bottom w:val="none" w:sz="0" w:space="0" w:color="auto"/>
                <w:right w:val="none" w:sz="0" w:space="0" w:color="auto"/>
              </w:divBdr>
            </w:div>
          </w:divsChild>
        </w:div>
        <w:div w:id="1564219440">
          <w:marLeft w:val="0"/>
          <w:marRight w:val="0"/>
          <w:marTop w:val="0"/>
          <w:marBottom w:val="0"/>
          <w:divBdr>
            <w:top w:val="none" w:sz="0" w:space="0" w:color="auto"/>
            <w:left w:val="none" w:sz="0" w:space="0" w:color="auto"/>
            <w:bottom w:val="none" w:sz="0" w:space="0" w:color="auto"/>
            <w:right w:val="none" w:sz="0" w:space="0" w:color="auto"/>
          </w:divBdr>
          <w:divsChild>
            <w:div w:id="268467358">
              <w:marLeft w:val="0"/>
              <w:marRight w:val="0"/>
              <w:marTop w:val="0"/>
              <w:marBottom w:val="0"/>
              <w:divBdr>
                <w:top w:val="none" w:sz="0" w:space="0" w:color="auto"/>
                <w:left w:val="none" w:sz="0" w:space="0" w:color="auto"/>
                <w:bottom w:val="none" w:sz="0" w:space="0" w:color="auto"/>
                <w:right w:val="none" w:sz="0" w:space="0" w:color="auto"/>
              </w:divBdr>
            </w:div>
          </w:divsChild>
        </w:div>
        <w:div w:id="1767379901">
          <w:marLeft w:val="0"/>
          <w:marRight w:val="0"/>
          <w:marTop w:val="0"/>
          <w:marBottom w:val="0"/>
          <w:divBdr>
            <w:top w:val="none" w:sz="0" w:space="0" w:color="auto"/>
            <w:left w:val="none" w:sz="0" w:space="0" w:color="auto"/>
            <w:bottom w:val="none" w:sz="0" w:space="0" w:color="auto"/>
            <w:right w:val="none" w:sz="0" w:space="0" w:color="auto"/>
          </w:divBdr>
          <w:divsChild>
            <w:div w:id="2127116975">
              <w:marLeft w:val="0"/>
              <w:marRight w:val="0"/>
              <w:marTop w:val="0"/>
              <w:marBottom w:val="0"/>
              <w:divBdr>
                <w:top w:val="none" w:sz="0" w:space="0" w:color="auto"/>
                <w:left w:val="none" w:sz="0" w:space="0" w:color="auto"/>
                <w:bottom w:val="none" w:sz="0" w:space="0" w:color="auto"/>
                <w:right w:val="none" w:sz="0" w:space="0" w:color="auto"/>
              </w:divBdr>
            </w:div>
          </w:divsChild>
        </w:div>
        <w:div w:id="1913852463">
          <w:marLeft w:val="0"/>
          <w:marRight w:val="0"/>
          <w:marTop w:val="0"/>
          <w:marBottom w:val="0"/>
          <w:divBdr>
            <w:top w:val="none" w:sz="0" w:space="0" w:color="auto"/>
            <w:left w:val="none" w:sz="0" w:space="0" w:color="auto"/>
            <w:bottom w:val="none" w:sz="0" w:space="0" w:color="auto"/>
            <w:right w:val="none" w:sz="0" w:space="0" w:color="auto"/>
          </w:divBdr>
          <w:divsChild>
            <w:div w:id="914819816">
              <w:marLeft w:val="0"/>
              <w:marRight w:val="0"/>
              <w:marTop w:val="0"/>
              <w:marBottom w:val="0"/>
              <w:divBdr>
                <w:top w:val="none" w:sz="0" w:space="0" w:color="auto"/>
                <w:left w:val="none" w:sz="0" w:space="0" w:color="auto"/>
                <w:bottom w:val="none" w:sz="0" w:space="0" w:color="auto"/>
                <w:right w:val="none" w:sz="0" w:space="0" w:color="auto"/>
              </w:divBdr>
            </w:div>
          </w:divsChild>
        </w:div>
        <w:div w:id="1941601161">
          <w:marLeft w:val="0"/>
          <w:marRight w:val="0"/>
          <w:marTop w:val="0"/>
          <w:marBottom w:val="0"/>
          <w:divBdr>
            <w:top w:val="none" w:sz="0" w:space="0" w:color="auto"/>
            <w:left w:val="none" w:sz="0" w:space="0" w:color="auto"/>
            <w:bottom w:val="none" w:sz="0" w:space="0" w:color="auto"/>
            <w:right w:val="none" w:sz="0" w:space="0" w:color="auto"/>
          </w:divBdr>
          <w:divsChild>
            <w:div w:id="1620718595">
              <w:marLeft w:val="0"/>
              <w:marRight w:val="0"/>
              <w:marTop w:val="0"/>
              <w:marBottom w:val="0"/>
              <w:divBdr>
                <w:top w:val="none" w:sz="0" w:space="0" w:color="auto"/>
                <w:left w:val="none" w:sz="0" w:space="0" w:color="auto"/>
                <w:bottom w:val="none" w:sz="0" w:space="0" w:color="auto"/>
                <w:right w:val="none" w:sz="0" w:space="0" w:color="auto"/>
              </w:divBdr>
            </w:div>
          </w:divsChild>
        </w:div>
        <w:div w:id="2098287233">
          <w:marLeft w:val="0"/>
          <w:marRight w:val="0"/>
          <w:marTop w:val="0"/>
          <w:marBottom w:val="0"/>
          <w:divBdr>
            <w:top w:val="none" w:sz="0" w:space="0" w:color="auto"/>
            <w:left w:val="none" w:sz="0" w:space="0" w:color="auto"/>
            <w:bottom w:val="none" w:sz="0" w:space="0" w:color="auto"/>
            <w:right w:val="none" w:sz="0" w:space="0" w:color="auto"/>
          </w:divBdr>
          <w:divsChild>
            <w:div w:id="11179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16273">
      <w:bodyDiv w:val="1"/>
      <w:marLeft w:val="0"/>
      <w:marRight w:val="0"/>
      <w:marTop w:val="0"/>
      <w:marBottom w:val="0"/>
      <w:divBdr>
        <w:top w:val="none" w:sz="0" w:space="0" w:color="auto"/>
        <w:left w:val="none" w:sz="0" w:space="0" w:color="auto"/>
        <w:bottom w:val="none" w:sz="0" w:space="0" w:color="auto"/>
        <w:right w:val="none" w:sz="0" w:space="0" w:color="auto"/>
      </w:divBdr>
    </w:div>
    <w:div w:id="1736467507">
      <w:bodyDiv w:val="1"/>
      <w:marLeft w:val="0"/>
      <w:marRight w:val="0"/>
      <w:marTop w:val="0"/>
      <w:marBottom w:val="0"/>
      <w:divBdr>
        <w:top w:val="none" w:sz="0" w:space="0" w:color="auto"/>
        <w:left w:val="none" w:sz="0" w:space="0" w:color="auto"/>
        <w:bottom w:val="none" w:sz="0" w:space="0" w:color="auto"/>
        <w:right w:val="none" w:sz="0" w:space="0" w:color="auto"/>
      </w:divBdr>
    </w:div>
    <w:div w:id="1776824554">
      <w:bodyDiv w:val="1"/>
      <w:marLeft w:val="0"/>
      <w:marRight w:val="0"/>
      <w:marTop w:val="0"/>
      <w:marBottom w:val="0"/>
      <w:divBdr>
        <w:top w:val="none" w:sz="0" w:space="0" w:color="auto"/>
        <w:left w:val="none" w:sz="0" w:space="0" w:color="auto"/>
        <w:bottom w:val="none" w:sz="0" w:space="0" w:color="auto"/>
        <w:right w:val="none" w:sz="0" w:space="0" w:color="auto"/>
      </w:divBdr>
    </w:div>
    <w:div w:id="1812479374">
      <w:bodyDiv w:val="1"/>
      <w:marLeft w:val="0"/>
      <w:marRight w:val="0"/>
      <w:marTop w:val="0"/>
      <w:marBottom w:val="0"/>
      <w:divBdr>
        <w:top w:val="none" w:sz="0" w:space="0" w:color="auto"/>
        <w:left w:val="none" w:sz="0" w:space="0" w:color="auto"/>
        <w:bottom w:val="none" w:sz="0" w:space="0" w:color="auto"/>
        <w:right w:val="none" w:sz="0" w:space="0" w:color="auto"/>
      </w:divBdr>
      <w:divsChild>
        <w:div w:id="46533575">
          <w:marLeft w:val="0"/>
          <w:marRight w:val="0"/>
          <w:marTop w:val="0"/>
          <w:marBottom w:val="0"/>
          <w:divBdr>
            <w:top w:val="none" w:sz="0" w:space="0" w:color="auto"/>
            <w:left w:val="none" w:sz="0" w:space="0" w:color="auto"/>
            <w:bottom w:val="none" w:sz="0" w:space="0" w:color="auto"/>
            <w:right w:val="none" w:sz="0" w:space="0" w:color="auto"/>
          </w:divBdr>
          <w:divsChild>
            <w:div w:id="1537547483">
              <w:marLeft w:val="0"/>
              <w:marRight w:val="0"/>
              <w:marTop w:val="0"/>
              <w:marBottom w:val="0"/>
              <w:divBdr>
                <w:top w:val="none" w:sz="0" w:space="0" w:color="auto"/>
                <w:left w:val="none" w:sz="0" w:space="0" w:color="auto"/>
                <w:bottom w:val="none" w:sz="0" w:space="0" w:color="auto"/>
                <w:right w:val="none" w:sz="0" w:space="0" w:color="auto"/>
              </w:divBdr>
            </w:div>
          </w:divsChild>
        </w:div>
        <w:div w:id="399137019">
          <w:marLeft w:val="0"/>
          <w:marRight w:val="0"/>
          <w:marTop w:val="0"/>
          <w:marBottom w:val="0"/>
          <w:divBdr>
            <w:top w:val="none" w:sz="0" w:space="0" w:color="auto"/>
            <w:left w:val="none" w:sz="0" w:space="0" w:color="auto"/>
            <w:bottom w:val="none" w:sz="0" w:space="0" w:color="auto"/>
            <w:right w:val="none" w:sz="0" w:space="0" w:color="auto"/>
          </w:divBdr>
          <w:divsChild>
            <w:div w:id="16390350">
              <w:marLeft w:val="0"/>
              <w:marRight w:val="0"/>
              <w:marTop w:val="0"/>
              <w:marBottom w:val="0"/>
              <w:divBdr>
                <w:top w:val="none" w:sz="0" w:space="0" w:color="auto"/>
                <w:left w:val="none" w:sz="0" w:space="0" w:color="auto"/>
                <w:bottom w:val="none" w:sz="0" w:space="0" w:color="auto"/>
                <w:right w:val="none" w:sz="0" w:space="0" w:color="auto"/>
              </w:divBdr>
            </w:div>
          </w:divsChild>
        </w:div>
        <w:div w:id="420951121">
          <w:marLeft w:val="0"/>
          <w:marRight w:val="0"/>
          <w:marTop w:val="0"/>
          <w:marBottom w:val="0"/>
          <w:divBdr>
            <w:top w:val="none" w:sz="0" w:space="0" w:color="auto"/>
            <w:left w:val="none" w:sz="0" w:space="0" w:color="auto"/>
            <w:bottom w:val="none" w:sz="0" w:space="0" w:color="auto"/>
            <w:right w:val="none" w:sz="0" w:space="0" w:color="auto"/>
          </w:divBdr>
          <w:divsChild>
            <w:div w:id="54667137">
              <w:marLeft w:val="0"/>
              <w:marRight w:val="0"/>
              <w:marTop w:val="0"/>
              <w:marBottom w:val="0"/>
              <w:divBdr>
                <w:top w:val="none" w:sz="0" w:space="0" w:color="auto"/>
                <w:left w:val="none" w:sz="0" w:space="0" w:color="auto"/>
                <w:bottom w:val="none" w:sz="0" w:space="0" w:color="auto"/>
                <w:right w:val="none" w:sz="0" w:space="0" w:color="auto"/>
              </w:divBdr>
            </w:div>
          </w:divsChild>
        </w:div>
        <w:div w:id="452600431">
          <w:marLeft w:val="0"/>
          <w:marRight w:val="0"/>
          <w:marTop w:val="0"/>
          <w:marBottom w:val="0"/>
          <w:divBdr>
            <w:top w:val="none" w:sz="0" w:space="0" w:color="auto"/>
            <w:left w:val="none" w:sz="0" w:space="0" w:color="auto"/>
            <w:bottom w:val="none" w:sz="0" w:space="0" w:color="auto"/>
            <w:right w:val="none" w:sz="0" w:space="0" w:color="auto"/>
          </w:divBdr>
          <w:divsChild>
            <w:div w:id="1100835044">
              <w:marLeft w:val="0"/>
              <w:marRight w:val="0"/>
              <w:marTop w:val="0"/>
              <w:marBottom w:val="0"/>
              <w:divBdr>
                <w:top w:val="none" w:sz="0" w:space="0" w:color="auto"/>
                <w:left w:val="none" w:sz="0" w:space="0" w:color="auto"/>
                <w:bottom w:val="none" w:sz="0" w:space="0" w:color="auto"/>
                <w:right w:val="none" w:sz="0" w:space="0" w:color="auto"/>
              </w:divBdr>
            </w:div>
          </w:divsChild>
        </w:div>
        <w:div w:id="585771200">
          <w:marLeft w:val="0"/>
          <w:marRight w:val="0"/>
          <w:marTop w:val="0"/>
          <w:marBottom w:val="0"/>
          <w:divBdr>
            <w:top w:val="none" w:sz="0" w:space="0" w:color="auto"/>
            <w:left w:val="none" w:sz="0" w:space="0" w:color="auto"/>
            <w:bottom w:val="none" w:sz="0" w:space="0" w:color="auto"/>
            <w:right w:val="none" w:sz="0" w:space="0" w:color="auto"/>
          </w:divBdr>
          <w:divsChild>
            <w:div w:id="335156743">
              <w:marLeft w:val="0"/>
              <w:marRight w:val="0"/>
              <w:marTop w:val="0"/>
              <w:marBottom w:val="0"/>
              <w:divBdr>
                <w:top w:val="none" w:sz="0" w:space="0" w:color="auto"/>
                <w:left w:val="none" w:sz="0" w:space="0" w:color="auto"/>
                <w:bottom w:val="none" w:sz="0" w:space="0" w:color="auto"/>
                <w:right w:val="none" w:sz="0" w:space="0" w:color="auto"/>
              </w:divBdr>
            </w:div>
          </w:divsChild>
        </w:div>
        <w:div w:id="678196733">
          <w:marLeft w:val="0"/>
          <w:marRight w:val="0"/>
          <w:marTop w:val="0"/>
          <w:marBottom w:val="0"/>
          <w:divBdr>
            <w:top w:val="none" w:sz="0" w:space="0" w:color="auto"/>
            <w:left w:val="none" w:sz="0" w:space="0" w:color="auto"/>
            <w:bottom w:val="none" w:sz="0" w:space="0" w:color="auto"/>
            <w:right w:val="none" w:sz="0" w:space="0" w:color="auto"/>
          </w:divBdr>
          <w:divsChild>
            <w:div w:id="1788894395">
              <w:marLeft w:val="0"/>
              <w:marRight w:val="0"/>
              <w:marTop w:val="0"/>
              <w:marBottom w:val="0"/>
              <w:divBdr>
                <w:top w:val="none" w:sz="0" w:space="0" w:color="auto"/>
                <w:left w:val="none" w:sz="0" w:space="0" w:color="auto"/>
                <w:bottom w:val="none" w:sz="0" w:space="0" w:color="auto"/>
                <w:right w:val="none" w:sz="0" w:space="0" w:color="auto"/>
              </w:divBdr>
            </w:div>
          </w:divsChild>
        </w:div>
        <w:div w:id="888151635">
          <w:marLeft w:val="0"/>
          <w:marRight w:val="0"/>
          <w:marTop w:val="0"/>
          <w:marBottom w:val="0"/>
          <w:divBdr>
            <w:top w:val="none" w:sz="0" w:space="0" w:color="auto"/>
            <w:left w:val="none" w:sz="0" w:space="0" w:color="auto"/>
            <w:bottom w:val="none" w:sz="0" w:space="0" w:color="auto"/>
            <w:right w:val="none" w:sz="0" w:space="0" w:color="auto"/>
          </w:divBdr>
          <w:divsChild>
            <w:div w:id="1860047618">
              <w:marLeft w:val="0"/>
              <w:marRight w:val="0"/>
              <w:marTop w:val="0"/>
              <w:marBottom w:val="0"/>
              <w:divBdr>
                <w:top w:val="none" w:sz="0" w:space="0" w:color="auto"/>
                <w:left w:val="none" w:sz="0" w:space="0" w:color="auto"/>
                <w:bottom w:val="none" w:sz="0" w:space="0" w:color="auto"/>
                <w:right w:val="none" w:sz="0" w:space="0" w:color="auto"/>
              </w:divBdr>
            </w:div>
          </w:divsChild>
        </w:div>
        <w:div w:id="1117941983">
          <w:marLeft w:val="0"/>
          <w:marRight w:val="0"/>
          <w:marTop w:val="0"/>
          <w:marBottom w:val="0"/>
          <w:divBdr>
            <w:top w:val="none" w:sz="0" w:space="0" w:color="auto"/>
            <w:left w:val="none" w:sz="0" w:space="0" w:color="auto"/>
            <w:bottom w:val="none" w:sz="0" w:space="0" w:color="auto"/>
            <w:right w:val="none" w:sz="0" w:space="0" w:color="auto"/>
          </w:divBdr>
          <w:divsChild>
            <w:div w:id="214439572">
              <w:marLeft w:val="0"/>
              <w:marRight w:val="0"/>
              <w:marTop w:val="0"/>
              <w:marBottom w:val="0"/>
              <w:divBdr>
                <w:top w:val="none" w:sz="0" w:space="0" w:color="auto"/>
                <w:left w:val="none" w:sz="0" w:space="0" w:color="auto"/>
                <w:bottom w:val="none" w:sz="0" w:space="0" w:color="auto"/>
                <w:right w:val="none" w:sz="0" w:space="0" w:color="auto"/>
              </w:divBdr>
            </w:div>
          </w:divsChild>
        </w:div>
        <w:div w:id="1134563506">
          <w:marLeft w:val="0"/>
          <w:marRight w:val="0"/>
          <w:marTop w:val="0"/>
          <w:marBottom w:val="0"/>
          <w:divBdr>
            <w:top w:val="none" w:sz="0" w:space="0" w:color="auto"/>
            <w:left w:val="none" w:sz="0" w:space="0" w:color="auto"/>
            <w:bottom w:val="none" w:sz="0" w:space="0" w:color="auto"/>
            <w:right w:val="none" w:sz="0" w:space="0" w:color="auto"/>
          </w:divBdr>
          <w:divsChild>
            <w:div w:id="312561935">
              <w:marLeft w:val="0"/>
              <w:marRight w:val="0"/>
              <w:marTop w:val="0"/>
              <w:marBottom w:val="0"/>
              <w:divBdr>
                <w:top w:val="none" w:sz="0" w:space="0" w:color="auto"/>
                <w:left w:val="none" w:sz="0" w:space="0" w:color="auto"/>
                <w:bottom w:val="none" w:sz="0" w:space="0" w:color="auto"/>
                <w:right w:val="none" w:sz="0" w:space="0" w:color="auto"/>
              </w:divBdr>
            </w:div>
          </w:divsChild>
        </w:div>
        <w:div w:id="1281379783">
          <w:marLeft w:val="0"/>
          <w:marRight w:val="0"/>
          <w:marTop w:val="0"/>
          <w:marBottom w:val="0"/>
          <w:divBdr>
            <w:top w:val="none" w:sz="0" w:space="0" w:color="auto"/>
            <w:left w:val="none" w:sz="0" w:space="0" w:color="auto"/>
            <w:bottom w:val="none" w:sz="0" w:space="0" w:color="auto"/>
            <w:right w:val="none" w:sz="0" w:space="0" w:color="auto"/>
          </w:divBdr>
          <w:divsChild>
            <w:div w:id="1203254368">
              <w:marLeft w:val="0"/>
              <w:marRight w:val="0"/>
              <w:marTop w:val="0"/>
              <w:marBottom w:val="0"/>
              <w:divBdr>
                <w:top w:val="none" w:sz="0" w:space="0" w:color="auto"/>
                <w:left w:val="none" w:sz="0" w:space="0" w:color="auto"/>
                <w:bottom w:val="none" w:sz="0" w:space="0" w:color="auto"/>
                <w:right w:val="none" w:sz="0" w:space="0" w:color="auto"/>
              </w:divBdr>
            </w:div>
          </w:divsChild>
        </w:div>
        <w:div w:id="1296595363">
          <w:marLeft w:val="0"/>
          <w:marRight w:val="0"/>
          <w:marTop w:val="0"/>
          <w:marBottom w:val="0"/>
          <w:divBdr>
            <w:top w:val="none" w:sz="0" w:space="0" w:color="auto"/>
            <w:left w:val="none" w:sz="0" w:space="0" w:color="auto"/>
            <w:bottom w:val="none" w:sz="0" w:space="0" w:color="auto"/>
            <w:right w:val="none" w:sz="0" w:space="0" w:color="auto"/>
          </w:divBdr>
          <w:divsChild>
            <w:div w:id="537737382">
              <w:marLeft w:val="0"/>
              <w:marRight w:val="0"/>
              <w:marTop w:val="0"/>
              <w:marBottom w:val="0"/>
              <w:divBdr>
                <w:top w:val="none" w:sz="0" w:space="0" w:color="auto"/>
                <w:left w:val="none" w:sz="0" w:space="0" w:color="auto"/>
                <w:bottom w:val="none" w:sz="0" w:space="0" w:color="auto"/>
                <w:right w:val="none" w:sz="0" w:space="0" w:color="auto"/>
              </w:divBdr>
            </w:div>
          </w:divsChild>
        </w:div>
        <w:div w:id="2017002470">
          <w:marLeft w:val="0"/>
          <w:marRight w:val="0"/>
          <w:marTop w:val="0"/>
          <w:marBottom w:val="0"/>
          <w:divBdr>
            <w:top w:val="none" w:sz="0" w:space="0" w:color="auto"/>
            <w:left w:val="none" w:sz="0" w:space="0" w:color="auto"/>
            <w:bottom w:val="none" w:sz="0" w:space="0" w:color="auto"/>
            <w:right w:val="none" w:sz="0" w:space="0" w:color="auto"/>
          </w:divBdr>
          <w:divsChild>
            <w:div w:id="1750150100">
              <w:marLeft w:val="0"/>
              <w:marRight w:val="0"/>
              <w:marTop w:val="0"/>
              <w:marBottom w:val="0"/>
              <w:divBdr>
                <w:top w:val="none" w:sz="0" w:space="0" w:color="auto"/>
                <w:left w:val="none" w:sz="0" w:space="0" w:color="auto"/>
                <w:bottom w:val="none" w:sz="0" w:space="0" w:color="auto"/>
                <w:right w:val="none" w:sz="0" w:space="0" w:color="auto"/>
              </w:divBdr>
            </w:div>
          </w:divsChild>
        </w:div>
        <w:div w:id="2059473648">
          <w:marLeft w:val="0"/>
          <w:marRight w:val="0"/>
          <w:marTop w:val="0"/>
          <w:marBottom w:val="0"/>
          <w:divBdr>
            <w:top w:val="none" w:sz="0" w:space="0" w:color="auto"/>
            <w:left w:val="none" w:sz="0" w:space="0" w:color="auto"/>
            <w:bottom w:val="none" w:sz="0" w:space="0" w:color="auto"/>
            <w:right w:val="none" w:sz="0" w:space="0" w:color="auto"/>
          </w:divBdr>
          <w:divsChild>
            <w:div w:id="550310700">
              <w:marLeft w:val="0"/>
              <w:marRight w:val="0"/>
              <w:marTop w:val="0"/>
              <w:marBottom w:val="0"/>
              <w:divBdr>
                <w:top w:val="none" w:sz="0" w:space="0" w:color="auto"/>
                <w:left w:val="none" w:sz="0" w:space="0" w:color="auto"/>
                <w:bottom w:val="none" w:sz="0" w:space="0" w:color="auto"/>
                <w:right w:val="none" w:sz="0" w:space="0" w:color="auto"/>
              </w:divBdr>
            </w:div>
          </w:divsChild>
        </w:div>
        <w:div w:id="2063751280">
          <w:marLeft w:val="0"/>
          <w:marRight w:val="0"/>
          <w:marTop w:val="0"/>
          <w:marBottom w:val="0"/>
          <w:divBdr>
            <w:top w:val="none" w:sz="0" w:space="0" w:color="auto"/>
            <w:left w:val="none" w:sz="0" w:space="0" w:color="auto"/>
            <w:bottom w:val="none" w:sz="0" w:space="0" w:color="auto"/>
            <w:right w:val="none" w:sz="0" w:space="0" w:color="auto"/>
          </w:divBdr>
          <w:divsChild>
            <w:div w:id="4152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8894">
      <w:bodyDiv w:val="1"/>
      <w:marLeft w:val="0"/>
      <w:marRight w:val="0"/>
      <w:marTop w:val="0"/>
      <w:marBottom w:val="0"/>
      <w:divBdr>
        <w:top w:val="none" w:sz="0" w:space="0" w:color="auto"/>
        <w:left w:val="none" w:sz="0" w:space="0" w:color="auto"/>
        <w:bottom w:val="none" w:sz="0" w:space="0" w:color="auto"/>
        <w:right w:val="none" w:sz="0" w:space="0" w:color="auto"/>
      </w:divBdr>
    </w:div>
    <w:div w:id="1986809262">
      <w:bodyDiv w:val="1"/>
      <w:marLeft w:val="0"/>
      <w:marRight w:val="0"/>
      <w:marTop w:val="0"/>
      <w:marBottom w:val="0"/>
      <w:divBdr>
        <w:top w:val="none" w:sz="0" w:space="0" w:color="auto"/>
        <w:left w:val="none" w:sz="0" w:space="0" w:color="auto"/>
        <w:bottom w:val="none" w:sz="0" w:space="0" w:color="auto"/>
        <w:right w:val="none" w:sz="0" w:space="0" w:color="auto"/>
      </w:divBdr>
    </w:div>
    <w:div w:id="20428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www.austrade.gov.au/news/publications/thrive-2030-strategy" TargetMode="External"/><Relationship Id="rId26" Type="http://schemas.openxmlformats.org/officeDocument/2006/relationships/hyperlink" Target="https://www.finance.gov.au/government/commonwealth-grants/commonwealth-grants-rules-guidelines" TargetMode="External"/><Relationship Id="rId39" Type="http://schemas.openxmlformats.org/officeDocument/2006/relationships/hyperlink" Target="https://www.oaic.gov.au/privacy-law/privacy-act/australian-privacy-principles" TargetMode="External"/><Relationship Id="rId21" Type="http://schemas.openxmlformats.org/officeDocument/2006/relationships/hyperlink" Target="https://www.wgea.gov.au/what-we-do/compliance-reporting/non-compliant-list" TargetMode="External"/><Relationship Id="rId34" Type="http://schemas.openxmlformats.org/officeDocument/2006/relationships/hyperlink" Target="http://www.apsc.gov.au/publications-and-media/current-publications/aps-values-and-code-of-conduct-in-practice/conflict-of-interest" TargetMode="External"/><Relationship Id="rId42" Type="http://schemas.openxmlformats.org/officeDocument/2006/relationships/hyperlink" Target="https://www.finance.gov.au/sites/default/files/2019-11/commonwealth-grants-rules-and-guidelines.pdf"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inance.gov.au/sites/default/files/commonwealth-grants-rules-and-guidelines.pdf" TargetMode="External"/><Relationship Id="rId29" Type="http://schemas.openxmlformats.org/officeDocument/2006/relationships/hyperlink" Target="http://www.brandaustralia.com/" TargetMode="External"/><Relationship Id="rId11" Type="http://schemas.openxmlformats.org/officeDocument/2006/relationships/image" Target="media/image1.png"/><Relationship Id="rId24" Type="http://schemas.openxmlformats.org/officeDocument/2006/relationships/hyperlink" Target="mailto:RITGrant@austrade.gov.au" TargetMode="External"/><Relationship Id="rId32" Type="http://schemas.openxmlformats.org/officeDocument/2006/relationships/hyperlink" Target="mailto:ombudsman@ombudsman.gov.au" TargetMode="External"/><Relationship Id="rId37" Type="http://schemas.openxmlformats.org/officeDocument/2006/relationships/hyperlink" Target="http://www.austrade.gov.au/" TargetMode="External"/><Relationship Id="rId40" Type="http://schemas.openxmlformats.org/officeDocument/2006/relationships/hyperlink" Target="https://www.legislation.gov.au/Series/C2004A02562" TargetMode="External"/><Relationship Id="rId45" Type="http://schemas.openxmlformats.org/officeDocument/2006/relationships/hyperlink" Target="https://www.budget.gov.au/2018-19/content/pbs/index.htm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auc-word-edit.officeapps.live.com/we/wordeditorframe.aspx?ui=en%2DUS&amp;rs=en%2DUS&amp;wopisrc=https%3A%2F%2Faustrade.sharepoint.com%2Fsites%2Fclientprograms%2F_vti_bin%2Fwopi.ashx%2Ffiles%2F4f3a5fc61ccf49ee8ede440191434976&amp;wdprevioussession=81cb1d36%2D197e%2D40e9%2Db760%2Df2e30e3b3fdf&amp;wdenableroaming=1&amp;mscc=1&amp;hid=593F98A0-C0AE-2000-200A-12C3065D28D9&amp;wdorigin=Other&amp;jsapi=1&amp;jsapiver=v1&amp;newsession=1&amp;corrid=268f2ac1-c1f6-40bd-bdfe-3013ffcda767&amp;usid=268f2ac1-c1f6-40bd-bdfe-3013ffcda767&amp;sftc=1&amp;cac=1&amp;mtf=1&amp;sfp=1&amp;instantedit=1&amp;wopicomplete=1&amp;wdredirectionreason=Unified_SingleFlush&amp;rct=Normal&amp;ctp=LeastProtected" TargetMode="External"/><Relationship Id="rId28" Type="http://schemas.openxmlformats.org/officeDocument/2006/relationships/hyperlink" Target="mailto:RITGrant@austrade.gov.au" TargetMode="External"/><Relationship Id="rId36" Type="http://schemas.openxmlformats.org/officeDocument/2006/relationships/hyperlink" Target="https://www.legislation.gov.au/Series/C2004A00538"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finance.gov.au/sites/default/files/commonwealth-grants-rules-and-guidelines.pdf" TargetMode="External"/><Relationship Id="rId31" Type="http://schemas.openxmlformats.org/officeDocument/2006/relationships/hyperlink" Target="http://www.ombudsman.gov.au/" TargetMode="External"/><Relationship Id="rId44" Type="http://schemas.openxmlformats.org/officeDocument/2006/relationships/hyperlink" Target="http://www.grant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8.austlii.edu.au/cgi-bin/viewdoc/au/legis/cth/consol_act/cca1995115/sch1.html" TargetMode="External"/><Relationship Id="rId27" Type="http://schemas.openxmlformats.org/officeDocument/2006/relationships/hyperlink" Target="https://business.gov.au/" TargetMode="External"/><Relationship Id="rId30" Type="http://schemas.openxmlformats.org/officeDocument/2006/relationships/hyperlink" Target="mailto:RITGrant@austrade.gov.au" TargetMode="External"/><Relationship Id="rId35" Type="http://schemas.openxmlformats.org/officeDocument/2006/relationships/hyperlink" Target="http://www8.austlii.edu.au/cgi-bin/viewdoc/au/legis/cth/consol_act/psa1999152/s13.html" TargetMode="External"/><Relationship Id="rId43" Type="http://schemas.openxmlformats.org/officeDocument/2006/relationships/hyperlink" Target="https://www.finance.gov.au/resource-management/pgpa-glossary/consolidated-revenue-fund/"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grants.gov.au/" TargetMode="External"/><Relationship Id="rId25" Type="http://schemas.openxmlformats.org/officeDocument/2006/relationships/hyperlink" Target="https://www.ato.gov.au/" TargetMode="External"/><Relationship Id="rId33" Type="http://schemas.openxmlformats.org/officeDocument/2006/relationships/hyperlink" Target="http://www.ombudsman.gov.au" TargetMode="External"/><Relationship Id="rId38" Type="http://schemas.openxmlformats.org/officeDocument/2006/relationships/hyperlink" Target="https://www.legislation.gov.au/Details/C2014C00076" TargetMode="External"/><Relationship Id="rId46" Type="http://schemas.openxmlformats.org/officeDocument/2006/relationships/hyperlink" Target="https://www.aasb.gov.au/admin/file/content105/c9/AASB118_07-04_%20COMPapr07_07-07.pdf" TargetMode="External"/><Relationship Id="rId20" Type="http://schemas.openxmlformats.org/officeDocument/2006/relationships/hyperlink" Target="https://www.finance.gov.au/sites/default/files/commonwealth-grants-rules-and-guidelines.pdf" TargetMode="External"/><Relationship Id="rId41" Type="http://schemas.openxmlformats.org/officeDocument/2006/relationships/hyperlink" Target="http://www.finance.gov.au/resource-management/pgpa-legislation-rules-and-associated-instrument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ato.gov.au/" TargetMode="External"/><Relationship Id="rId1" Type="http://schemas.openxmlformats.org/officeDocument/2006/relationships/hyperlink" Target="https://www.finance.gov.au/government/commonwealth-grants/commonwealth-grants-rules-guidelin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Austrade%20Brand\No%20cover.dotx" TargetMode="External"/></Relationships>
</file>

<file path=word/theme/theme1.xml><?xml version="1.0" encoding="utf-8"?>
<a:theme xmlns:a="http://schemas.openxmlformats.org/drawingml/2006/main" name="Office Them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5D688"/>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be58472-201e-439b-94dd-f93c2583da29" xsi:nil="true"/>
    <Heidi xmlns="a65f2f7f-9e46-4fa3-94cd-bdff4b51daba" xsi:nil="true"/>
    <lcf76f155ced4ddcb4097134ff3c332f xmlns="a65f2f7f-9e46-4fa3-94cd-bdff4b51daba">
      <Terms xmlns="http://schemas.microsoft.com/office/infopath/2007/PartnerControls"/>
    </lcf76f155ced4ddcb4097134ff3c332f>
    <Donoteditorchangethisdocument xmlns="a65f2f7f-9e46-4fa3-94cd-bdff4b51daba"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BC415883875546912A36BCCB86915A" ma:contentTypeVersion="30" ma:contentTypeDescription="Create a new document." ma:contentTypeScope="" ma:versionID="47768c36f819b7ddb44d0f315f4c72f4">
  <xsd:schema xmlns:xsd="http://www.w3.org/2001/XMLSchema" xmlns:xs="http://www.w3.org/2001/XMLSchema" xmlns:p="http://schemas.microsoft.com/office/2006/metadata/properties" xmlns:ns1="http://schemas.microsoft.com/sharepoint/v3" xmlns:ns2="a65f2f7f-9e46-4fa3-94cd-bdff4b51daba" xmlns:ns3="bbe58472-201e-439b-94dd-f93c2583da29" targetNamespace="http://schemas.microsoft.com/office/2006/metadata/properties" ma:root="true" ma:fieldsID="b12c9db39f20ab5e688fd1330686cdc2" ns1:_="" ns2:_="" ns3:_="">
    <xsd:import namespace="http://schemas.microsoft.com/sharepoint/v3"/>
    <xsd:import namespace="a65f2f7f-9e46-4fa3-94cd-bdff4b51daba"/>
    <xsd:import namespace="bbe58472-201e-439b-94dd-f93c2583da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element ref="ns2:Heidi" minOccurs="0"/>
                <xsd:element ref="ns2:Donoteditorchangethis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5f2f7f-9e46-4fa3-94cd-bdff4b51da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Heidi" ma:index="26" nillable="true" ma:displayName="Heidi " ma:format="Dropdown" ma:internalName="Heidi">
      <xsd:simpleType>
        <xsd:restriction base="dms:Text">
          <xsd:maxLength value="255"/>
        </xsd:restriction>
      </xsd:simpleType>
    </xsd:element>
    <xsd:element name="Donoteditorchangethisdocument" ma:index="27" nillable="true" ma:displayName="Do not edit or change this document " ma:format="Dropdown" ma:internalName="Donoteditorchangethisdocu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e58472-201e-439b-94dd-f93c2583da29"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dcb911-f968-4841-8377-b632e125c926}" ma:internalName="TaxCatchAll" ma:showField="CatchAllData" ma:web="bbe58472-201e-439b-94dd-f93c2583da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E9D5E-80EA-45EB-8CF6-C1C9621FB1DD}">
  <ds:schemaRefs>
    <ds:schemaRef ds:uri="http://schemas.microsoft.com/office/2006/metadata/properties"/>
    <ds:schemaRef ds:uri="http://purl.org/dc/terms/"/>
    <ds:schemaRef ds:uri="bbe58472-201e-439b-94dd-f93c2583da29"/>
    <ds:schemaRef ds:uri="http://purl.org/dc/elements/1.1/"/>
    <ds:schemaRef ds:uri="http://schemas.microsoft.com/office/2006/documentManagement/types"/>
    <ds:schemaRef ds:uri="http://schemas.microsoft.com/office/infopath/2007/PartnerControls"/>
    <ds:schemaRef ds:uri="http://purl.org/dc/dcmitype/"/>
    <ds:schemaRef ds:uri="http://schemas.microsoft.com/sharepoint/v3"/>
    <ds:schemaRef ds:uri="http://www.w3.org/XML/1998/namespace"/>
    <ds:schemaRef ds:uri="http://schemas.openxmlformats.org/package/2006/metadata/core-properties"/>
    <ds:schemaRef ds:uri="a65f2f7f-9e46-4fa3-94cd-bdff4b51daba"/>
  </ds:schemaRefs>
</ds:datastoreItem>
</file>

<file path=customXml/itemProps2.xml><?xml version="1.0" encoding="utf-8"?>
<ds:datastoreItem xmlns:ds="http://schemas.openxmlformats.org/officeDocument/2006/customXml" ds:itemID="{5C7A68B2-9632-4E1F-8CB4-1CBA9012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65f2f7f-9e46-4fa3-94cd-bdff4b51daba"/>
    <ds:schemaRef ds:uri="bbe58472-201e-439b-94dd-f93c2583d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45B8AE-CA32-4CDD-BD4B-7D6BA6B6D55B}">
  <ds:schemaRefs>
    <ds:schemaRef ds:uri="http://schemas.microsoft.com/sharepoint/v3/contenttype/forms"/>
  </ds:schemaRefs>
</ds:datastoreItem>
</file>

<file path=customXml/itemProps4.xml><?xml version="1.0" encoding="utf-8"?>
<ds:datastoreItem xmlns:ds="http://schemas.openxmlformats.org/officeDocument/2006/customXml" ds:itemID="{369E8F25-FAEB-49CC-B73F-3E7990EBC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 cover.dotx</Template>
  <TotalTime>1</TotalTime>
  <Pages>23</Pages>
  <Words>7786</Words>
  <Characters>44384</Characters>
  <Application>Microsoft Office Word</Application>
  <DocSecurity>4</DocSecurity>
  <Lines>369</Lines>
  <Paragraphs>104</Paragraphs>
  <ScaleCrop>false</ScaleCrop>
  <Company/>
  <LinksUpToDate>false</LinksUpToDate>
  <CharactersWithSpaces>52066</CharactersWithSpaces>
  <SharedDoc>false</SharedDoc>
  <HLinks>
    <vt:vector size="198" baseType="variant">
      <vt:variant>
        <vt:i4>6226039</vt:i4>
      </vt:variant>
      <vt:variant>
        <vt:i4>222</vt:i4>
      </vt:variant>
      <vt:variant>
        <vt:i4>0</vt:i4>
      </vt:variant>
      <vt:variant>
        <vt:i4>5</vt:i4>
      </vt:variant>
      <vt:variant>
        <vt:lpwstr>https://www.aasb.gov.au/admin/file/content105/c9/AASB118_07-04_ COMPapr07_07-07.pdf</vt:lpwstr>
      </vt:variant>
      <vt:variant>
        <vt:lpwstr/>
      </vt:variant>
      <vt:variant>
        <vt:i4>5046337</vt:i4>
      </vt:variant>
      <vt:variant>
        <vt:i4>219</vt:i4>
      </vt:variant>
      <vt:variant>
        <vt:i4>0</vt:i4>
      </vt:variant>
      <vt:variant>
        <vt:i4>5</vt:i4>
      </vt:variant>
      <vt:variant>
        <vt:lpwstr>https://www.budget.gov.au/2018-19/content/pbs/index.html</vt:lpwstr>
      </vt:variant>
      <vt:variant>
        <vt:lpwstr/>
      </vt:variant>
      <vt:variant>
        <vt:i4>4390991</vt:i4>
      </vt:variant>
      <vt:variant>
        <vt:i4>216</vt:i4>
      </vt:variant>
      <vt:variant>
        <vt:i4>0</vt:i4>
      </vt:variant>
      <vt:variant>
        <vt:i4>5</vt:i4>
      </vt:variant>
      <vt:variant>
        <vt:lpwstr>http://www.grants.gov.au/</vt:lpwstr>
      </vt:variant>
      <vt:variant>
        <vt:lpwstr/>
      </vt:variant>
      <vt:variant>
        <vt:i4>3539050</vt:i4>
      </vt:variant>
      <vt:variant>
        <vt:i4>213</vt:i4>
      </vt:variant>
      <vt:variant>
        <vt:i4>0</vt:i4>
      </vt:variant>
      <vt:variant>
        <vt:i4>5</vt:i4>
      </vt:variant>
      <vt:variant>
        <vt:lpwstr>https://www.finance.gov.au/resource-management/pgpa-glossary/consolidated-revenue-fund/</vt:lpwstr>
      </vt:variant>
      <vt:variant>
        <vt:lpwstr/>
      </vt:variant>
      <vt:variant>
        <vt:i4>2883696</vt:i4>
      </vt:variant>
      <vt:variant>
        <vt:i4>210</vt:i4>
      </vt:variant>
      <vt:variant>
        <vt:i4>0</vt:i4>
      </vt:variant>
      <vt:variant>
        <vt:i4>5</vt:i4>
      </vt:variant>
      <vt:variant>
        <vt:lpwstr>https://www.finance.gov.au/sites/default/files/2019-11/commonwealth-grants-rules-and-guidelines.pdf</vt:lpwstr>
      </vt:variant>
      <vt:variant>
        <vt:lpwstr/>
      </vt:variant>
      <vt:variant>
        <vt:i4>5963799</vt:i4>
      </vt:variant>
      <vt:variant>
        <vt:i4>207</vt:i4>
      </vt:variant>
      <vt:variant>
        <vt:i4>0</vt:i4>
      </vt:variant>
      <vt:variant>
        <vt:i4>5</vt:i4>
      </vt:variant>
      <vt:variant>
        <vt:lpwstr>http://www.finance.gov.au/resource-management/pgpa-legislation-rules-and-associated-instruments/</vt:lpwstr>
      </vt:variant>
      <vt:variant>
        <vt:lpwstr/>
      </vt:variant>
      <vt:variant>
        <vt:i4>327708</vt:i4>
      </vt:variant>
      <vt:variant>
        <vt:i4>204</vt:i4>
      </vt:variant>
      <vt:variant>
        <vt:i4>0</vt:i4>
      </vt:variant>
      <vt:variant>
        <vt:i4>5</vt:i4>
      </vt:variant>
      <vt:variant>
        <vt:lpwstr>https://www.legislation.gov.au/Series/C2004A02562</vt:lpwstr>
      </vt:variant>
      <vt:variant>
        <vt:lpwstr/>
      </vt:variant>
      <vt:variant>
        <vt:i4>1966145</vt:i4>
      </vt:variant>
      <vt:variant>
        <vt:i4>201</vt:i4>
      </vt:variant>
      <vt:variant>
        <vt:i4>0</vt:i4>
      </vt:variant>
      <vt:variant>
        <vt:i4>5</vt:i4>
      </vt:variant>
      <vt:variant>
        <vt:lpwstr>https://www.oaic.gov.au/privacy-law/privacy-act/australian-privacy-principles</vt:lpwstr>
      </vt:variant>
      <vt:variant>
        <vt:lpwstr/>
      </vt:variant>
      <vt:variant>
        <vt:i4>7471137</vt:i4>
      </vt:variant>
      <vt:variant>
        <vt:i4>198</vt:i4>
      </vt:variant>
      <vt:variant>
        <vt:i4>0</vt:i4>
      </vt:variant>
      <vt:variant>
        <vt:i4>5</vt:i4>
      </vt:variant>
      <vt:variant>
        <vt:lpwstr>https://www.legislation.gov.au/Details/C2014C00076</vt:lpwstr>
      </vt:variant>
      <vt:variant>
        <vt:lpwstr/>
      </vt:variant>
      <vt:variant>
        <vt:i4>3473445</vt:i4>
      </vt:variant>
      <vt:variant>
        <vt:i4>195</vt:i4>
      </vt:variant>
      <vt:variant>
        <vt:i4>0</vt:i4>
      </vt:variant>
      <vt:variant>
        <vt:i4>5</vt:i4>
      </vt:variant>
      <vt:variant>
        <vt:lpwstr>http://www.austrade.gov.au/</vt:lpwstr>
      </vt:variant>
      <vt:variant>
        <vt:lpwstr/>
      </vt:variant>
      <vt:variant>
        <vt:i4>131100</vt:i4>
      </vt:variant>
      <vt:variant>
        <vt:i4>192</vt:i4>
      </vt:variant>
      <vt:variant>
        <vt:i4>0</vt:i4>
      </vt:variant>
      <vt:variant>
        <vt:i4>5</vt:i4>
      </vt:variant>
      <vt:variant>
        <vt:lpwstr>https://www.legislation.gov.au/Series/C2004A00538</vt:lpwstr>
      </vt:variant>
      <vt:variant>
        <vt:lpwstr/>
      </vt:variant>
      <vt:variant>
        <vt:i4>3211287</vt:i4>
      </vt:variant>
      <vt:variant>
        <vt:i4>189</vt:i4>
      </vt:variant>
      <vt:variant>
        <vt:i4>0</vt:i4>
      </vt:variant>
      <vt:variant>
        <vt:i4>5</vt:i4>
      </vt:variant>
      <vt:variant>
        <vt:lpwstr>http://www8.austlii.edu.au/cgi-bin/viewdoc/au/legis/cth/consol_act/psa1999152/s13.html</vt:lpwstr>
      </vt:variant>
      <vt:variant>
        <vt:lpwstr/>
      </vt:variant>
      <vt:variant>
        <vt:i4>2097186</vt:i4>
      </vt:variant>
      <vt:variant>
        <vt:i4>186</vt:i4>
      </vt:variant>
      <vt:variant>
        <vt:i4>0</vt:i4>
      </vt:variant>
      <vt:variant>
        <vt:i4>5</vt:i4>
      </vt:variant>
      <vt:variant>
        <vt:lpwstr>http://www.apsc.gov.au/publications-and-media/current-publications/aps-values-and-code-of-conduct-in-practice/conflict-of-interest</vt:lpwstr>
      </vt:variant>
      <vt:variant>
        <vt:lpwstr/>
      </vt:variant>
      <vt:variant>
        <vt:i4>1966144</vt:i4>
      </vt:variant>
      <vt:variant>
        <vt:i4>183</vt:i4>
      </vt:variant>
      <vt:variant>
        <vt:i4>0</vt:i4>
      </vt:variant>
      <vt:variant>
        <vt:i4>5</vt:i4>
      </vt:variant>
      <vt:variant>
        <vt:lpwstr>http://www.ombudsman.gov.au/</vt:lpwstr>
      </vt:variant>
      <vt:variant>
        <vt:lpwstr/>
      </vt:variant>
      <vt:variant>
        <vt:i4>1179749</vt:i4>
      </vt:variant>
      <vt:variant>
        <vt:i4>180</vt:i4>
      </vt:variant>
      <vt:variant>
        <vt:i4>0</vt:i4>
      </vt:variant>
      <vt:variant>
        <vt:i4>5</vt:i4>
      </vt:variant>
      <vt:variant>
        <vt:lpwstr>mailto:ombudsman@ombudsman.gov.au</vt:lpwstr>
      </vt:variant>
      <vt:variant>
        <vt:lpwstr/>
      </vt:variant>
      <vt:variant>
        <vt:i4>1966144</vt:i4>
      </vt:variant>
      <vt:variant>
        <vt:i4>177</vt:i4>
      </vt:variant>
      <vt:variant>
        <vt:i4>0</vt:i4>
      </vt:variant>
      <vt:variant>
        <vt:i4>5</vt:i4>
      </vt:variant>
      <vt:variant>
        <vt:lpwstr>http://www.ombudsman.gov.au/</vt:lpwstr>
      </vt:variant>
      <vt:variant>
        <vt:lpwstr/>
      </vt:variant>
      <vt:variant>
        <vt:i4>5046330</vt:i4>
      </vt:variant>
      <vt:variant>
        <vt:i4>174</vt:i4>
      </vt:variant>
      <vt:variant>
        <vt:i4>0</vt:i4>
      </vt:variant>
      <vt:variant>
        <vt:i4>5</vt:i4>
      </vt:variant>
      <vt:variant>
        <vt:lpwstr>mailto:RITGrant@austrade.gov.au</vt:lpwstr>
      </vt:variant>
      <vt:variant>
        <vt:lpwstr/>
      </vt:variant>
      <vt:variant>
        <vt:i4>2818095</vt:i4>
      </vt:variant>
      <vt:variant>
        <vt:i4>171</vt:i4>
      </vt:variant>
      <vt:variant>
        <vt:i4>0</vt:i4>
      </vt:variant>
      <vt:variant>
        <vt:i4>5</vt:i4>
      </vt:variant>
      <vt:variant>
        <vt:lpwstr>http://www.brandaustralia.com/</vt:lpwstr>
      </vt:variant>
      <vt:variant>
        <vt:lpwstr/>
      </vt:variant>
      <vt:variant>
        <vt:i4>5046330</vt:i4>
      </vt:variant>
      <vt:variant>
        <vt:i4>168</vt:i4>
      </vt:variant>
      <vt:variant>
        <vt:i4>0</vt:i4>
      </vt:variant>
      <vt:variant>
        <vt:i4>5</vt:i4>
      </vt:variant>
      <vt:variant>
        <vt:lpwstr>mailto:RITGrant@austrade.gov.au</vt:lpwstr>
      </vt:variant>
      <vt:variant>
        <vt:lpwstr/>
      </vt:variant>
      <vt:variant>
        <vt:i4>4456534</vt:i4>
      </vt:variant>
      <vt:variant>
        <vt:i4>165</vt:i4>
      </vt:variant>
      <vt:variant>
        <vt:i4>0</vt:i4>
      </vt:variant>
      <vt:variant>
        <vt:i4>5</vt:i4>
      </vt:variant>
      <vt:variant>
        <vt:lpwstr>https://business.gov.au/</vt:lpwstr>
      </vt:variant>
      <vt:variant>
        <vt:lpwstr/>
      </vt:variant>
      <vt:variant>
        <vt:i4>2687075</vt:i4>
      </vt:variant>
      <vt:variant>
        <vt:i4>162</vt:i4>
      </vt:variant>
      <vt:variant>
        <vt:i4>0</vt:i4>
      </vt:variant>
      <vt:variant>
        <vt:i4>5</vt:i4>
      </vt:variant>
      <vt:variant>
        <vt:lpwstr>https://www.finance.gov.au/government/commonwealth-grants/commonwealth-grants-rules-guidelines</vt:lpwstr>
      </vt:variant>
      <vt:variant>
        <vt:lpwstr/>
      </vt:variant>
      <vt:variant>
        <vt:i4>2490430</vt:i4>
      </vt:variant>
      <vt:variant>
        <vt:i4>159</vt:i4>
      </vt:variant>
      <vt:variant>
        <vt:i4>0</vt:i4>
      </vt:variant>
      <vt:variant>
        <vt:i4>5</vt:i4>
      </vt:variant>
      <vt:variant>
        <vt:lpwstr>https://www.ato.gov.au/</vt:lpwstr>
      </vt:variant>
      <vt:variant>
        <vt:lpwstr/>
      </vt:variant>
      <vt:variant>
        <vt:i4>5046330</vt:i4>
      </vt:variant>
      <vt:variant>
        <vt:i4>156</vt:i4>
      </vt:variant>
      <vt:variant>
        <vt:i4>0</vt:i4>
      </vt:variant>
      <vt:variant>
        <vt:i4>5</vt:i4>
      </vt:variant>
      <vt:variant>
        <vt:lpwstr>mailto:RITGrant@austrade.gov.au</vt:lpwstr>
      </vt:variant>
      <vt:variant>
        <vt:lpwstr/>
      </vt:variant>
      <vt:variant>
        <vt:i4>1900656</vt:i4>
      </vt:variant>
      <vt:variant>
        <vt:i4>153</vt:i4>
      </vt:variant>
      <vt:variant>
        <vt:i4>0</vt:i4>
      </vt:variant>
      <vt:variant>
        <vt:i4>5</vt:i4>
      </vt:variant>
      <vt:variant>
        <vt:lpwstr>https://auc-word-edit.officeapps.live.com/we/wordeditorframe.aspx?ui=en%2DUS&amp;rs=en%2DUS&amp;wopisrc=https%3A%2F%2Faustrade.sharepoint.com%2Fsites%2Fclientprograms%2F_vti_bin%2Fwopi.ashx%2Ffiles%2F4f3a5fc61ccf49ee8ede440191434976&amp;wdprevioussession=81cb1d36%2D197e%2D40e9%2Db760%2Df2e30e3b3fdf&amp;wdenableroaming=1&amp;mscc=1&amp;hid=593F98A0-C0AE-2000-200A-12C3065D28D9&amp;wdorigin=Other&amp;jsapi=1&amp;jsapiver=v1&amp;newsession=1&amp;corrid=268f2ac1-c1f6-40bd-bdfe-3013ffcda767&amp;usid=268f2ac1-c1f6-40bd-bdfe-3013ffcda767&amp;sftc=1&amp;cac=1&amp;mtf=1&amp;sfp=1&amp;instantedit=1&amp;wopicomplete=1&amp;wdredirectionreason=Unified_SingleFlush&amp;rct=Normal&amp;ctp=LeastProtected</vt:lpwstr>
      </vt:variant>
      <vt:variant>
        <vt:lpwstr>_Will_I_always</vt:lpwstr>
      </vt:variant>
      <vt:variant>
        <vt:i4>7995396</vt:i4>
      </vt:variant>
      <vt:variant>
        <vt:i4>150</vt:i4>
      </vt:variant>
      <vt:variant>
        <vt:i4>0</vt:i4>
      </vt:variant>
      <vt:variant>
        <vt:i4>5</vt:i4>
      </vt:variant>
      <vt:variant>
        <vt:lpwstr>http://www8.austlii.edu.au/cgi-bin/viewdoc/au/legis/cth/consol_act/cca1995115/sch1.html</vt:lpwstr>
      </vt:variant>
      <vt:variant>
        <vt:lpwstr/>
      </vt:variant>
      <vt:variant>
        <vt:i4>2097206</vt:i4>
      </vt:variant>
      <vt:variant>
        <vt:i4>147</vt:i4>
      </vt:variant>
      <vt:variant>
        <vt:i4>0</vt:i4>
      </vt:variant>
      <vt:variant>
        <vt:i4>5</vt:i4>
      </vt:variant>
      <vt:variant>
        <vt:lpwstr>https://www.wgea.gov.au/what-we-do/compliance-reporting/non-compliant-list</vt:lpwstr>
      </vt:variant>
      <vt:variant>
        <vt:lpwstr/>
      </vt:variant>
      <vt:variant>
        <vt:i4>3342439</vt:i4>
      </vt:variant>
      <vt:variant>
        <vt:i4>143</vt:i4>
      </vt:variant>
      <vt:variant>
        <vt:i4>0</vt:i4>
      </vt:variant>
      <vt:variant>
        <vt:i4>5</vt:i4>
      </vt:variant>
      <vt:variant>
        <vt:lpwstr>https://www.finance.gov.au/sites/default/files/commonwealth-grants-rules-and-guidelines.pdf</vt:lpwstr>
      </vt:variant>
      <vt:variant>
        <vt:lpwstr/>
      </vt:variant>
      <vt:variant>
        <vt:i4>3342439</vt:i4>
      </vt:variant>
      <vt:variant>
        <vt:i4>141</vt:i4>
      </vt:variant>
      <vt:variant>
        <vt:i4>0</vt:i4>
      </vt:variant>
      <vt:variant>
        <vt:i4>5</vt:i4>
      </vt:variant>
      <vt:variant>
        <vt:lpwstr>https://www.finance.gov.au/sites/default/files/commonwealth-grants-rules-and-guidelines.pdf</vt:lpwstr>
      </vt:variant>
      <vt:variant>
        <vt:lpwstr/>
      </vt:variant>
      <vt:variant>
        <vt:i4>7798837</vt:i4>
      </vt:variant>
      <vt:variant>
        <vt:i4>138</vt:i4>
      </vt:variant>
      <vt:variant>
        <vt:i4>0</vt:i4>
      </vt:variant>
      <vt:variant>
        <vt:i4>5</vt:i4>
      </vt:variant>
      <vt:variant>
        <vt:lpwstr>https://www.austrade.gov.au/news/publications/thrive-2030-strategy</vt:lpwstr>
      </vt:variant>
      <vt:variant>
        <vt:lpwstr/>
      </vt:variant>
      <vt:variant>
        <vt:i4>4390991</vt:i4>
      </vt:variant>
      <vt:variant>
        <vt:i4>135</vt:i4>
      </vt:variant>
      <vt:variant>
        <vt:i4>0</vt:i4>
      </vt:variant>
      <vt:variant>
        <vt:i4>5</vt:i4>
      </vt:variant>
      <vt:variant>
        <vt:lpwstr>http://www.grants.gov.au/</vt:lpwstr>
      </vt:variant>
      <vt:variant>
        <vt:lpwstr/>
      </vt:variant>
      <vt:variant>
        <vt:i4>3342439</vt:i4>
      </vt:variant>
      <vt:variant>
        <vt:i4>132</vt:i4>
      </vt:variant>
      <vt:variant>
        <vt:i4>0</vt:i4>
      </vt:variant>
      <vt:variant>
        <vt:i4>5</vt:i4>
      </vt:variant>
      <vt:variant>
        <vt:lpwstr>https://www.finance.gov.au/sites/default/files/commonwealth-grants-rules-and-guidelines.pdf</vt:lpwstr>
      </vt:variant>
      <vt:variant>
        <vt:lpwstr/>
      </vt:variant>
      <vt:variant>
        <vt:i4>2490430</vt:i4>
      </vt:variant>
      <vt:variant>
        <vt:i4>3</vt:i4>
      </vt:variant>
      <vt:variant>
        <vt:i4>0</vt:i4>
      </vt:variant>
      <vt:variant>
        <vt:i4>5</vt:i4>
      </vt:variant>
      <vt:variant>
        <vt:lpwstr>https://www.ato.gov.au/</vt:lpwstr>
      </vt:variant>
      <vt:variant>
        <vt:lpwstr/>
      </vt:variant>
      <vt:variant>
        <vt:i4>2687075</vt:i4>
      </vt:variant>
      <vt:variant>
        <vt:i4>0</vt:i4>
      </vt:variant>
      <vt:variant>
        <vt:i4>0</vt:i4>
      </vt:variant>
      <vt:variant>
        <vt:i4>5</vt:i4>
      </vt:variant>
      <vt:variant>
        <vt:lpwstr>https://www.finance.gov.au/government/commonwealth-grants/commonwealth-grants-rules-guidelines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Jessica-Kolbe [Canberra]</dc:creator>
  <cp:keywords/>
  <dc:description/>
  <cp:lastModifiedBy>Silas-Irvine [Canberra]</cp:lastModifiedBy>
  <cp:revision>2</cp:revision>
  <dcterms:created xsi:type="dcterms:W3CDTF">2023-05-23T02:21:00Z</dcterms:created>
  <dcterms:modified xsi:type="dcterms:W3CDTF">2023-05-23T02:21:00Z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0x01010065BC415883875546912A36BCCB86915A</vt:lpwstr>
  </property>
  <property fmtid="{D5CDD505-2E9C-101B-9397-08002B2CF9AE}" pid="3" name="_dlc_DocIdItemGuid">
    <vt:lpwstr>ab5c0b2a-b273-4923-ab47-99f709318103</vt:lpwstr>
  </property>
  <property fmtid="{D5CDD505-2E9C-101B-9397-08002B2CF9AE}" pid="4" name="MediaServiceImageTags">
    <vt:lpwstr/>
  </property>
</Properties>
</file>